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CE1" w:rsidRDefault="001E4CE1"/>
    <w:p w:rsidR="001E4CE1" w:rsidRPr="001E4CE1" w:rsidRDefault="001E4CE1" w:rsidP="001E4CE1">
      <w:pPr>
        <w:rPr>
          <w:rFonts w:ascii="Arial" w:hAnsi="Arial" w:cs="Arial"/>
          <w:b/>
          <w:sz w:val="48"/>
          <w:szCs w:val="48"/>
        </w:rPr>
      </w:pPr>
      <w:r w:rsidRPr="001E4CE1">
        <w:rPr>
          <w:rFonts w:ascii="Arial" w:hAnsi="Arial" w:cs="Arial"/>
          <w:b/>
          <w:sz w:val="48"/>
          <w:szCs w:val="48"/>
        </w:rPr>
        <w:t>Overig (spelling plaatjes 6.5)</w:t>
      </w:r>
    </w:p>
    <w:p w:rsidR="001E4CE1" w:rsidRPr="001E4CE1" w:rsidRDefault="001E4CE1" w:rsidP="001E4CE1">
      <w:pPr>
        <w:rPr>
          <w:rFonts w:ascii="Arial" w:hAnsi="Arial" w:cs="Arial"/>
          <w:b/>
          <w:sz w:val="48"/>
          <w:szCs w:val="48"/>
        </w:rPr>
      </w:pPr>
    </w:p>
    <w:p w:rsidR="001E4CE1" w:rsidRPr="001E4CE1" w:rsidRDefault="001E4CE1" w:rsidP="001E4CE1">
      <w:pPr>
        <w:rPr>
          <w:rFonts w:ascii="Arial" w:hAnsi="Arial" w:cs="Arial"/>
          <w:sz w:val="48"/>
          <w:szCs w:val="48"/>
        </w:rPr>
      </w:pPr>
      <w:r w:rsidRPr="001E4CE1">
        <w:rPr>
          <w:rFonts w:ascii="Arial" w:hAnsi="Arial" w:cs="Arial"/>
          <w:b/>
          <w:sz w:val="48"/>
          <w:szCs w:val="48"/>
        </w:rPr>
        <w:t xml:space="preserve">Het gebedshuis: </w:t>
      </w:r>
      <w:r w:rsidRPr="001E4CE1">
        <w:rPr>
          <w:rFonts w:ascii="Arial" w:hAnsi="Arial" w:cs="Arial"/>
          <w:sz w:val="48"/>
          <w:szCs w:val="48"/>
        </w:rPr>
        <w:t>gebouw waar mensen naar toe gaan om te bidden.</w:t>
      </w:r>
    </w:p>
    <w:p w:rsidR="001E4CE1" w:rsidRPr="001E4CE1" w:rsidRDefault="001E4CE1" w:rsidP="001E4CE1">
      <w:pPr>
        <w:rPr>
          <w:rFonts w:ascii="Arial" w:hAnsi="Arial" w:cs="Arial"/>
          <w:sz w:val="48"/>
          <w:szCs w:val="48"/>
        </w:rPr>
      </w:pPr>
    </w:p>
    <w:p w:rsidR="001E4CE1" w:rsidRPr="001E4CE1" w:rsidRDefault="001E4CE1" w:rsidP="001E4CE1">
      <w:pPr>
        <w:rPr>
          <w:rFonts w:ascii="Arial" w:hAnsi="Arial" w:cs="Arial"/>
          <w:sz w:val="48"/>
          <w:szCs w:val="48"/>
        </w:rPr>
      </w:pPr>
      <w:r w:rsidRPr="001E4CE1">
        <w:rPr>
          <w:rFonts w:ascii="Arial" w:hAnsi="Arial" w:cs="Arial"/>
          <w:b/>
          <w:sz w:val="48"/>
          <w:szCs w:val="48"/>
        </w:rPr>
        <w:t xml:space="preserve">De kerk: </w:t>
      </w:r>
      <w:r w:rsidRPr="001E4CE1">
        <w:rPr>
          <w:rFonts w:ascii="Arial" w:hAnsi="Arial" w:cs="Arial"/>
          <w:sz w:val="48"/>
          <w:szCs w:val="48"/>
        </w:rPr>
        <w:t>hier bidden mensen die christelijk zijn voor God</w:t>
      </w:r>
    </w:p>
    <w:p w:rsidR="001E4CE1" w:rsidRPr="001E4CE1" w:rsidRDefault="001E4CE1" w:rsidP="001E4CE1">
      <w:pPr>
        <w:rPr>
          <w:rFonts w:ascii="Arial" w:hAnsi="Arial" w:cs="Arial"/>
          <w:sz w:val="48"/>
          <w:szCs w:val="48"/>
        </w:rPr>
      </w:pPr>
    </w:p>
    <w:p w:rsidR="001E4CE1" w:rsidRPr="001E4CE1" w:rsidRDefault="001E4CE1" w:rsidP="001E4CE1">
      <w:pPr>
        <w:rPr>
          <w:rFonts w:ascii="Arial" w:hAnsi="Arial" w:cs="Arial"/>
          <w:sz w:val="48"/>
          <w:szCs w:val="48"/>
        </w:rPr>
      </w:pPr>
      <w:r w:rsidRPr="001E4CE1">
        <w:rPr>
          <w:rFonts w:ascii="Arial" w:hAnsi="Arial" w:cs="Arial"/>
          <w:b/>
          <w:sz w:val="48"/>
          <w:szCs w:val="48"/>
        </w:rPr>
        <w:t xml:space="preserve">De moskee: </w:t>
      </w:r>
      <w:r w:rsidRPr="001E4CE1">
        <w:rPr>
          <w:rFonts w:ascii="Arial" w:hAnsi="Arial" w:cs="Arial"/>
          <w:sz w:val="48"/>
          <w:szCs w:val="48"/>
        </w:rPr>
        <w:t>hier bidden mensen die moslim zijn voor Allah</w:t>
      </w:r>
    </w:p>
    <w:p w:rsidR="001E4CE1" w:rsidRPr="001E4CE1" w:rsidRDefault="001E4CE1" w:rsidP="001E4CE1">
      <w:pPr>
        <w:rPr>
          <w:rFonts w:ascii="Arial" w:hAnsi="Arial" w:cs="Arial"/>
          <w:sz w:val="48"/>
          <w:szCs w:val="48"/>
        </w:rPr>
      </w:pPr>
    </w:p>
    <w:p w:rsidR="001E4CE1" w:rsidRPr="001E4CE1" w:rsidRDefault="001E4CE1" w:rsidP="001E4CE1">
      <w:pPr>
        <w:rPr>
          <w:rFonts w:ascii="Arial" w:hAnsi="Arial" w:cs="Arial"/>
          <w:sz w:val="48"/>
          <w:szCs w:val="48"/>
        </w:rPr>
      </w:pPr>
      <w:r w:rsidRPr="001E4CE1">
        <w:rPr>
          <w:rFonts w:ascii="Arial" w:hAnsi="Arial" w:cs="Arial"/>
          <w:b/>
          <w:sz w:val="48"/>
          <w:szCs w:val="48"/>
        </w:rPr>
        <w:t xml:space="preserve">De tempel: </w:t>
      </w:r>
      <w:r w:rsidRPr="001E4CE1">
        <w:rPr>
          <w:rFonts w:ascii="Arial" w:hAnsi="Arial" w:cs="Arial"/>
          <w:sz w:val="48"/>
          <w:szCs w:val="48"/>
        </w:rPr>
        <w:t xml:space="preserve">hier bidden bijvoorbeeld mensen voor een God zoals Boeddha </w:t>
      </w:r>
      <w:bookmarkStart w:id="0" w:name="_GoBack"/>
      <w:bookmarkEnd w:id="0"/>
    </w:p>
    <w:p w:rsidR="001E4CE1" w:rsidRPr="001E4CE1" w:rsidRDefault="001E4CE1" w:rsidP="001E4CE1">
      <w:pPr>
        <w:rPr>
          <w:rFonts w:ascii="Arial" w:hAnsi="Arial" w:cs="Arial"/>
          <w:sz w:val="48"/>
          <w:szCs w:val="48"/>
        </w:rPr>
      </w:pPr>
    </w:p>
    <w:p w:rsidR="001E4CE1" w:rsidRPr="001E4CE1" w:rsidRDefault="001E4CE1" w:rsidP="001E4CE1">
      <w:pPr>
        <w:rPr>
          <w:rFonts w:ascii="Arial" w:hAnsi="Arial" w:cs="Arial"/>
          <w:sz w:val="48"/>
          <w:szCs w:val="48"/>
        </w:rPr>
      </w:pPr>
      <w:r w:rsidRPr="001E4CE1">
        <w:rPr>
          <w:rFonts w:ascii="Arial" w:hAnsi="Arial" w:cs="Arial"/>
          <w:b/>
          <w:sz w:val="48"/>
          <w:szCs w:val="48"/>
        </w:rPr>
        <w:t xml:space="preserve">De synagoge: </w:t>
      </w:r>
      <w:r w:rsidRPr="001E4CE1">
        <w:rPr>
          <w:rFonts w:ascii="Arial" w:hAnsi="Arial" w:cs="Arial"/>
          <w:sz w:val="48"/>
          <w:szCs w:val="48"/>
        </w:rPr>
        <w:t>hier bidden mensen die joods zijn voor God</w:t>
      </w:r>
    </w:p>
    <w:p w:rsidR="0047680D" w:rsidRDefault="001E4CE1">
      <w:r w:rsidRPr="001E4CE1">
        <w:rPr>
          <w:sz w:val="48"/>
          <w:szCs w:val="48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6501130</wp:posOffset>
                </wp:positionH>
                <wp:positionV relativeFrom="paragraph">
                  <wp:posOffset>4000500</wp:posOffset>
                </wp:positionV>
                <wp:extent cx="3209925" cy="2517140"/>
                <wp:effectExtent l="24130" t="19050" r="99695" b="102235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51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06E9" w:rsidRPr="00D906E9" w:rsidRDefault="00D906E9" w:rsidP="009A49F7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D906E9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De </w:t>
                            </w:r>
                            <w:r w:rsidR="009F1E59" w:rsidRPr="00D906E9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synagoge</w:t>
                            </w:r>
                            <w:r w:rsidR="009F1E59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E4CE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0645" cy="1814830"/>
                                  <wp:effectExtent l="0" t="0" r="1905" b="0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645" cy="181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11.9pt;margin-top:315pt;width:252.75pt;height:19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" strokeweight="3pt">
                <v:shadow on="t" opacity=".5" offset="6pt,6pt"/>
                <v:textbox>
                  <w:txbxContent>
                    <w:p w:rsidR="00D906E9" w:rsidRPr="00D906E9" w:rsidRDefault="00D906E9" w:rsidP="009A49F7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D906E9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De </w:t>
                      </w:r>
                      <w:r w:rsidR="009F1E59" w:rsidRPr="00D906E9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synagoge</w:t>
                      </w:r>
                      <w:r w:rsidR="009F1E59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1E4CE1">
                        <w:rPr>
                          <w:noProof/>
                        </w:rPr>
                        <w:drawing>
                          <wp:inline distT="0" distB="0" distL="0" distR="0">
                            <wp:extent cx="1350645" cy="1814830"/>
                            <wp:effectExtent l="0" t="0" r="1905" b="0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645" cy="1814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4000500</wp:posOffset>
                </wp:positionV>
                <wp:extent cx="2444750" cy="2517140"/>
                <wp:effectExtent l="27305" t="19050" r="99695" b="102235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251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06E9" w:rsidRPr="00D906E9" w:rsidRDefault="00D906E9" w:rsidP="009A49F7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D906E9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De tempel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E4CE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6620" cy="1533525"/>
                                  <wp:effectExtent l="0" t="0" r="5080" b="9525"/>
                                  <wp:docPr id="3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6620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319.4pt;margin-top:315pt;width:192.5pt;height:19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" strokeweight="3pt">
                <v:shadow on="t" opacity=".5" offset="6pt,6pt"/>
                <v:textbox>
                  <w:txbxContent>
                    <w:p w:rsidR="00D906E9" w:rsidRPr="00D906E9" w:rsidRDefault="00D906E9" w:rsidP="009A49F7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D906E9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De tempel</w:t>
                      </w: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1E4CE1">
                        <w:rPr>
                          <w:noProof/>
                        </w:rPr>
                        <w:drawing>
                          <wp:inline distT="0" distB="0" distL="0" distR="0">
                            <wp:extent cx="2166620" cy="1533525"/>
                            <wp:effectExtent l="0" t="0" r="5080" b="9525"/>
                            <wp:docPr id="3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6620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4000500</wp:posOffset>
                </wp:positionV>
                <wp:extent cx="2771775" cy="2517140"/>
                <wp:effectExtent l="27305" t="19050" r="96520" b="102235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251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06E9" w:rsidRPr="00D906E9" w:rsidRDefault="00D906E9" w:rsidP="009A49F7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D906E9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De moskee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E4CE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6740" cy="1856740"/>
                                  <wp:effectExtent l="0" t="0" r="0" b="0"/>
                                  <wp:docPr id="2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740" cy="1856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01.15pt;margin-top:315pt;width:218.25pt;height:19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" strokeweight="3pt">
                <v:shadow on="t" opacity=".5" offset="6pt,6pt"/>
                <v:textbox>
                  <w:txbxContent>
                    <w:p w:rsidR="00D906E9" w:rsidRPr="00D906E9" w:rsidRDefault="00D906E9" w:rsidP="009A49F7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D906E9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De moskee</w:t>
                      </w: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1E4CE1">
                        <w:rPr>
                          <w:noProof/>
                        </w:rPr>
                        <w:drawing>
                          <wp:inline distT="0" distB="0" distL="0" distR="0">
                            <wp:extent cx="1856740" cy="1856740"/>
                            <wp:effectExtent l="0" t="0" r="0" b="0"/>
                            <wp:docPr id="2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6740" cy="185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4000500</wp:posOffset>
                </wp:positionV>
                <wp:extent cx="2065655" cy="2517140"/>
                <wp:effectExtent l="19050" t="19050" r="96520" b="10223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251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06E9" w:rsidRPr="00D906E9" w:rsidRDefault="00D906E9" w:rsidP="0047680D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D906E9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De kerk</w:t>
                            </w:r>
                            <w:r w:rsidR="0052793E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E4CE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1130" cy="1870710"/>
                                  <wp:effectExtent l="0" t="0" r="7620" b="0"/>
                                  <wp:docPr id="1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1130" cy="1870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61.5pt;margin-top:315pt;width:162.65pt;height:19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" strokeweight="3pt">
                <v:shadow on="t" opacity=".5" offset="6pt,6pt"/>
                <v:textbox>
                  <w:txbxContent>
                    <w:p w:rsidR="00D906E9" w:rsidRPr="00D906E9" w:rsidRDefault="00D906E9" w:rsidP="0047680D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D906E9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De kerk</w:t>
                      </w:r>
                      <w:r w:rsidR="0052793E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1E4CE1">
                        <w:rPr>
                          <w:noProof/>
                        </w:rPr>
                        <w:drawing>
                          <wp:inline distT="0" distB="0" distL="0" distR="0">
                            <wp:extent cx="1421130" cy="1870710"/>
                            <wp:effectExtent l="0" t="0" r="7620" b="0"/>
                            <wp:docPr id="1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1130" cy="1870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6810375</wp:posOffset>
                </wp:positionH>
                <wp:positionV relativeFrom="paragraph">
                  <wp:posOffset>2514600</wp:posOffset>
                </wp:positionV>
                <wp:extent cx="457200" cy="1485900"/>
                <wp:effectExtent l="19050" t="19050" r="19050" b="1905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6.25pt,198pt" to="572.2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2514600</wp:posOffset>
                </wp:positionV>
                <wp:extent cx="342900" cy="1485900"/>
                <wp:effectExtent l="27305" t="19050" r="20320" b="19050"/>
                <wp:wrapNone/>
                <wp:docPr id="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9pt,198pt" to="200.9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5201285</wp:posOffset>
                </wp:positionH>
                <wp:positionV relativeFrom="paragraph">
                  <wp:posOffset>2514600</wp:posOffset>
                </wp:positionV>
                <wp:extent cx="457200" cy="1485900"/>
                <wp:effectExtent l="19685" t="19050" r="27940" b="19050"/>
                <wp:wrapNone/>
                <wp:docPr id="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55pt,198pt" to="445.5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2514600</wp:posOffset>
                </wp:positionV>
                <wp:extent cx="342900" cy="1485900"/>
                <wp:effectExtent l="19050" t="19050" r="19050" b="19050"/>
                <wp:wrapNone/>
                <wp:docPr id="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485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98pt" to="7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-228600</wp:posOffset>
                </wp:positionV>
                <wp:extent cx="4895215" cy="800100"/>
                <wp:effectExtent l="27305" t="19050" r="97155" b="952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06E9" w:rsidRPr="00D906E9" w:rsidRDefault="00D906E9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D906E9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Het gebedshuis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01.15pt;margin-top:-18pt;width:385.45pt;height:6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" strokeweight="3pt">
                <v:shadow on="t" opacity=".5" offset="6pt,6pt"/>
                <v:textbox>
                  <w:txbxContent>
                    <w:p w:rsidR="00D906E9" w:rsidRPr="00D906E9" w:rsidRDefault="00D906E9">
                      <w:pP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D906E9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Het gebedshuis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685800</wp:posOffset>
            </wp:positionV>
            <wp:extent cx="6172200" cy="1957070"/>
            <wp:effectExtent l="0" t="0" r="0" b="508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1E4CE1"/>
    <w:rsid w:val="004321D5"/>
    <w:rsid w:val="0047680D"/>
    <w:rsid w:val="004B102E"/>
    <w:rsid w:val="0052793E"/>
    <w:rsid w:val="00573C12"/>
    <w:rsid w:val="009A49F7"/>
    <w:rsid w:val="009F1E59"/>
    <w:rsid w:val="00B9464A"/>
    <w:rsid w:val="00D158A3"/>
    <w:rsid w:val="00D906E9"/>
    <w:rsid w:val="00E2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1E4CE1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1E4CE1"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1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FA5A6748</Template>
  <TotalTime>1</TotalTime>
  <Pages>2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2009-12-07T08:25:00Z</cp:lastPrinted>
  <dcterms:created xsi:type="dcterms:W3CDTF">2013-05-13T07:36:00Z</dcterms:created>
  <dcterms:modified xsi:type="dcterms:W3CDTF">2013-05-13T07:36:00Z</dcterms:modified>
</cp:coreProperties>
</file>