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022" w:rsidRPr="005E4022" w:rsidRDefault="005E4022">
      <w:pPr>
        <w:rPr>
          <w:color w:val="7030A0"/>
          <w:sz w:val="52"/>
          <w:szCs w:val="52"/>
        </w:rPr>
      </w:pPr>
      <w:bookmarkStart w:id="0" w:name="_GoBack"/>
      <w:bookmarkEnd w:id="0"/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>
        <w:rPr>
          <w:color w:val="7030A0"/>
          <w:sz w:val="52"/>
          <w:szCs w:val="52"/>
        </w:rPr>
        <w:tab/>
      </w:r>
      <w:r w:rsidRPr="005E4022">
        <w:rPr>
          <w:color w:val="7030A0"/>
          <w:sz w:val="52"/>
          <w:szCs w:val="52"/>
        </w:rPr>
        <w:t>thema: sprookjesland</w:t>
      </w:r>
    </w:p>
    <w:p w:rsidR="005E4022" w:rsidRPr="005E4022" w:rsidRDefault="005E4022">
      <w:pPr>
        <w:rPr>
          <w:sz w:val="52"/>
          <w:szCs w:val="52"/>
        </w:rPr>
      </w:pPr>
    </w:p>
    <w:p w:rsidR="005E4022" w:rsidRPr="005E4022" w:rsidRDefault="005E4022">
      <w:pPr>
        <w:rPr>
          <w:sz w:val="52"/>
          <w:szCs w:val="52"/>
        </w:rPr>
      </w:pPr>
    </w:p>
    <w:p w:rsidR="005E4022" w:rsidRPr="005E4022" w:rsidRDefault="005E4022">
      <w:pPr>
        <w:rPr>
          <w:sz w:val="52"/>
          <w:szCs w:val="52"/>
        </w:rPr>
      </w:pPr>
    </w:p>
    <w:p w:rsidR="005E4022" w:rsidRPr="005E4022" w:rsidRDefault="005E4022">
      <w:pPr>
        <w:rPr>
          <w:bCs/>
          <w:sz w:val="52"/>
          <w:szCs w:val="52"/>
        </w:rPr>
      </w:pPr>
      <w:r w:rsidRPr="005E4022">
        <w:rPr>
          <w:b/>
          <w:sz w:val="52"/>
          <w:szCs w:val="52"/>
        </w:rPr>
        <w:t>de koning:</w:t>
      </w:r>
      <w:r w:rsidRPr="005E4022">
        <w:rPr>
          <w:b/>
          <w:bCs/>
          <w:sz w:val="52"/>
          <w:szCs w:val="52"/>
        </w:rPr>
        <w:t xml:space="preserve">  </w:t>
      </w:r>
      <w:r w:rsidRPr="005E4022">
        <w:rPr>
          <w:bCs/>
          <w:sz w:val="52"/>
          <w:szCs w:val="52"/>
        </w:rPr>
        <w:t xml:space="preserve">man die aan het hoofd van een land staat. </w:t>
      </w:r>
    </w:p>
    <w:p w:rsidR="005E4022" w:rsidRPr="005E4022" w:rsidRDefault="005E4022">
      <w:pPr>
        <w:rPr>
          <w:sz w:val="52"/>
          <w:szCs w:val="52"/>
        </w:rPr>
      </w:pPr>
    </w:p>
    <w:p w:rsidR="005E4022" w:rsidRPr="005E4022" w:rsidRDefault="005E4022">
      <w:pPr>
        <w:rPr>
          <w:sz w:val="52"/>
          <w:szCs w:val="52"/>
        </w:rPr>
      </w:pPr>
      <w:r w:rsidRPr="005E4022">
        <w:rPr>
          <w:b/>
          <w:sz w:val="52"/>
          <w:szCs w:val="52"/>
        </w:rPr>
        <w:t xml:space="preserve">de prins: </w:t>
      </w:r>
      <w:r w:rsidRPr="005E4022">
        <w:rPr>
          <w:bCs/>
          <w:sz w:val="52"/>
          <w:szCs w:val="52"/>
        </w:rPr>
        <w:t>kind van een koning(in).</w:t>
      </w:r>
    </w:p>
    <w:p w:rsidR="005E4022" w:rsidRPr="005E4022" w:rsidRDefault="005E4022">
      <w:pPr>
        <w:rPr>
          <w:sz w:val="52"/>
          <w:szCs w:val="52"/>
        </w:rPr>
      </w:pPr>
    </w:p>
    <w:p w:rsidR="005E4022" w:rsidRPr="005E4022" w:rsidRDefault="005E4022">
      <w:pPr>
        <w:rPr>
          <w:b/>
          <w:bCs/>
          <w:sz w:val="52"/>
          <w:szCs w:val="52"/>
        </w:rPr>
      </w:pPr>
      <w:r w:rsidRPr="005E4022">
        <w:rPr>
          <w:b/>
          <w:sz w:val="52"/>
          <w:szCs w:val="52"/>
        </w:rPr>
        <w:t>de koningin:</w:t>
      </w:r>
      <w:r w:rsidRPr="005E4022">
        <w:rPr>
          <w:b/>
          <w:bCs/>
          <w:sz w:val="52"/>
          <w:szCs w:val="52"/>
        </w:rPr>
        <w:t xml:space="preserve"> </w:t>
      </w:r>
      <w:r w:rsidRPr="005E4022">
        <w:rPr>
          <w:bCs/>
          <w:sz w:val="52"/>
          <w:szCs w:val="52"/>
        </w:rPr>
        <w:t>vrouw  die aan het hoofd van een land staat.</w:t>
      </w:r>
      <w:r w:rsidRPr="005E4022">
        <w:rPr>
          <w:b/>
          <w:bCs/>
          <w:sz w:val="52"/>
          <w:szCs w:val="52"/>
        </w:rPr>
        <w:t xml:space="preserve"> </w:t>
      </w:r>
    </w:p>
    <w:p w:rsidR="005E4022" w:rsidRPr="005E4022" w:rsidRDefault="005E4022">
      <w:pPr>
        <w:rPr>
          <w:b/>
          <w:sz w:val="52"/>
          <w:szCs w:val="52"/>
        </w:rPr>
      </w:pPr>
    </w:p>
    <w:p w:rsidR="005E4022" w:rsidRDefault="005E4022">
      <w:pPr>
        <w:rPr>
          <w:b/>
          <w:sz w:val="52"/>
          <w:szCs w:val="52"/>
        </w:rPr>
      </w:pPr>
      <w:r w:rsidRPr="005E4022">
        <w:rPr>
          <w:b/>
          <w:sz w:val="52"/>
          <w:szCs w:val="52"/>
        </w:rPr>
        <w:t xml:space="preserve">de prinses: </w:t>
      </w:r>
      <w:r w:rsidRPr="005E4022">
        <w:rPr>
          <w:bCs/>
          <w:sz w:val="52"/>
          <w:szCs w:val="52"/>
        </w:rPr>
        <w:t>kind van een koning(in).</w:t>
      </w:r>
      <w:r w:rsidRPr="005E4022">
        <w:rPr>
          <w:b/>
          <w:sz w:val="52"/>
          <w:szCs w:val="52"/>
        </w:rPr>
        <w:t xml:space="preserve"> </w:t>
      </w:r>
    </w:p>
    <w:p w:rsidR="005E4022" w:rsidRDefault="005E4022">
      <w:pPr>
        <w:rPr>
          <w:b/>
          <w:sz w:val="52"/>
          <w:szCs w:val="52"/>
        </w:rPr>
      </w:pPr>
    </w:p>
    <w:p w:rsidR="005E4022" w:rsidRDefault="005E4022">
      <w:pPr>
        <w:rPr>
          <w:b/>
          <w:sz w:val="52"/>
          <w:szCs w:val="52"/>
        </w:rPr>
      </w:pPr>
    </w:p>
    <w:p w:rsidR="005E4022" w:rsidRDefault="005E4022">
      <w:pPr>
        <w:rPr>
          <w:b/>
          <w:sz w:val="52"/>
          <w:szCs w:val="52"/>
        </w:rPr>
      </w:pPr>
    </w:p>
    <w:p w:rsidR="005E4022" w:rsidRDefault="005E4022">
      <w:pPr>
        <w:rPr>
          <w:b/>
          <w:sz w:val="52"/>
          <w:szCs w:val="52"/>
        </w:rPr>
      </w:pPr>
    </w:p>
    <w:p w:rsidR="00747AB6" w:rsidRDefault="005E40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348095"/>
                <wp:effectExtent l="38735" t="38735" r="46990" b="4699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34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9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1624965</wp:posOffset>
                </wp:positionV>
                <wp:extent cx="3886200" cy="4457700"/>
                <wp:effectExtent l="19685" t="25400" r="104140" b="9842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7B9E" w:rsidRDefault="00AF7B9E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koningin    </w:t>
                            </w:r>
                            <w:r w:rsidR="005E40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7490" cy="1717675"/>
                                  <wp:effectExtent l="0" t="0" r="0" b="0"/>
                                  <wp:docPr id="18" name="irc_mi" descr="Beschrijving: http://images4.fanpop.com/image/photos/20500000/Queen-of-Hearts-walt-disney-characters-20541949-542-6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images4.fanpop.com/image/photos/20500000/Queen-of-Hearts-walt-disney-characters-20541949-542-6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490" cy="171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7B9E" w:rsidRPr="00747AB6" w:rsidRDefault="00AF7B9E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prinses       </w:t>
                            </w:r>
                            <w:r w:rsidR="005E40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2070" cy="1989455"/>
                                  <wp:effectExtent l="0" t="0" r="0" b="0"/>
                                  <wp:docPr id="25" name="irc_mi" descr="Beschrijving: http://www.blog4iphone.com/wallpapers/upload/DesktopWallpapers/thumbs/Disney-Cinderella_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www.blog4iphone.com/wallpapers/upload/DesktopWallpapers/thumbs/Disney-Cinderella_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070" cy="198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127.95pt;width:306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" strokeweight="3pt">
                <v:shadow on="t" opacity=".5" offset="6pt,6pt"/>
                <v:textbox>
                  <w:txbxContent>
                    <w:p w:rsidR="00AF7B9E" w:rsidRDefault="00AF7B9E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koningin    </w:t>
                      </w:r>
                      <w:r w:rsidR="005E4022">
                        <w:rPr>
                          <w:noProof/>
                        </w:rPr>
                        <w:drawing>
                          <wp:inline distT="0" distB="0" distL="0" distR="0">
                            <wp:extent cx="1507490" cy="1717675"/>
                            <wp:effectExtent l="0" t="0" r="0" b="0"/>
                            <wp:docPr id="18" name="irc_mi" descr="Beschrijving: http://images4.fanpop.com/image/photos/20500000/Queen-of-Hearts-walt-disney-characters-20541949-542-6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images4.fanpop.com/image/photos/20500000/Queen-of-Hearts-walt-disney-characters-20541949-542-6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490" cy="171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7B9E" w:rsidRPr="00747AB6" w:rsidRDefault="00AF7B9E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prinses       </w:t>
                      </w:r>
                      <w:r w:rsidR="005E4022">
                        <w:rPr>
                          <w:noProof/>
                        </w:rPr>
                        <w:drawing>
                          <wp:inline distT="0" distB="0" distL="0" distR="0">
                            <wp:extent cx="1322070" cy="1989455"/>
                            <wp:effectExtent l="0" t="0" r="0" b="0"/>
                            <wp:docPr id="25" name="irc_mi" descr="Beschrijving: http://www.blog4iphone.com/wallpapers/upload/DesktopWallpapers/thumbs/Disney-Cinderella_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www.blog4iphone.com/wallpapers/upload/DesktopWallpapers/thumbs/Disney-Cinderella_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070" cy="198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1312545"/>
                <wp:effectExtent l="19685" t="19685" r="104140" b="9652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7B9E" w:rsidRPr="00DA3115" w:rsidRDefault="00AF7B9E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vrouw </w:t>
                            </w:r>
                            <w:r w:rsidR="005E40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1680" cy="1099820"/>
                                  <wp:effectExtent l="0" t="0" r="1270" b="5080"/>
                                  <wp:docPr id="7" name="irc_mi" descr="Beschrijving: http://us.123rf.com/400wm/400/400/vgstudio/vgstudio1003/vgstudio100300054/6687568-zaken-vrouw-hand-geven-voor-handshake-gea-soleerd-op-w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us.123rf.com/400wm/400/400/vgstudio/vgstudio1003/vgstudio100300054/6687568-zaken-vrouw-hand-geven-voor-handshake-gea-soleerd-op-w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9pt;margin-top:9pt;width:306pt;height:10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" strokeweight="3pt">
                <v:shadow on="t" opacity=".5" offset="6pt,6pt"/>
                <v:textbox>
                  <w:txbxContent>
                    <w:p w:rsidR="00AF7B9E" w:rsidRPr="00DA3115" w:rsidRDefault="00AF7B9E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vrouw </w:t>
                      </w:r>
                      <w:r w:rsidR="005E4022">
                        <w:rPr>
                          <w:noProof/>
                        </w:rPr>
                        <w:drawing>
                          <wp:inline distT="0" distB="0" distL="0" distR="0">
                            <wp:extent cx="741680" cy="1099820"/>
                            <wp:effectExtent l="0" t="0" r="1270" b="5080"/>
                            <wp:docPr id="7" name="irc_mi" descr="Beschrijving: http://us.123rf.com/400wm/400/400/vgstudio/vgstudio1003/vgstudio100300054/6687568-zaken-vrouw-hand-geven-voor-handshake-gea-soleerd-op-w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us.123rf.com/400wm/400/400/vgstudio/vgstudio1003/vgstudio100300054/6687568-zaken-vrouw-hand-geven-voor-handshake-gea-soleerd-op-w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80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1624965</wp:posOffset>
                </wp:positionV>
                <wp:extent cx="3886200" cy="4457700"/>
                <wp:effectExtent l="19685" t="25400" r="104140" b="98425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7B9E" w:rsidRDefault="00AF7B9E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koning    </w:t>
                            </w:r>
                            <w:r w:rsidR="005E40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7410" cy="1198880"/>
                                  <wp:effectExtent l="0" t="0" r="0" b="1270"/>
                                  <wp:docPr id="13" name="irc_mi" descr="Beschrijving: http://images3.wikia.nocookie.net/__cb20120304105332/disney/images/f/f3/The_King_with_a_crow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images3.wikia.nocookie.net/__cb20120304105332/disney/images/f/f3/The_King_with_a_crow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410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7B9E" w:rsidRDefault="00AF7B9E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F7B9E" w:rsidRDefault="00AF7B9E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F7B9E" w:rsidRDefault="00AF7B9E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F7B9E" w:rsidRPr="00747AB6" w:rsidRDefault="00AF7B9E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prins  </w:t>
                            </w:r>
                            <w:r w:rsidR="005E40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0295" cy="1742440"/>
                                  <wp:effectExtent l="0" t="0" r="1905" b="0"/>
                                  <wp:docPr id="22" name="irc_mi" descr="Beschrijving: http://25.media.tumblr.com/tumblr_lx1lk3A1Aq1r22rk1o1_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25.media.tumblr.com/tumblr_lx1lk3A1Aq1r22rk1o1_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174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6pt;margin-top:127.95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" strokeweight="3pt">
                <v:shadow on="t" opacity=".5" offset="6pt,6pt"/>
                <v:textbox>
                  <w:txbxContent>
                    <w:p w:rsidR="00AF7B9E" w:rsidRDefault="00AF7B9E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koning    </w:t>
                      </w:r>
                      <w:r w:rsidR="005E4022">
                        <w:rPr>
                          <w:noProof/>
                        </w:rPr>
                        <w:drawing>
                          <wp:inline distT="0" distB="0" distL="0" distR="0">
                            <wp:extent cx="2137410" cy="1198880"/>
                            <wp:effectExtent l="0" t="0" r="0" b="1270"/>
                            <wp:docPr id="13" name="irc_mi" descr="Beschrijving: http://images3.wikia.nocookie.net/__cb20120304105332/disney/images/f/f3/The_King_with_a_crow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images3.wikia.nocookie.net/__cb20120304105332/disney/images/f/f3/The_King_with_a_crow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7410" cy="119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7B9E" w:rsidRDefault="00AF7B9E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F7B9E" w:rsidRDefault="00AF7B9E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F7B9E" w:rsidRDefault="00AF7B9E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F7B9E" w:rsidRPr="00747AB6" w:rsidRDefault="00AF7B9E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prins  </w:t>
                      </w:r>
                      <w:r w:rsidR="005E4022">
                        <w:rPr>
                          <w:noProof/>
                        </w:rPr>
                        <w:drawing>
                          <wp:inline distT="0" distB="0" distL="0" distR="0">
                            <wp:extent cx="2360295" cy="1742440"/>
                            <wp:effectExtent l="0" t="0" r="1905" b="0"/>
                            <wp:docPr id="22" name="irc_mi" descr="Beschrijving: http://25.media.tumblr.com/tumblr_lx1lk3A1Aq1r22rk1o1_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25.media.tumblr.com/tumblr_lx1lk3A1Aq1r22rk1o1_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174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4074795" cy="1312545"/>
                <wp:effectExtent l="19685" t="19685" r="96520" b="9652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7B9E" w:rsidRPr="00756E0B" w:rsidRDefault="00AF7B9E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man  </w:t>
                            </w:r>
                            <w:r w:rsidR="005E40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0575" cy="1186180"/>
                                  <wp:effectExtent l="0" t="0" r="9525" b="0"/>
                                  <wp:docPr id="6" name="irc_mi" descr="Beschrijving: http://us.123rf.com/400wm/400/400/rido/rido1009/rido100900107/7889419-vriendelijke-volwassen-man-die-geeft-hand-voor-een-hand-druk-te-verzegelen-de-overeenkomst-geafa-s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us.123rf.com/400wm/400/400/rido/rido1009/rido100900107/7889419-vriendelijke-volwassen-man-die-geeft-hand-voor-een-hand-druk-te-verzegelen-de-overeenkomst-geafa-s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20.85pt;height:10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AF7B9E" w:rsidRPr="00756E0B" w:rsidRDefault="00AF7B9E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man  </w:t>
                      </w:r>
                      <w:r w:rsidR="005E4022">
                        <w:rPr>
                          <w:noProof/>
                        </w:rPr>
                        <w:drawing>
                          <wp:inline distT="0" distB="0" distL="0" distR="0">
                            <wp:extent cx="790575" cy="1186180"/>
                            <wp:effectExtent l="0" t="0" r="9525" b="0"/>
                            <wp:docPr id="6" name="irc_mi" descr="Beschrijving: http://us.123rf.com/400wm/400/400/rido/rido1009/rido100900107/7889419-vriendelijke-volwassen-man-die-geeft-hand-voor-een-hand-druk-te-verzegelen-de-overeenkomst-geafa-s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us.123rf.com/400wm/400/400/rido/rido1009/rido100900107/7889419-vriendelijke-volwassen-man-die-geeft-hand-voor-een-hand-druk-te-verzegelen-de-overeenkomst-geafa-s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186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40192"/>
    <w:rsid w:val="000A4C62"/>
    <w:rsid w:val="0021136C"/>
    <w:rsid w:val="00356AD7"/>
    <w:rsid w:val="005719C9"/>
    <w:rsid w:val="005E4022"/>
    <w:rsid w:val="00620FC2"/>
    <w:rsid w:val="006641F8"/>
    <w:rsid w:val="006E2935"/>
    <w:rsid w:val="00747AB6"/>
    <w:rsid w:val="00756E0B"/>
    <w:rsid w:val="007E2019"/>
    <w:rsid w:val="00804CCE"/>
    <w:rsid w:val="00830E8D"/>
    <w:rsid w:val="00833858"/>
    <w:rsid w:val="008408EE"/>
    <w:rsid w:val="00911377"/>
    <w:rsid w:val="00A2425E"/>
    <w:rsid w:val="00A62434"/>
    <w:rsid w:val="00AE3E7F"/>
    <w:rsid w:val="00AF7B9E"/>
    <w:rsid w:val="00B3532E"/>
    <w:rsid w:val="00CD3D17"/>
    <w:rsid w:val="00DA3115"/>
    <w:rsid w:val="00F9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6243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62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6243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62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A24AB74C</Template>
  <TotalTime>1</TotalTime>
  <Pages>2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cp:lastPrinted>2011-07-19T13:36:00Z</cp:lastPrinted>
  <dcterms:created xsi:type="dcterms:W3CDTF">2013-04-23T08:25:00Z</dcterms:created>
  <dcterms:modified xsi:type="dcterms:W3CDTF">2013-04-23T08:25:00Z</dcterms:modified>
</cp:coreProperties>
</file>