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6E5" w:rsidRPr="00BB46E5" w:rsidRDefault="00BB46E5" w:rsidP="00BB46E5">
      <w:pPr>
        <w:jc w:val="right"/>
        <w:rPr>
          <w:color w:val="FF0000"/>
          <w:sz w:val="36"/>
          <w:szCs w:val="36"/>
        </w:rPr>
      </w:pPr>
      <w:bookmarkStart w:id="0" w:name="_GoBack"/>
      <w:bookmarkEnd w:id="0"/>
      <w:r w:rsidRPr="00BB46E5">
        <w:rPr>
          <w:color w:val="FF0000"/>
          <w:sz w:val="36"/>
          <w:szCs w:val="36"/>
        </w:rPr>
        <w:t>Thema: brr, wat koud!</w:t>
      </w:r>
    </w:p>
    <w:p w:rsidR="00BB46E5" w:rsidRPr="00BB46E5" w:rsidRDefault="00BB46E5">
      <w:pPr>
        <w:rPr>
          <w:sz w:val="72"/>
          <w:szCs w:val="72"/>
        </w:rPr>
      </w:pPr>
      <w:r w:rsidRPr="00BB46E5">
        <w:rPr>
          <w:sz w:val="72"/>
          <w:szCs w:val="72"/>
        </w:rPr>
        <w:t>Bevriezen:</w:t>
      </w:r>
      <w:r>
        <w:rPr>
          <w:sz w:val="72"/>
          <w:szCs w:val="72"/>
        </w:rPr>
        <w:t xml:space="preserve"> Iets wordt hard omdat het heel koud is.</w:t>
      </w:r>
    </w:p>
    <w:p w:rsidR="00BB46E5" w:rsidRDefault="00BB46E5">
      <w:pPr>
        <w:rPr>
          <w:sz w:val="72"/>
          <w:szCs w:val="72"/>
        </w:rPr>
      </w:pPr>
      <w:r w:rsidRPr="00BB46E5">
        <w:rPr>
          <w:sz w:val="72"/>
          <w:szCs w:val="72"/>
        </w:rPr>
        <w:t>Smelten/ dooien:</w:t>
      </w:r>
      <w:r>
        <w:rPr>
          <w:sz w:val="72"/>
          <w:szCs w:val="72"/>
        </w:rPr>
        <w:t xml:space="preserve"> </w:t>
      </w:r>
      <w:proofErr w:type="gramStart"/>
      <w:r>
        <w:rPr>
          <w:sz w:val="72"/>
          <w:szCs w:val="72"/>
        </w:rPr>
        <w:t>Iets</w:t>
      </w:r>
      <w:proofErr w:type="gramEnd"/>
      <w:r>
        <w:rPr>
          <w:sz w:val="72"/>
          <w:szCs w:val="72"/>
        </w:rPr>
        <w:t xml:space="preserve"> wordt weer zacht/ vloeibaar omdat het warm wordt.</w:t>
      </w:r>
    </w:p>
    <w:p w:rsidR="00BB46E5" w:rsidRDefault="00BB46E5">
      <w:pPr>
        <w:rPr>
          <w:sz w:val="72"/>
          <w:szCs w:val="72"/>
        </w:rPr>
      </w:pPr>
    </w:p>
    <w:p w:rsidR="00BB46E5" w:rsidRPr="00BB46E5" w:rsidRDefault="00BB46E5">
      <w:pPr>
        <w:rPr>
          <w:sz w:val="72"/>
          <w:szCs w:val="72"/>
        </w:rPr>
      </w:pPr>
      <w:r>
        <w:rPr>
          <w:sz w:val="72"/>
          <w:szCs w:val="72"/>
        </w:rPr>
        <w:t xml:space="preserve"> </w:t>
      </w:r>
    </w:p>
    <w:p w:rsidR="00BB46E5" w:rsidRDefault="00BB46E5"/>
    <w:p w:rsidR="00BB46E5" w:rsidRDefault="00BB46E5"/>
    <w:p w:rsidR="00BB46E5" w:rsidRDefault="00BB46E5"/>
    <w:p w:rsidR="00BB46E5" w:rsidRDefault="00BB46E5"/>
    <w:p w:rsidR="00BB46E5" w:rsidRDefault="00BB46E5"/>
    <w:p w:rsidR="00BB46E5" w:rsidRDefault="00BB46E5"/>
    <w:p w:rsidR="00BB46E5" w:rsidRDefault="00BB46E5"/>
    <w:p w:rsidR="00BB46E5" w:rsidRDefault="00BB46E5"/>
    <w:p w:rsidR="00BB46E5" w:rsidRDefault="00BB46E5"/>
    <w:p w:rsidR="00BB46E5" w:rsidRDefault="00BB46E5"/>
    <w:p w:rsidR="00BB46E5" w:rsidRDefault="00BB46E5"/>
    <w:p w:rsidR="00BB46E5" w:rsidRDefault="00BB46E5"/>
    <w:p w:rsidR="00BB46E5" w:rsidRDefault="00BB46E5"/>
    <w:p w:rsidR="00BB46E5" w:rsidRDefault="00BB46E5"/>
    <w:p w:rsidR="00BB46E5" w:rsidRDefault="00BB46E5"/>
    <w:p w:rsidR="00747AB6" w:rsidRDefault="00BB46E5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4060190" cy="4610735"/>
                <wp:effectExtent l="19685" t="19685" r="97155" b="10414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190" cy="4610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747AB6" w:rsidRDefault="00BB46E5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834765" cy="4483735"/>
                                  <wp:effectExtent l="0" t="0" r="0" b="0"/>
                                  <wp:docPr id="4" name="il_fi" descr="http://static.nationalgeographic.nl/pictures/genjUserPhotoPicture/original/00/96/32/bevroren-sloot-3296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static.nationalgeographic.nl/pictures/genjUserPhotoPicture/original/00/96/32/bevroren-sloot-3296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4765" cy="4483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7pt;margin-top:99pt;width:319.7pt;height:363.0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" strokeweight="3pt">
                <v:shadow on="t" opacity=".5" offset="6pt,6pt"/>
                <v:textbox style="mso-fit-shape-to-text:t">
                  <w:txbxContent>
                    <w:p w:rsidR="00747AB6" w:rsidRPr="00747AB6" w:rsidRDefault="00BB46E5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834765" cy="4483735"/>
                            <wp:effectExtent l="0" t="0" r="0" b="0"/>
                            <wp:docPr id="4" name="il_fi" descr="http://static.nationalgeographic.nl/pictures/genjUserPhotoPicture/original/00/96/32/bevroren-sloot-3296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static.nationalgeographic.nl/pictures/genjUserPhotoPicture/original/00/96/32/bevroren-sloot-3296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4765" cy="4483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747AB6" w:rsidRDefault="00BB46E5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657600" cy="4276725"/>
                                  <wp:effectExtent l="0" t="0" r="0" b="9525"/>
                                  <wp:docPr id="3" name="il_fi" descr="http://thumbs.dreamstime.com/x/het-blauwe-smelten-van-ijsblokjes-31992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thumbs.dreamstime.com/x/het-blauwe-smelten-van-ijsblokjes-31992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427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69pt;margin-top:99pt;width:306pt;height:3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" strokeweight="3pt">
                <v:shadow on="t" opacity=".5" offset="6pt,6pt"/>
                <v:textbox>
                  <w:txbxContent>
                    <w:p w:rsidR="00747AB6" w:rsidRPr="00747AB6" w:rsidRDefault="00BB46E5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657600" cy="4276725"/>
                            <wp:effectExtent l="0" t="0" r="0" b="9525"/>
                            <wp:docPr id="3" name="il_fi" descr="http://thumbs.dreamstime.com/x/het-blauwe-smelten-van-ijsblokjes-31992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thumbs.dreamstime.com/x/het-blauwe-smelten-van-ijsblokjes-31992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427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BB46E5" w:rsidRDefault="00BB46E5" w:rsidP="00BB46E5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s</w:t>
                            </w:r>
                            <w:r w:rsidRPr="00BB46E5">
                              <w:rPr>
                                <w:b/>
                                <w:sz w:val="56"/>
                                <w:szCs w:val="56"/>
                              </w:rPr>
                              <w:t>melten</w:t>
                            </w:r>
                            <w:proofErr w:type="gramEnd"/>
                          </w:p>
                          <w:p w:rsidR="00BB46E5" w:rsidRPr="00BB46E5" w:rsidRDefault="00BB46E5" w:rsidP="00BB46E5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BB46E5">
                              <w:rPr>
                                <w:b/>
                                <w:sz w:val="56"/>
                                <w:szCs w:val="56"/>
                              </w:rPr>
                              <w:t>dooien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369pt;margin-top:9pt;width:306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" strokeweight="3pt">
                <v:shadow on="t" opacity=".5" offset="6pt,6pt"/>
                <v:textbox>
                  <w:txbxContent>
                    <w:p w:rsidR="00747AB6" w:rsidRPr="00BB46E5" w:rsidRDefault="00BB46E5" w:rsidP="00BB46E5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s</w:t>
                      </w:r>
                      <w:r w:rsidRPr="00BB46E5">
                        <w:rPr>
                          <w:b/>
                          <w:sz w:val="56"/>
                          <w:szCs w:val="56"/>
                        </w:rPr>
                        <w:t>melten</w:t>
                      </w:r>
                    </w:p>
                    <w:p w:rsidR="00BB46E5" w:rsidRPr="00BB46E5" w:rsidRDefault="00BB46E5" w:rsidP="00BB46E5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BB46E5">
                        <w:rPr>
                          <w:b/>
                          <w:sz w:val="56"/>
                          <w:szCs w:val="56"/>
                        </w:rPr>
                        <w:t>dooien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747AB6" w:rsidRDefault="00BB46E5" w:rsidP="00BB46E5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bevriezen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7pt;margin-top:9pt;width:306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" strokeweight="3pt">
                <v:shadow on="t" opacity=".5" offset="6pt,6pt"/>
                <v:textbox>
                  <w:txbxContent>
                    <w:p w:rsidR="00747AB6" w:rsidRPr="00747AB6" w:rsidRDefault="00BB46E5" w:rsidP="00BB46E5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bevriezen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21136C"/>
    <w:rsid w:val="00747AB6"/>
    <w:rsid w:val="00BB46E5"/>
    <w:rsid w:val="00CC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CC77A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C7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CC77A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C7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E5BDE353</Template>
  <TotalTime>1</TotalTime>
  <Pages>2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Marianne van Leeuwen</cp:lastModifiedBy>
  <cp:revision>2</cp:revision>
  <cp:lastPrinted>2009-12-07T09:00:00Z</cp:lastPrinted>
  <dcterms:created xsi:type="dcterms:W3CDTF">2013-12-18T10:26:00Z</dcterms:created>
  <dcterms:modified xsi:type="dcterms:W3CDTF">2013-12-18T10:26:00Z</dcterms:modified>
</cp:coreProperties>
</file>