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BC7" w:rsidRPr="00715BE5" w:rsidRDefault="00715BE5">
      <w:pPr>
        <w:rPr>
          <w:b/>
        </w:rPr>
      </w:pPr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brandweer: </w:t>
      </w:r>
      <w:r w:rsidR="00A95BC7" w:rsidRPr="00715BE5">
        <w:rPr>
          <w:rStyle w:val="Zwaar"/>
          <w:b w:val="0"/>
        </w:rPr>
        <w:t>groep mensen die als taak heeft branden te blussen.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helm: </w:t>
      </w:r>
      <w:r w:rsidRPr="00715BE5">
        <w:rPr>
          <w:bCs/>
        </w:rPr>
        <w:t>hoofddeksel om je hoofd te beschermen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brandweerwagen: </w:t>
      </w:r>
      <w:r w:rsidR="00A95BC7" w:rsidRPr="00715BE5">
        <w:t>rode wagen met een sirene waarmee de brandweer</w:t>
      </w:r>
      <w:r w:rsidR="00A95BC7" w:rsidRPr="00715BE5">
        <w:rPr>
          <w:b/>
        </w:rPr>
        <w:t xml:space="preserve"> </w:t>
      </w:r>
      <w:r w:rsidR="00A95BC7" w:rsidRPr="00715BE5">
        <w:t>uitrukt om hulp te leveren.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Pr>
        <w:rPr>
          <w:b/>
        </w:rPr>
      </w:pPr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kazerne: </w:t>
      </w:r>
      <w:r w:rsidR="00A95BC7" w:rsidRPr="00715BE5">
        <w:t>gebouw waarin een brandweer is gehuisvest.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Pr>
        <w:rPr>
          <w:b/>
        </w:rPr>
      </w:pPr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brandweerslang: </w:t>
      </w:r>
      <w:r w:rsidR="00A95BC7" w:rsidRPr="00715BE5">
        <w:t xml:space="preserve">een speciale, sterke waterslang voor </w:t>
      </w:r>
      <w:r w:rsidRPr="00715BE5">
        <w:t xml:space="preserve">het </w:t>
      </w:r>
      <w:r w:rsidR="00A95BC7" w:rsidRPr="00715BE5">
        <w:t>blus</w:t>
      </w:r>
      <w:r w:rsidRPr="00715BE5">
        <w:t>sen</w:t>
      </w:r>
      <w:r w:rsidRPr="00715BE5">
        <w:rPr>
          <w:b/>
        </w:rPr>
        <w:t xml:space="preserve"> van vuur .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Pr>
        <w:rPr>
          <w:b/>
        </w:rPr>
      </w:pPr>
      <w:proofErr w:type="gramStart"/>
      <w:r>
        <w:rPr>
          <w:b/>
        </w:rPr>
        <w:t>h</w:t>
      </w:r>
      <w:r w:rsidR="00A95BC7" w:rsidRPr="00715BE5">
        <w:rPr>
          <w:b/>
        </w:rPr>
        <w:t>et</w:t>
      </w:r>
      <w:proofErr w:type="gramEnd"/>
      <w:r w:rsidR="00A95BC7" w:rsidRPr="00715BE5">
        <w:rPr>
          <w:b/>
        </w:rPr>
        <w:t xml:space="preserve"> blussen:</w:t>
      </w:r>
      <w:r w:rsidRPr="00715BE5">
        <w:rPr>
          <w:b/>
        </w:rPr>
        <w:t xml:space="preserve"> </w:t>
      </w:r>
      <w:r w:rsidRPr="00715BE5">
        <w:rPr>
          <w:rStyle w:val="Zwaar"/>
          <w:b w:val="0"/>
        </w:rPr>
        <w:t>zorgen dat het vuur uitgaat.</w:t>
      </w:r>
    </w:p>
    <w:p w:rsidR="00A95BC7" w:rsidRPr="00715BE5" w:rsidRDefault="00A95BC7">
      <w:pPr>
        <w:rPr>
          <w:b/>
        </w:rPr>
      </w:pPr>
    </w:p>
    <w:p w:rsidR="00A95BC7" w:rsidRPr="00715BE5" w:rsidRDefault="00715BE5">
      <w:proofErr w:type="gramStart"/>
      <w:r>
        <w:rPr>
          <w:b/>
        </w:rPr>
        <w:t>d</w:t>
      </w:r>
      <w:r w:rsidR="00A95BC7" w:rsidRPr="00715BE5">
        <w:rPr>
          <w:b/>
        </w:rPr>
        <w:t>e</w:t>
      </w:r>
      <w:proofErr w:type="gramEnd"/>
      <w:r w:rsidR="00A95BC7" w:rsidRPr="00715BE5">
        <w:rPr>
          <w:b/>
        </w:rPr>
        <w:t xml:space="preserve"> sirene:</w:t>
      </w:r>
      <w:r w:rsidRPr="00715BE5">
        <w:rPr>
          <w:b/>
        </w:rPr>
        <w:t xml:space="preserve"> </w:t>
      </w:r>
      <w:r w:rsidRPr="00715BE5">
        <w:rPr>
          <w:bCs/>
        </w:rPr>
        <w:t>hard geluid om te mensen waarschuwen.</w:t>
      </w:r>
    </w:p>
    <w:p w:rsidR="00A95BC7" w:rsidRPr="00715BE5" w:rsidRDefault="00A95BC7">
      <w:pPr>
        <w:rPr>
          <w:b/>
        </w:rPr>
      </w:pPr>
    </w:p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A95BC7" w:rsidRDefault="00A95BC7"/>
    <w:p w:rsidR="00715BE5" w:rsidRDefault="00715BE5"/>
    <w:p w:rsidR="00A95BC7" w:rsidRDefault="00A95BC7"/>
    <w:p w:rsidR="00A95BC7" w:rsidRDefault="00A95BC7"/>
    <w:p w:rsidR="00A95BC7" w:rsidRDefault="00A95BC7"/>
    <w:p w:rsidR="001803B8" w:rsidRDefault="003E054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ADB6DDF" wp14:editId="5F12D3CF">
            <wp:simplePos x="0" y="0"/>
            <wp:positionH relativeFrom="column">
              <wp:posOffset>-237490</wp:posOffset>
            </wp:positionH>
            <wp:positionV relativeFrom="paragraph">
              <wp:posOffset>-694055</wp:posOffset>
            </wp:positionV>
            <wp:extent cx="3887470" cy="6972300"/>
            <wp:effectExtent l="0" t="0" r="0" b="0"/>
            <wp:wrapNone/>
            <wp:docPr id="23" name="Afbeelding 23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10B721" wp14:editId="634E74D5">
                <wp:simplePos x="0" y="0"/>
                <wp:positionH relativeFrom="column">
                  <wp:posOffset>5826125</wp:posOffset>
                </wp:positionH>
                <wp:positionV relativeFrom="paragraph">
                  <wp:posOffset>760095</wp:posOffset>
                </wp:positionV>
                <wp:extent cx="939165" cy="1161415"/>
                <wp:effectExtent l="15875" t="17145" r="16510" b="21590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165" cy="11614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75pt,59.85pt" to="532.7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tWHgIAADk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E4F55B" wp14:editId="11A58611">
                <wp:simplePos x="0" y="0"/>
                <wp:positionH relativeFrom="column">
                  <wp:posOffset>6258560</wp:posOffset>
                </wp:positionH>
                <wp:positionV relativeFrom="paragraph">
                  <wp:posOffset>3540125</wp:posOffset>
                </wp:positionV>
                <wp:extent cx="1924685" cy="574675"/>
                <wp:effectExtent l="19685" t="15875" r="17780" b="1905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685" cy="574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8pt,278.75pt" to="64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50422" wp14:editId="3F4C4A8B">
                <wp:simplePos x="0" y="0"/>
                <wp:positionH relativeFrom="column">
                  <wp:posOffset>4352290</wp:posOffset>
                </wp:positionH>
                <wp:positionV relativeFrom="paragraph">
                  <wp:posOffset>4114800</wp:posOffset>
                </wp:positionV>
                <wp:extent cx="274955" cy="1071880"/>
                <wp:effectExtent l="18415" t="19050" r="20955" b="23495"/>
                <wp:wrapNone/>
                <wp:docPr id="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955" cy="10718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7pt,324pt" to="364.3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48731" wp14:editId="305354B1">
                <wp:simplePos x="0" y="0"/>
                <wp:positionH relativeFrom="column">
                  <wp:posOffset>1065530</wp:posOffset>
                </wp:positionH>
                <wp:positionV relativeFrom="paragraph">
                  <wp:posOffset>3437890</wp:posOffset>
                </wp:positionV>
                <wp:extent cx="1334770" cy="1028700"/>
                <wp:effectExtent l="17780" t="18415" r="19050" b="19685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477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270.7pt" to="189pt,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7E4E7BD" wp14:editId="739B048A">
                <wp:simplePos x="0" y="0"/>
                <wp:positionH relativeFrom="column">
                  <wp:posOffset>652145</wp:posOffset>
                </wp:positionH>
                <wp:positionV relativeFrom="paragraph">
                  <wp:posOffset>1374140</wp:posOffset>
                </wp:positionV>
                <wp:extent cx="1748155" cy="1143000"/>
                <wp:effectExtent l="23495" t="21590" r="19050" b="1651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8155" cy="1143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5pt,108.2pt" to="189pt,1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0A1BE5" wp14:editId="27DCDA1D">
                <wp:simplePos x="0" y="0"/>
                <wp:positionH relativeFrom="column">
                  <wp:posOffset>4244340</wp:posOffset>
                </wp:positionH>
                <wp:positionV relativeFrom="paragraph">
                  <wp:posOffset>657860</wp:posOffset>
                </wp:positionV>
                <wp:extent cx="107950" cy="1263650"/>
                <wp:effectExtent l="15240" t="19685" r="19685" b="21590"/>
                <wp:wrapNone/>
                <wp:docPr id="1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12636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2pt,51.8pt" to="342.7pt,1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" strokeweight="2.25pt"/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A84DAB" wp14:editId="79B88FBB">
                <wp:simplePos x="0" y="0"/>
                <wp:positionH relativeFrom="column">
                  <wp:posOffset>-238125</wp:posOffset>
                </wp:positionH>
                <wp:positionV relativeFrom="paragraph">
                  <wp:posOffset>-80645</wp:posOffset>
                </wp:positionV>
                <wp:extent cx="2146935" cy="1454785"/>
                <wp:effectExtent l="0" t="0" r="72390" b="7366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145478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helm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A1107" wp14:editId="4A5C2BA9">
                                  <wp:extent cx="1730375" cy="1083310"/>
                                  <wp:effectExtent l="0" t="0" r="3175" b="254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0375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8.75pt;margin-top:-6.35pt;width:169.05pt;height:11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helm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A1107" wp14:editId="4A5C2BA9">
                            <wp:extent cx="1730375" cy="1083310"/>
                            <wp:effectExtent l="0" t="0" r="3175" b="254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0375" cy="108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EE761" wp14:editId="11AF4431">
                <wp:simplePos x="0" y="0"/>
                <wp:positionH relativeFrom="column">
                  <wp:posOffset>3200400</wp:posOffset>
                </wp:positionH>
                <wp:positionV relativeFrom="paragraph">
                  <wp:posOffset>-509905</wp:posOffset>
                </wp:positionV>
                <wp:extent cx="2298700" cy="1652905"/>
                <wp:effectExtent l="0" t="4445" r="73025" b="7620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165290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sirene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D2343" wp14:editId="02DE8C7F">
                                  <wp:extent cx="1772285" cy="126619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252pt;margin-top:-40.15pt;width:181pt;height:1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sirene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1D2343" wp14:editId="02DE8C7F">
                            <wp:extent cx="1772285" cy="126619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285" cy="126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7B803" wp14:editId="6DBB0502">
                <wp:simplePos x="0" y="0"/>
                <wp:positionH relativeFrom="column">
                  <wp:posOffset>6350</wp:posOffset>
                </wp:positionH>
                <wp:positionV relativeFrom="paragraph">
                  <wp:posOffset>4466590</wp:posOffset>
                </wp:positionV>
                <wp:extent cx="2545080" cy="1619250"/>
                <wp:effectExtent l="0" t="0" r="77470" b="7683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192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het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blussen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E153A" wp14:editId="76D1295C">
                                  <wp:extent cx="1575435" cy="1181735"/>
                                  <wp:effectExtent l="0" t="0" r="5715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435" cy="118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.5pt;margin-top:351.7pt;width:200.4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het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blussen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E153A" wp14:editId="76D1295C">
                            <wp:extent cx="1575435" cy="1181735"/>
                            <wp:effectExtent l="0" t="0" r="5715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435" cy="1181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C073A" wp14:editId="5A6E0C51">
                <wp:simplePos x="0" y="0"/>
                <wp:positionH relativeFrom="column">
                  <wp:posOffset>3484880</wp:posOffset>
                </wp:positionH>
                <wp:positionV relativeFrom="paragraph">
                  <wp:posOffset>4714240</wp:posOffset>
                </wp:positionV>
                <wp:extent cx="2773680" cy="1371600"/>
                <wp:effectExtent l="0" t="0" r="75565" b="7683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371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kazerne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74C60" wp14:editId="5D09D4E4">
                                  <wp:extent cx="1378585" cy="1026795"/>
                                  <wp:effectExtent l="0" t="0" r="0" b="1905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58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74.4pt;margin-top:371.2pt;width:218.4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kazerne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74C60" wp14:editId="5D09D4E4">
                            <wp:extent cx="1378585" cy="1026795"/>
                            <wp:effectExtent l="0" t="0" r="0" b="1905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585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6765290</wp:posOffset>
                </wp:positionH>
                <wp:positionV relativeFrom="paragraph">
                  <wp:posOffset>-228600</wp:posOffset>
                </wp:positionV>
                <wp:extent cx="2322830" cy="1840865"/>
                <wp:effectExtent l="2540" t="0" r="74930" b="7366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8408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brandslang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5165" cy="1463040"/>
                                  <wp:effectExtent l="0" t="0" r="6985" b="381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16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532.7pt;margin-top:-18pt;width:182.9pt;height:14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brandslang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5165" cy="1463040"/>
                            <wp:effectExtent l="0" t="0" r="6985" b="3810"/>
                            <wp:docPr id="5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165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4114800</wp:posOffset>
                </wp:positionV>
                <wp:extent cx="2286000" cy="1871980"/>
                <wp:effectExtent l="0" t="0" r="76200" b="8064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8719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brandweerauto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0105" cy="1435100"/>
                                  <wp:effectExtent l="0" t="0" r="4445" b="0"/>
                                  <wp:docPr id="6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10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558pt;margin-top:324pt;width:180pt;height:14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de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brandweerauto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0105" cy="1435100"/>
                            <wp:effectExtent l="0" t="0" r="4445" b="0"/>
                            <wp:docPr id="6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010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E9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1921510</wp:posOffset>
                </wp:positionV>
                <wp:extent cx="3858260" cy="2193290"/>
                <wp:effectExtent l="38100" t="45085" r="123190" b="11430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260" cy="21932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95BC7" w:rsidRDefault="00A95BC7" w:rsidP="008964B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  <w:szCs w:val="72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72"/>
                                <w:szCs w:val="72"/>
                              </w:rPr>
                              <w:t xml:space="preserve"> brandweer</w:t>
                            </w:r>
                          </w:p>
                          <w:p w:rsidR="00A95BC7" w:rsidRPr="001803B8" w:rsidRDefault="009F7E99" w:rsidP="008964BD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7710" cy="1490980"/>
                                  <wp:effectExtent l="0" t="0" r="2540" b="0"/>
                                  <wp:docPr id="7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710" cy="149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89pt;margin-top:151.3pt;width:303.8pt;height:172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" fillcolor="#cff" strokeweight="6pt">
                <v:shadow on="t" opacity=".5" offset="6pt,6pt"/>
                <v:textbox>
                  <w:txbxContent>
                    <w:p w:rsidR="00A95BC7" w:rsidRDefault="00A95BC7" w:rsidP="008964B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sz w:val="72"/>
                          <w:szCs w:val="72"/>
                        </w:rPr>
                        <w:t>de</w:t>
                      </w:r>
                      <w:proofErr w:type="gramEnd"/>
                      <w:r>
                        <w:rPr>
                          <w:sz w:val="72"/>
                          <w:szCs w:val="72"/>
                        </w:rPr>
                        <w:t xml:space="preserve"> brandweer</w:t>
                      </w:r>
                    </w:p>
                    <w:p w:rsidR="00A95BC7" w:rsidRPr="001803B8" w:rsidRDefault="009F7E99" w:rsidP="008964BD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7710" cy="1490980"/>
                            <wp:effectExtent l="0" t="0" r="2540" b="0"/>
                            <wp:docPr id="7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710" cy="149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393922"/>
    <w:rsid w:val="00393998"/>
    <w:rsid w:val="003E0546"/>
    <w:rsid w:val="00442EAF"/>
    <w:rsid w:val="005A7FCC"/>
    <w:rsid w:val="00612290"/>
    <w:rsid w:val="00715BE5"/>
    <w:rsid w:val="007E2417"/>
    <w:rsid w:val="00802DB1"/>
    <w:rsid w:val="008964BD"/>
    <w:rsid w:val="009F7E99"/>
    <w:rsid w:val="00A9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A95BC7"/>
    <w:rPr>
      <w:b/>
      <w:bCs/>
    </w:rPr>
  </w:style>
  <w:style w:type="paragraph" w:styleId="Ballontekst">
    <w:name w:val="Balloon Text"/>
    <w:basedOn w:val="Standaard"/>
    <w:link w:val="BallontekstChar"/>
    <w:rsid w:val="003E054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E0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A95BC7"/>
    <w:rPr>
      <w:b/>
      <w:bCs/>
    </w:rPr>
  </w:style>
  <w:style w:type="paragraph" w:styleId="Ballontekst">
    <w:name w:val="Balloon Text"/>
    <w:basedOn w:val="Standaard"/>
    <w:link w:val="BallontekstChar"/>
    <w:rsid w:val="003E054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E0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69CC4CF4</Template>
  <TotalTime>3</TotalTime>
  <Pages>2</Pages>
  <Words>69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3</cp:revision>
  <dcterms:created xsi:type="dcterms:W3CDTF">2012-11-20T12:33:00Z</dcterms:created>
  <dcterms:modified xsi:type="dcterms:W3CDTF">2012-11-20T12:36:00Z</dcterms:modified>
</cp:coreProperties>
</file>