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EB" w:rsidRPr="00AD61E6" w:rsidRDefault="00CC7CC4">
      <w:pPr>
        <w:rPr>
          <w:sz w:val="52"/>
          <w:szCs w:val="52"/>
        </w:rPr>
      </w:pPr>
      <w:bookmarkStart w:id="0" w:name="_GoBack"/>
      <w:bookmarkEnd w:id="0"/>
      <w:r w:rsidRPr="00AD61E6">
        <w:rPr>
          <w:b/>
          <w:sz w:val="52"/>
          <w:szCs w:val="52"/>
        </w:rPr>
        <w:t>ongeluk:</w:t>
      </w:r>
      <w:r w:rsidR="00AD61E6" w:rsidRPr="00AD61E6">
        <w:rPr>
          <w:sz w:val="52"/>
          <w:szCs w:val="52"/>
        </w:rPr>
        <w:t xml:space="preserve"> een plotselinge nare gebeurtenis. Het veroorzaakt schrik </w:t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 w:rsidRPr="00AD61E6">
        <w:rPr>
          <w:sz w:val="52"/>
          <w:szCs w:val="52"/>
        </w:rPr>
        <w:t>en schade, en soms zijn er  doden of gewonden.</w:t>
      </w:r>
    </w:p>
    <w:p w:rsidR="00CC7CC4" w:rsidRPr="00AD61E6" w:rsidRDefault="00CC7CC4">
      <w:pPr>
        <w:rPr>
          <w:sz w:val="52"/>
          <w:szCs w:val="52"/>
        </w:rPr>
      </w:pPr>
    </w:p>
    <w:p w:rsidR="00CC7CC4" w:rsidRPr="00AD61E6" w:rsidRDefault="00CC7CC4">
      <w:pPr>
        <w:rPr>
          <w:sz w:val="52"/>
          <w:szCs w:val="52"/>
        </w:rPr>
      </w:pPr>
      <w:r w:rsidRPr="00AD61E6">
        <w:rPr>
          <w:b/>
          <w:sz w:val="52"/>
          <w:szCs w:val="52"/>
        </w:rPr>
        <w:t>waarschuwen:</w:t>
      </w:r>
      <w:r w:rsidRPr="00AD61E6">
        <w:rPr>
          <w:sz w:val="52"/>
          <w:szCs w:val="52"/>
        </w:rPr>
        <w:t xml:space="preserve"> </w:t>
      </w:r>
      <w:r w:rsidR="00307372" w:rsidRPr="00AD61E6">
        <w:rPr>
          <w:sz w:val="52"/>
          <w:szCs w:val="52"/>
        </w:rPr>
        <w:t xml:space="preserve">iemand zeggen dat hij in een vervelende of </w:t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  <w:t xml:space="preserve">    </w:t>
      </w:r>
      <w:r w:rsidR="00307372" w:rsidRPr="00AD61E6">
        <w:rPr>
          <w:sz w:val="52"/>
          <w:szCs w:val="52"/>
        </w:rPr>
        <w:t xml:space="preserve">gevaarlijke situatie terecht kan komen al hij niet </w:t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  <w:t xml:space="preserve">    </w:t>
      </w:r>
      <w:r w:rsidR="00307372" w:rsidRPr="00AD61E6">
        <w:rPr>
          <w:sz w:val="52"/>
          <w:szCs w:val="52"/>
        </w:rPr>
        <w:t>oplet.</w:t>
      </w:r>
    </w:p>
    <w:p w:rsidR="00CC7CC4" w:rsidRPr="00AD61E6" w:rsidRDefault="00CC7CC4">
      <w:pPr>
        <w:rPr>
          <w:sz w:val="52"/>
          <w:szCs w:val="52"/>
        </w:rPr>
      </w:pPr>
    </w:p>
    <w:p w:rsidR="00CC7CC4" w:rsidRPr="00AD61E6" w:rsidRDefault="00CC7CC4">
      <w:pPr>
        <w:rPr>
          <w:sz w:val="52"/>
          <w:szCs w:val="52"/>
        </w:rPr>
      </w:pPr>
      <w:r w:rsidRPr="00AD61E6">
        <w:rPr>
          <w:b/>
          <w:sz w:val="52"/>
          <w:szCs w:val="52"/>
        </w:rPr>
        <w:t>112</w:t>
      </w:r>
      <w:r w:rsidR="00307372" w:rsidRPr="00AD61E6">
        <w:rPr>
          <w:b/>
          <w:sz w:val="52"/>
          <w:szCs w:val="52"/>
        </w:rPr>
        <w:t>:</w:t>
      </w:r>
      <w:r w:rsidR="00AD61E6">
        <w:rPr>
          <w:sz w:val="52"/>
          <w:szCs w:val="52"/>
        </w:rPr>
        <w:t xml:space="preserve"> </w:t>
      </w:r>
      <w:r w:rsidR="00307372" w:rsidRPr="00AD61E6">
        <w:rPr>
          <w:sz w:val="52"/>
          <w:szCs w:val="52"/>
        </w:rPr>
        <w:t>telefoonnummer dat je kunt bellen als iemand in nood is.</w:t>
      </w:r>
    </w:p>
    <w:p w:rsidR="00CC7CC4" w:rsidRPr="00AD61E6" w:rsidRDefault="00CC7CC4">
      <w:pPr>
        <w:rPr>
          <w:sz w:val="52"/>
          <w:szCs w:val="52"/>
        </w:rPr>
      </w:pPr>
    </w:p>
    <w:p w:rsidR="00CC7CC4" w:rsidRPr="00AD61E6" w:rsidRDefault="00CC7CC4">
      <w:pPr>
        <w:rPr>
          <w:sz w:val="52"/>
          <w:szCs w:val="52"/>
        </w:rPr>
      </w:pPr>
      <w:r w:rsidRPr="00AD61E6">
        <w:rPr>
          <w:b/>
          <w:sz w:val="52"/>
          <w:szCs w:val="52"/>
        </w:rPr>
        <w:t>ambulance:</w:t>
      </w:r>
      <w:r w:rsidR="00307372" w:rsidRPr="00AD61E6">
        <w:rPr>
          <w:sz w:val="52"/>
          <w:szCs w:val="52"/>
        </w:rPr>
        <w:t xml:space="preserve"> voertuig om gewonden of zieken van en naar het </w:t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AD61E6">
        <w:rPr>
          <w:sz w:val="52"/>
          <w:szCs w:val="52"/>
        </w:rPr>
        <w:tab/>
      </w:r>
      <w:r w:rsidR="00307372" w:rsidRPr="00AD61E6">
        <w:rPr>
          <w:sz w:val="52"/>
          <w:szCs w:val="52"/>
        </w:rPr>
        <w:t>ziekenhuis te brengen</w:t>
      </w:r>
    </w:p>
    <w:p w:rsidR="00272B3E" w:rsidRDefault="004E0CEB">
      <w:r w:rsidRPr="00AD61E6">
        <w:rPr>
          <w:sz w:val="52"/>
          <w:szCs w:val="52"/>
        </w:rPr>
        <w:br w:type="page"/>
      </w:r>
      <w:r w:rsidR="00A806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-533400</wp:posOffset>
                </wp:positionV>
                <wp:extent cx="3079115" cy="3749040"/>
                <wp:effectExtent l="0" t="0" r="6985" b="3810"/>
                <wp:wrapNone/>
                <wp:docPr id="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374904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72" w:rsidRDefault="00A8063E" w:rsidP="0030737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2230" cy="1477010"/>
                                  <wp:effectExtent l="0" t="0" r="7620" b="889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23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372" w:rsidRDefault="00A8063E" w:rsidP="0030737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8745" cy="1519555"/>
                                  <wp:effectExtent l="0" t="0" r="8255" b="444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745" cy="151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372" w:rsidRDefault="00307372" w:rsidP="00272B3E">
                            <w:pPr>
                              <w:rPr>
                                <w:noProof/>
                              </w:rPr>
                            </w:pPr>
                          </w:p>
                          <w:p w:rsidR="00307372" w:rsidRPr="003D004B" w:rsidRDefault="00307372" w:rsidP="003073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>w</w:t>
                            </w:r>
                            <w:r w:rsidRPr="003D004B">
                              <w:rPr>
                                <w:noProof/>
                                <w:sz w:val="56"/>
                                <w:szCs w:val="56"/>
                              </w:rPr>
                              <w:t>aarschuwen: 112 bellen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34pt;margin-top:-42pt;width:242.45pt;height:2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" fillcolor="#cff" stroked="f">
                <v:fill opacity="32896f"/>
                <v:textbox>
                  <w:txbxContent>
                    <w:p w:rsidR="00307372" w:rsidRDefault="00A8063E" w:rsidP="0030737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2230" cy="1477010"/>
                            <wp:effectExtent l="0" t="0" r="7620" b="889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230" cy="147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372" w:rsidRDefault="00A8063E" w:rsidP="0030737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8745" cy="1519555"/>
                            <wp:effectExtent l="0" t="0" r="8255" b="444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745" cy="151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372" w:rsidRDefault="00307372" w:rsidP="00272B3E">
                      <w:pPr>
                        <w:rPr>
                          <w:noProof/>
                        </w:rPr>
                      </w:pPr>
                    </w:p>
                    <w:p w:rsidR="00307372" w:rsidRPr="003D004B" w:rsidRDefault="00307372" w:rsidP="003073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t>w</w:t>
                      </w:r>
                      <w:r w:rsidRPr="003D004B">
                        <w:rPr>
                          <w:noProof/>
                          <w:sz w:val="56"/>
                          <w:szCs w:val="56"/>
                        </w:rPr>
                        <w:t>aarschuwen: 112 bellen</w:t>
                      </w:r>
                    </w:p>
                  </w:txbxContent>
                </v:textbox>
              </v:shape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3095625</wp:posOffset>
                </wp:positionV>
                <wp:extent cx="2946400" cy="2365375"/>
                <wp:effectExtent l="2540" t="0" r="3810" b="635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36537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72" w:rsidRDefault="00A8063E" w:rsidP="0030737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7170" cy="1814830"/>
                                  <wp:effectExtent l="0" t="0" r="508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70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372" w:rsidRPr="00A00662" w:rsidRDefault="00307372" w:rsidP="003073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00662">
                              <w:rPr>
                                <w:noProof/>
                                <w:sz w:val="56"/>
                                <w:szCs w:val="56"/>
                              </w:rPr>
                              <w:t>ongeluk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-6.55pt;margin-top:243.75pt;width:232pt;height:1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" fillcolor="#cff" stroked="f">
                <v:fill opacity="32896f"/>
                <v:textbox>
                  <w:txbxContent>
                    <w:p w:rsidR="00307372" w:rsidRDefault="00A8063E" w:rsidP="0030737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7170" cy="1814830"/>
                            <wp:effectExtent l="0" t="0" r="508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70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372" w:rsidRPr="00A00662" w:rsidRDefault="00307372" w:rsidP="003073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00662">
                        <w:rPr>
                          <w:noProof/>
                          <w:sz w:val="56"/>
                          <w:szCs w:val="56"/>
                        </w:rPr>
                        <w:t>ongeluk</w:t>
                      </w:r>
                    </w:p>
                  </w:txbxContent>
                </v:textbox>
              </v:shape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2268220</wp:posOffset>
                </wp:positionV>
                <wp:extent cx="0" cy="1046480"/>
                <wp:effectExtent l="38100" t="39370" r="38100" b="38100"/>
                <wp:wrapNone/>
                <wp:docPr id="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648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8.6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6288405</wp:posOffset>
                </wp:positionH>
                <wp:positionV relativeFrom="paragraph">
                  <wp:posOffset>-373380</wp:posOffset>
                </wp:positionV>
                <wp:extent cx="2991485" cy="2496185"/>
                <wp:effectExtent l="1905" t="7620" r="6985" b="127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249618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72" w:rsidRDefault="00A8063E" w:rsidP="0030737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6080" cy="1941195"/>
                                  <wp:effectExtent l="0" t="0" r="7620" b="1905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0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372" w:rsidRPr="00A00662" w:rsidRDefault="00307372" w:rsidP="003073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00662">
                              <w:rPr>
                                <w:noProof/>
                                <w:sz w:val="56"/>
                                <w:szCs w:val="56"/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495.15pt;margin-top:-29.4pt;width:235.55pt;height:19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" fillcolor="#cff" stroked="f">
                <v:fill opacity="32896f"/>
                <v:textbox>
                  <w:txbxContent>
                    <w:p w:rsidR="00307372" w:rsidRDefault="00A8063E" w:rsidP="0030737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26080" cy="1941195"/>
                            <wp:effectExtent l="0" t="0" r="7620" b="1905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0" cy="194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372" w:rsidRPr="00A00662" w:rsidRDefault="00307372" w:rsidP="003073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00662">
                        <w:rPr>
                          <w:noProof/>
                          <w:sz w:val="56"/>
                          <w:szCs w:val="56"/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7781290</wp:posOffset>
                </wp:positionH>
                <wp:positionV relativeFrom="paragraph">
                  <wp:posOffset>2268220</wp:posOffset>
                </wp:positionV>
                <wp:extent cx="1600200" cy="0"/>
                <wp:effectExtent l="46990" t="39370" r="38735" b="46355"/>
                <wp:wrapNone/>
                <wp:docPr id="1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.7pt,178.6pt" to="738.7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2413000</wp:posOffset>
                </wp:positionV>
                <wp:extent cx="0" cy="0"/>
                <wp:effectExtent l="38100" t="41275" r="38100" b="44450"/>
                <wp:wrapNone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90pt" to="486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p2DQIAACU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" strokeweight="6pt"/>
            </w:pict>
          </mc:Fallback>
        </mc:AlternateContent>
      </w:r>
      <w:r w:rsidR="00A8063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2268220</wp:posOffset>
                </wp:positionV>
                <wp:extent cx="1600200" cy="0"/>
                <wp:effectExtent l="38100" t="39370" r="38100" b="46355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8.6pt" to="612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qEQIAACs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1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6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1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wB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UrEAIAACs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d/DVKxAC&#10;AAAr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1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-114300</wp:posOffset>
                </wp:positionV>
                <wp:extent cx="0" cy="6400800"/>
                <wp:effectExtent l="38100" t="38100" r="38100" b="38100"/>
                <wp:wrapNone/>
                <wp:docPr id="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-9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eBGQ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5in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0" cy="1143000"/>
                <wp:effectExtent l="38100" t="38100" r="38100" b="38100"/>
                <wp:wrapNone/>
                <wp:docPr id="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234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PgGg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" strokeweight="6pt"/>
            </w:pict>
          </mc:Fallback>
        </mc:AlternateContent>
      </w:r>
      <w:r w:rsidR="00A8063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ROEQIAACoEAAAOAAAAZHJzL2Uyb0RvYy54bWysU8GO2jAQvVfqP1i+QxIaW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" strokeweight="6pt"/>
            </w:pict>
          </mc:Fallback>
        </mc:AlternateContent>
      </w:r>
    </w:p>
    <w:sectPr w:rsidR="00272B3E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191B5E"/>
    <w:rsid w:val="00232E70"/>
    <w:rsid w:val="00272B3E"/>
    <w:rsid w:val="00307372"/>
    <w:rsid w:val="003D004B"/>
    <w:rsid w:val="004E0CEB"/>
    <w:rsid w:val="00522029"/>
    <w:rsid w:val="00A00662"/>
    <w:rsid w:val="00A8063E"/>
    <w:rsid w:val="00AD61E6"/>
    <w:rsid w:val="00C2426A"/>
    <w:rsid w:val="00CC7CC4"/>
    <w:rsid w:val="00CE3288"/>
    <w:rsid w:val="00D343D6"/>
    <w:rsid w:val="00E72CA0"/>
    <w:rsid w:val="00E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46961E7</Template>
  <TotalTime>1</TotalTime>
  <Pages>2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cp:lastPrinted>2011-06-20T10:46:00Z</cp:lastPrinted>
  <dcterms:created xsi:type="dcterms:W3CDTF">2012-09-11T17:17:00Z</dcterms:created>
  <dcterms:modified xsi:type="dcterms:W3CDTF">2012-09-11T17:17:00Z</dcterms:modified>
</cp:coreProperties>
</file>