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A9" w:rsidRDefault="000807A9" w:rsidP="002E72DD"/>
    <w:p w:rsidR="000807A9" w:rsidRPr="000807A9" w:rsidRDefault="000807A9" w:rsidP="000807A9">
      <w:pPr>
        <w:rPr>
          <w:rFonts w:ascii="Arial Rounded MT Bold" w:hAnsi="Arial Rounded MT Bold"/>
          <w:b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>Estafette: Over mieren…..les 13</w:t>
      </w:r>
    </w:p>
    <w:p w:rsidR="000807A9" w:rsidRPr="000807A9" w:rsidRDefault="000807A9" w:rsidP="000807A9">
      <w:pPr>
        <w:rPr>
          <w:rFonts w:ascii="Arial Rounded MT Bold" w:hAnsi="Arial Rounded MT Bold"/>
          <w:b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De ezel: </w:t>
      </w:r>
      <w:r w:rsidRPr="000807A9">
        <w:rPr>
          <w:rFonts w:ascii="Arial Rounded MT Bold" w:hAnsi="Arial Rounded MT Bold"/>
          <w:sz w:val="44"/>
          <w:szCs w:val="44"/>
        </w:rPr>
        <w:t>een dier dat een beetje op een paard lijkt. Een ezel balkt, dat klinkt als ‘iejaa’</w:t>
      </w: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De hoeven: </w:t>
      </w:r>
      <w:r w:rsidRPr="000807A9">
        <w:rPr>
          <w:rFonts w:ascii="Arial Rounded MT Bold" w:hAnsi="Arial Rounded MT Bold"/>
          <w:sz w:val="44"/>
          <w:szCs w:val="44"/>
        </w:rPr>
        <w:t xml:space="preserve"> die zitten onderaan de poten van een ezel, ze zijn hard.</w:t>
      </w: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Verzorgen: </w:t>
      </w:r>
      <w:r w:rsidRPr="000807A9">
        <w:rPr>
          <w:rFonts w:ascii="Arial Rounded MT Bold" w:hAnsi="Arial Rounded MT Bold"/>
          <w:sz w:val="44"/>
          <w:szCs w:val="44"/>
        </w:rPr>
        <w:t xml:space="preserve"> als je een ezel verzorgt, dan geef je hem wat hij nodig heeft.</w:t>
      </w: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De wei: </w:t>
      </w:r>
      <w:r w:rsidRPr="000807A9">
        <w:rPr>
          <w:rFonts w:ascii="Arial Rounded MT Bold" w:hAnsi="Arial Rounded MT Bold"/>
          <w:sz w:val="44"/>
          <w:szCs w:val="44"/>
        </w:rPr>
        <w:t>een stuk land waar gras op groeit. Hier kan de ezel grazen (gras eten).</w:t>
      </w: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De stal: </w:t>
      </w:r>
      <w:r w:rsidRPr="000807A9">
        <w:rPr>
          <w:rFonts w:ascii="Arial Rounded MT Bold" w:hAnsi="Arial Rounded MT Bold"/>
          <w:sz w:val="44"/>
          <w:szCs w:val="44"/>
        </w:rPr>
        <w:t>een gebouw voor de ezel.</w:t>
      </w: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</w:p>
    <w:p w:rsidR="000807A9" w:rsidRPr="000807A9" w:rsidRDefault="000807A9" w:rsidP="000807A9">
      <w:pPr>
        <w:rPr>
          <w:rFonts w:ascii="Arial Rounded MT Bold" w:hAnsi="Arial Rounded MT Bold"/>
          <w:sz w:val="44"/>
          <w:szCs w:val="44"/>
        </w:rPr>
      </w:pPr>
      <w:r w:rsidRPr="000807A9">
        <w:rPr>
          <w:rFonts w:ascii="Arial Rounded MT Bold" w:hAnsi="Arial Rounded MT Bold"/>
          <w:b/>
          <w:sz w:val="44"/>
          <w:szCs w:val="44"/>
        </w:rPr>
        <w:t xml:space="preserve">De mest: </w:t>
      </w:r>
      <w:r w:rsidRPr="000807A9">
        <w:rPr>
          <w:rFonts w:ascii="Arial Rounded MT Bold" w:hAnsi="Arial Rounded MT Bold"/>
          <w:sz w:val="44"/>
          <w:szCs w:val="44"/>
        </w:rPr>
        <w:t>de poep van een ezel.</w:t>
      </w:r>
    </w:p>
    <w:p w:rsidR="002E72DD" w:rsidRPr="002E72DD" w:rsidRDefault="000807A9" w:rsidP="002E72DD">
      <w:pPr>
        <w:rPr>
          <w:vanish/>
        </w:rPr>
      </w:pPr>
      <w:r w:rsidRPr="000807A9">
        <w:rPr>
          <w:sz w:val="44"/>
          <w:szCs w:val="44"/>
        </w:rPr>
        <w:br w:type="page"/>
      </w:r>
      <w:r w:rsidR="007142AB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6357620</wp:posOffset>
            </wp:positionH>
            <wp:positionV relativeFrom="margin">
              <wp:posOffset>4446270</wp:posOffset>
            </wp:positionV>
            <wp:extent cx="2813685" cy="2110105"/>
            <wp:effectExtent l="0" t="0" r="5715" b="4445"/>
            <wp:wrapSquare wrapText="bothSides"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DD" w:rsidRPr="002E72DD" w:rsidRDefault="002E72DD" w:rsidP="002E72DD">
      <w:pPr>
        <w:rPr>
          <w:vanish/>
        </w:rPr>
      </w:pPr>
    </w:p>
    <w:p w:rsidR="002E72DD" w:rsidRPr="002E72DD" w:rsidRDefault="002E72DD" w:rsidP="002E72DD">
      <w:pPr>
        <w:rPr>
          <w:vanish/>
        </w:rPr>
      </w:pPr>
    </w:p>
    <w:p w:rsidR="002E72DD" w:rsidRPr="002E72DD" w:rsidRDefault="002E72DD" w:rsidP="002E72DD">
      <w:pPr>
        <w:rPr>
          <w:vanish/>
        </w:rPr>
      </w:pPr>
    </w:p>
    <w:p w:rsidR="001803B8" w:rsidRDefault="007142AB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6705600</wp:posOffset>
            </wp:positionH>
            <wp:positionV relativeFrom="margin">
              <wp:posOffset>1026795</wp:posOffset>
            </wp:positionV>
            <wp:extent cx="2757170" cy="2208530"/>
            <wp:effectExtent l="0" t="0" r="5080" b="1270"/>
            <wp:wrapSquare wrapText="bothSides"/>
            <wp:docPr id="2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4561205</wp:posOffset>
            </wp:positionV>
            <wp:extent cx="2841625" cy="1856740"/>
            <wp:effectExtent l="0" t="0" r="0" b="0"/>
            <wp:wrapSquare wrapText="bothSides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3760470</wp:posOffset>
                </wp:positionV>
                <wp:extent cx="2599690" cy="685800"/>
                <wp:effectExtent l="0" t="0" r="76835" b="7810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A44" w:rsidRPr="00004A44" w:rsidRDefault="00004A44" w:rsidP="00393998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mest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28.75pt;margin-top:296.1pt;width:204.7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004A44" w:rsidRPr="00004A44" w:rsidRDefault="00004A44" w:rsidP="00393998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mest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-596265</wp:posOffset>
            </wp:positionH>
            <wp:positionV relativeFrom="margin">
              <wp:posOffset>4305300</wp:posOffset>
            </wp:positionV>
            <wp:extent cx="2996565" cy="1997710"/>
            <wp:effectExtent l="0" t="0" r="0" b="2540"/>
            <wp:wrapSquare wrapText="bothSides"/>
            <wp:docPr id="2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-717550</wp:posOffset>
            </wp:positionH>
            <wp:positionV relativeFrom="margin">
              <wp:posOffset>1256665</wp:posOffset>
            </wp:positionV>
            <wp:extent cx="2335530" cy="1758315"/>
            <wp:effectExtent l="0" t="0" r="7620" b="0"/>
            <wp:wrapSquare wrapText="bothSides"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5392420</wp:posOffset>
                </wp:positionH>
                <wp:positionV relativeFrom="paragraph">
                  <wp:posOffset>2719705</wp:posOffset>
                </wp:positionV>
                <wp:extent cx="829945" cy="1395095"/>
                <wp:effectExtent l="20320" t="14605" r="16510" b="190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9945" cy="13950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6pt,214.15pt" to="489.9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2719705</wp:posOffset>
                </wp:positionV>
                <wp:extent cx="0" cy="1395095"/>
                <wp:effectExtent l="18415" t="14605" r="19685" b="19050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50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7pt,214.15pt" to="312.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doEwIAACo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1805305</wp:posOffset>
                </wp:positionV>
                <wp:extent cx="3200400" cy="914400"/>
                <wp:effectExtent l="38100" t="43180" r="114300" b="11874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4A44" w:rsidRPr="00004A44" w:rsidRDefault="00004A44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04A44"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ezel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9pt;margin-top:142.15pt;width:252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" fillcolor="#cff" strokeweight="6pt">
                <v:shadow on="t" opacity=".5" offset="6pt,6pt"/>
                <v:textbox>
                  <w:txbxContent>
                    <w:p w:rsidR="00004A44" w:rsidRPr="00004A44" w:rsidRDefault="00004A44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04A44"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ezel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6222365</wp:posOffset>
                </wp:positionH>
                <wp:positionV relativeFrom="paragraph">
                  <wp:posOffset>3619500</wp:posOffset>
                </wp:positionV>
                <wp:extent cx="2240280" cy="685800"/>
                <wp:effectExtent l="2540" t="0" r="71755" b="7620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A44" w:rsidRPr="00004A44" w:rsidRDefault="00004A44" w:rsidP="001803B8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89.95pt;margin-top:285pt;width:176.4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004A44" w:rsidRPr="00004A44" w:rsidRDefault="00004A44" w:rsidP="001803B8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228600</wp:posOffset>
                </wp:positionV>
                <wp:extent cx="2295525" cy="685800"/>
                <wp:effectExtent l="4445" t="0" r="71755" b="7620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A44" w:rsidRPr="00004A44" w:rsidRDefault="00004A44" w:rsidP="001803B8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wei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00.6pt;margin-top:18pt;width:180.75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004A44" w:rsidRPr="00004A44" w:rsidRDefault="00004A44" w:rsidP="001803B8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wei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228600</wp:posOffset>
                </wp:positionV>
                <wp:extent cx="3413760" cy="685800"/>
                <wp:effectExtent l="0" t="0" r="76200" b="7620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A44" w:rsidRPr="00004A44" w:rsidRDefault="00004A44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hoeven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40.05pt;margin-top:18pt;width:268.8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004A44" w:rsidRPr="00004A44" w:rsidRDefault="00004A44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hoeven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3324225</wp:posOffset>
                </wp:positionV>
                <wp:extent cx="3310890" cy="883285"/>
                <wp:effectExtent l="0" t="0" r="73660" b="7874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8832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A44" w:rsidRPr="00004A44" w:rsidRDefault="007142AB" w:rsidP="00802DB1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Verzorgen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58.75pt;margin-top:261.75pt;width:260.7pt;height:6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004A44" w:rsidRPr="00004A44" w:rsidRDefault="007142AB" w:rsidP="00802DB1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Verzorgen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Dt0QH6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04A44"/>
    <w:rsid w:val="000807A9"/>
    <w:rsid w:val="001803B8"/>
    <w:rsid w:val="001D6B5B"/>
    <w:rsid w:val="002E72DD"/>
    <w:rsid w:val="00387DAC"/>
    <w:rsid w:val="00393998"/>
    <w:rsid w:val="00524CA6"/>
    <w:rsid w:val="007142AB"/>
    <w:rsid w:val="00802DB1"/>
    <w:rsid w:val="0088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004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004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3D370737</Template>
  <TotalTime>0</TotalTime>
  <Pages>2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dcterms:created xsi:type="dcterms:W3CDTF">2012-11-26T14:14:00Z</dcterms:created>
  <dcterms:modified xsi:type="dcterms:W3CDTF">2012-11-26T14:14:00Z</dcterms:modified>
</cp:coreProperties>
</file>