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E37" w:rsidRDefault="003D24D0">
      <w:pPr>
        <w:rPr>
          <w:b/>
          <w:color w:val="FF0000"/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="005A2FCC">
        <w:rPr>
          <w:sz w:val="44"/>
          <w:szCs w:val="44"/>
        </w:rPr>
        <w:tab/>
      </w:r>
      <w:r w:rsidR="005A2FCC">
        <w:rPr>
          <w:sz w:val="44"/>
          <w:szCs w:val="44"/>
        </w:rPr>
        <w:tab/>
      </w:r>
      <w:r w:rsidR="00F72EC2">
        <w:rPr>
          <w:sz w:val="44"/>
          <w:szCs w:val="44"/>
        </w:rPr>
        <w:tab/>
      </w:r>
      <w:r w:rsidR="00F72EC2">
        <w:rPr>
          <w:sz w:val="44"/>
          <w:szCs w:val="44"/>
        </w:rPr>
        <w:tab/>
      </w:r>
      <w:r w:rsidR="00F72EC2">
        <w:rPr>
          <w:sz w:val="44"/>
          <w:szCs w:val="44"/>
        </w:rPr>
        <w:tab/>
      </w:r>
      <w:r w:rsidR="00F72EC2">
        <w:rPr>
          <w:sz w:val="44"/>
          <w:szCs w:val="44"/>
        </w:rPr>
        <w:tab/>
      </w:r>
      <w:r w:rsidR="005A2FCC" w:rsidRPr="00F20C44">
        <w:rPr>
          <w:b/>
          <w:color w:val="FF0000"/>
          <w:sz w:val="44"/>
          <w:szCs w:val="44"/>
        </w:rPr>
        <w:t>Thema:</w:t>
      </w:r>
      <w:r w:rsidR="00556E37">
        <w:rPr>
          <w:b/>
          <w:color w:val="FF0000"/>
          <w:sz w:val="44"/>
          <w:szCs w:val="44"/>
        </w:rPr>
        <w:t xml:space="preserve"> bij mij thuis:</w:t>
      </w:r>
    </w:p>
    <w:p w:rsidR="00556E37" w:rsidRDefault="00556E37">
      <w:pPr>
        <w:rPr>
          <w:b/>
          <w:color w:val="FF0000"/>
          <w:sz w:val="44"/>
          <w:szCs w:val="44"/>
        </w:rPr>
      </w:pPr>
    </w:p>
    <w:p w:rsidR="00556E37" w:rsidRDefault="00556E37">
      <w:pPr>
        <w:rPr>
          <w:b/>
          <w:sz w:val="44"/>
          <w:szCs w:val="44"/>
        </w:rPr>
      </w:pPr>
      <w:r w:rsidRPr="00556E37">
        <w:rPr>
          <w:b/>
          <w:sz w:val="44"/>
          <w:szCs w:val="44"/>
        </w:rPr>
        <w:t>Sloffen:</w:t>
      </w:r>
      <w:r>
        <w:rPr>
          <w:b/>
          <w:sz w:val="44"/>
          <w:szCs w:val="44"/>
        </w:rPr>
        <w:t xml:space="preserve"> lopen zonder je voeten goed op te tillen</w:t>
      </w:r>
    </w:p>
    <w:p w:rsidR="000A3C25" w:rsidRPr="00556E37" w:rsidRDefault="000A3C25">
      <w:pPr>
        <w:rPr>
          <w:b/>
          <w:sz w:val="44"/>
          <w:szCs w:val="44"/>
        </w:rPr>
      </w:pPr>
    </w:p>
    <w:p w:rsidR="00556E37" w:rsidRDefault="00556E37">
      <w:pPr>
        <w:rPr>
          <w:b/>
          <w:sz w:val="44"/>
          <w:szCs w:val="44"/>
        </w:rPr>
      </w:pPr>
      <w:r w:rsidRPr="00556E37">
        <w:rPr>
          <w:b/>
          <w:sz w:val="44"/>
          <w:szCs w:val="44"/>
        </w:rPr>
        <w:t>Huppelen:</w:t>
      </w:r>
      <w:r>
        <w:rPr>
          <w:b/>
          <w:sz w:val="44"/>
          <w:szCs w:val="44"/>
        </w:rPr>
        <w:t xml:space="preserve"> lopen en tegelijk sprongetjes maken. Eerst op het ene been en daarna op het andere been.</w:t>
      </w:r>
    </w:p>
    <w:p w:rsidR="000A3C25" w:rsidRPr="00556E37" w:rsidRDefault="000A3C25">
      <w:pPr>
        <w:rPr>
          <w:b/>
          <w:sz w:val="44"/>
          <w:szCs w:val="44"/>
        </w:rPr>
      </w:pPr>
    </w:p>
    <w:p w:rsidR="00556E37" w:rsidRPr="00556E37" w:rsidRDefault="00556E37">
      <w:pPr>
        <w:rPr>
          <w:b/>
          <w:sz w:val="44"/>
          <w:szCs w:val="44"/>
        </w:rPr>
      </w:pPr>
      <w:r w:rsidRPr="00556E37">
        <w:rPr>
          <w:b/>
          <w:sz w:val="44"/>
          <w:szCs w:val="44"/>
        </w:rPr>
        <w:t>Wandelen:</w:t>
      </w:r>
      <w:r>
        <w:rPr>
          <w:b/>
          <w:sz w:val="44"/>
          <w:szCs w:val="44"/>
        </w:rPr>
        <w:t xml:space="preserve"> lopen voor je plezier. </w:t>
      </w:r>
      <w:bookmarkStart w:id="0" w:name="_GoBack"/>
      <w:bookmarkEnd w:id="0"/>
      <w:r>
        <w:rPr>
          <w:b/>
          <w:sz w:val="44"/>
          <w:szCs w:val="44"/>
        </w:rPr>
        <w:t>Rustig lopen.</w:t>
      </w:r>
    </w:p>
    <w:p w:rsidR="005A2FCC" w:rsidRDefault="005A2FCC">
      <w:pPr>
        <w:rPr>
          <w:sz w:val="44"/>
          <w:szCs w:val="44"/>
        </w:rPr>
      </w:pPr>
    </w:p>
    <w:p w:rsidR="005A2FCC" w:rsidRPr="005A2FCC" w:rsidRDefault="005A2FCC">
      <w:pPr>
        <w:rPr>
          <w:sz w:val="44"/>
          <w:szCs w:val="44"/>
        </w:rPr>
      </w:pPr>
    </w:p>
    <w:p w:rsidR="005A2FCC" w:rsidRPr="005A2FCC" w:rsidRDefault="005A2FCC">
      <w:pPr>
        <w:rPr>
          <w:sz w:val="44"/>
          <w:szCs w:val="44"/>
        </w:rPr>
      </w:pPr>
    </w:p>
    <w:p w:rsidR="005A2FCC" w:rsidRPr="005A2FCC" w:rsidRDefault="005A2FCC">
      <w:pPr>
        <w:rPr>
          <w:sz w:val="44"/>
          <w:szCs w:val="44"/>
        </w:rPr>
      </w:pPr>
    </w:p>
    <w:p w:rsidR="005A2FCC" w:rsidRPr="005A2FCC" w:rsidRDefault="005A2FCC">
      <w:pPr>
        <w:rPr>
          <w:sz w:val="44"/>
          <w:szCs w:val="44"/>
        </w:rPr>
      </w:pPr>
    </w:p>
    <w:p w:rsidR="005A2FCC" w:rsidRPr="005A2FCC" w:rsidRDefault="005A2FCC">
      <w:pPr>
        <w:rPr>
          <w:sz w:val="44"/>
          <w:szCs w:val="44"/>
        </w:rPr>
      </w:pPr>
    </w:p>
    <w:p w:rsidR="0047680D" w:rsidRPr="005A2FCC" w:rsidRDefault="0046463F">
      <w:pPr>
        <w:rPr>
          <w:sz w:val="44"/>
          <w:szCs w:val="44"/>
        </w:rPr>
      </w:pPr>
      <w:r>
        <w:rPr>
          <w:sz w:val="44"/>
          <w:szCs w:val="44"/>
        </w:rPr>
        <w:br w:type="page"/>
      </w:r>
      <w:r w:rsidR="00556E37"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6D41C5" wp14:editId="1D812312">
                <wp:simplePos x="0" y="0"/>
                <wp:positionH relativeFrom="column">
                  <wp:posOffset>-306070</wp:posOffset>
                </wp:positionH>
                <wp:positionV relativeFrom="paragraph">
                  <wp:posOffset>2849880</wp:posOffset>
                </wp:positionV>
                <wp:extent cx="3406775" cy="3568700"/>
                <wp:effectExtent l="19050" t="19050" r="98425" b="8890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775" cy="356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6E37" w:rsidRDefault="00E56EEA" w:rsidP="00FC1E4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556E37">
                              <w:rPr>
                                <w:b/>
                                <w:sz w:val="40"/>
                                <w:szCs w:val="40"/>
                              </w:rPr>
                              <w:t>loffen</w:t>
                            </w:r>
                          </w:p>
                          <w:p w:rsidR="00E56EEA" w:rsidRDefault="00E56EEA" w:rsidP="00FC1E4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282A5" wp14:editId="75370478">
                                  <wp:extent cx="2492478" cy="3329959"/>
                                  <wp:effectExtent l="0" t="0" r="3175" b="3810"/>
                                  <wp:docPr id="13" name="Afbeelding 13" descr="http://blog.erwinwendy.nl/wp-content/uploads/Wissant2010%20-%2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blog.erwinwendy.nl/wp-content/uploads/Wissant2010%20-%2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2590" cy="333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6E37" w:rsidRDefault="00556E37" w:rsidP="00FC1E4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56E37" w:rsidRPr="00014D26" w:rsidRDefault="00556E37" w:rsidP="00FC1E4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D41C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4.1pt;margin-top:224.4pt;width:268.25pt;height:2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" strokeweight="3pt">
                <v:shadow on="t" opacity=".5" offset="6pt,6pt"/>
                <v:textbox>
                  <w:txbxContent>
                    <w:p w:rsidR="00556E37" w:rsidRDefault="00E56EEA" w:rsidP="00FC1E4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</w:t>
                      </w:r>
                      <w:r w:rsidR="00556E37">
                        <w:rPr>
                          <w:b/>
                          <w:sz w:val="40"/>
                          <w:szCs w:val="40"/>
                        </w:rPr>
                        <w:t>loffen</w:t>
                      </w:r>
                    </w:p>
                    <w:p w:rsidR="00E56EEA" w:rsidRDefault="00E56EEA" w:rsidP="00FC1E4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5282A5" wp14:editId="75370478">
                            <wp:extent cx="2492478" cy="3329959"/>
                            <wp:effectExtent l="0" t="0" r="3175" b="3810"/>
                            <wp:docPr id="13" name="Afbeelding 13" descr="http://blog.erwinwendy.nl/wp-content/uploads/Wissant2010%20-%2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blog.erwinwendy.nl/wp-content/uploads/Wissant2010%20-%2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2590" cy="333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6E37" w:rsidRDefault="00556E37" w:rsidP="00FC1E4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556E37" w:rsidRPr="00014D26" w:rsidRDefault="00556E37" w:rsidP="00FC1E4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E37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8431C" wp14:editId="60C34B08">
                <wp:simplePos x="0" y="0"/>
                <wp:positionH relativeFrom="column">
                  <wp:posOffset>3277809</wp:posOffset>
                </wp:positionH>
                <wp:positionV relativeFrom="paragraph">
                  <wp:posOffset>2850105</wp:posOffset>
                </wp:positionV>
                <wp:extent cx="3067664" cy="3568700"/>
                <wp:effectExtent l="19050" t="19050" r="95250" b="8890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64" cy="356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6E37" w:rsidRDefault="00556E37" w:rsidP="00FC1E4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huppelen</w:t>
                            </w:r>
                          </w:p>
                          <w:p w:rsidR="00556E37" w:rsidRDefault="00E56EEA" w:rsidP="00FC1E4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3ED884" wp14:editId="69F94EBC">
                                  <wp:extent cx="2241755" cy="3111909"/>
                                  <wp:effectExtent l="0" t="0" r="6350" b="0"/>
                                  <wp:docPr id="12" name="Afbeelding 12" descr="http://www.susankramer.com/rhythm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susankramer.com/rhythm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159" cy="311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6E37" w:rsidRPr="00014D26" w:rsidRDefault="00556E37" w:rsidP="00FC1E4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8431C" id="Text Box 16" o:spid="_x0000_s1027" type="#_x0000_t202" style="position:absolute;margin-left:258.1pt;margin-top:224.4pt;width:241.55pt;height:2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556E37" w:rsidRDefault="00556E37" w:rsidP="00FC1E4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huppelen</w:t>
                      </w:r>
                    </w:p>
                    <w:p w:rsidR="00556E37" w:rsidRDefault="00E56EEA" w:rsidP="00FC1E4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3ED884" wp14:editId="69F94EBC">
                            <wp:extent cx="2241755" cy="3111909"/>
                            <wp:effectExtent l="0" t="0" r="6350" b="0"/>
                            <wp:docPr id="12" name="Afbeelding 12" descr="http://www.susankramer.com/rhythm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susankramer.com/rhythm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159" cy="311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6E37" w:rsidRPr="00014D26" w:rsidRDefault="00556E37" w:rsidP="00FC1E4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E37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26525" wp14:editId="258F2438">
                <wp:simplePos x="0" y="0"/>
                <wp:positionH relativeFrom="column">
                  <wp:posOffset>6492875</wp:posOffset>
                </wp:positionH>
                <wp:positionV relativeFrom="paragraph">
                  <wp:posOffset>2849880</wp:posOffset>
                </wp:positionV>
                <wp:extent cx="2949575" cy="3568700"/>
                <wp:effectExtent l="19050" t="19050" r="98425" b="8890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356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6E37" w:rsidRDefault="00556E37" w:rsidP="00FC1E4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wandelen</w:t>
                            </w:r>
                          </w:p>
                          <w:p w:rsidR="00556E37" w:rsidRDefault="00556E37" w:rsidP="00FC1E4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56E37" w:rsidRDefault="00556E37" w:rsidP="00FC1E4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1FC64" wp14:editId="4B09B363">
                                  <wp:extent cx="2621021" cy="2934335"/>
                                  <wp:effectExtent l="0" t="0" r="8255" b="0"/>
                                  <wp:docPr id="11" name="Afbeelding 11" descr="http://1.bp.blogspot.com/-c00ikQQfIfw/UIWplT0v1sI/AAAAAAAAAHw/OA2FPMNjHoQ/s1600/IMG_11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1.bp.blogspot.com/-c00ikQQfIfw/UIWplT0v1sI/AAAAAAAAAHw/OA2FPMNjHoQ/s1600/IMG_11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561" cy="2936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6E37" w:rsidRDefault="00556E37" w:rsidP="0046463F">
                            <w:pPr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</w:p>
                          <w:p w:rsidR="00556E37" w:rsidRPr="00014D26" w:rsidRDefault="00556E37" w:rsidP="00FC1E4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26525" id="Text Box 17" o:spid="_x0000_s1028" type="#_x0000_t202" style="position:absolute;margin-left:511.25pt;margin-top:224.4pt;width:232.25pt;height:2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" strokeweight="3pt">
                <v:shadow on="t" opacity=".5" offset="6pt,6pt"/>
                <v:textbox>
                  <w:txbxContent>
                    <w:p w:rsidR="00556E37" w:rsidRDefault="00556E37" w:rsidP="00FC1E4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wandelen</w:t>
                      </w:r>
                    </w:p>
                    <w:p w:rsidR="00556E37" w:rsidRDefault="00556E37" w:rsidP="00FC1E4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556E37" w:rsidRDefault="00556E37" w:rsidP="00FC1E4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21FC64" wp14:editId="4B09B363">
                            <wp:extent cx="2621021" cy="2934335"/>
                            <wp:effectExtent l="0" t="0" r="8255" b="0"/>
                            <wp:docPr id="11" name="Afbeelding 11" descr="http://1.bp.blogspot.com/-c00ikQQfIfw/UIWplT0v1sI/AAAAAAAAAHw/OA2FPMNjHoQ/s1600/IMG_11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1.bp.blogspot.com/-c00ikQQfIfw/UIWplT0v1sI/AAAAAAAAAHw/OA2FPMNjHoQ/s1600/IMG_11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2561" cy="2936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6E37" w:rsidRDefault="00556E37" w:rsidP="0046463F">
                      <w:pPr>
                        <w:rPr>
                          <w:rFonts w:ascii="Arial" w:hAnsi="Arial" w:cs="Arial"/>
                          <w:color w:val="222222"/>
                        </w:rPr>
                      </w:pPr>
                    </w:p>
                    <w:p w:rsidR="00556E37" w:rsidRPr="00014D26" w:rsidRDefault="00556E37" w:rsidP="00FC1E4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C0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2132965</wp:posOffset>
                </wp:positionV>
                <wp:extent cx="722630" cy="714375"/>
                <wp:effectExtent l="24765" t="27940" r="24130" b="19685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2630" cy="7143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DBFCD" id="Line 8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7pt,167.95pt" to="146.6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" strokeweight="3pt"/>
            </w:pict>
          </mc:Fallback>
        </mc:AlternateContent>
      </w:r>
      <w:r w:rsidR="009E6C0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4265930</wp:posOffset>
                </wp:positionH>
                <wp:positionV relativeFrom="paragraph">
                  <wp:posOffset>2261870</wp:posOffset>
                </wp:positionV>
                <wp:extent cx="99695" cy="585470"/>
                <wp:effectExtent l="27305" t="23495" r="25400" b="19685"/>
                <wp:wrapNone/>
                <wp:docPr id="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" cy="5854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D542D" id="Line 14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9pt,178.1pt" to="343.75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rdHwIAADc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" strokeweight="3pt"/>
            </w:pict>
          </mc:Fallback>
        </mc:AlternateContent>
      </w:r>
      <w:r w:rsidR="009E6C0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6831965</wp:posOffset>
                </wp:positionH>
                <wp:positionV relativeFrom="paragraph">
                  <wp:posOffset>2132965</wp:posOffset>
                </wp:positionV>
                <wp:extent cx="781685" cy="714375"/>
                <wp:effectExtent l="21590" t="27940" r="25400" b="19685"/>
                <wp:wrapNone/>
                <wp:docPr id="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685" cy="7143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E600F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95pt,167.95pt" to="599.5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" strokeweight="3pt"/>
            </w:pict>
          </mc:Fallback>
        </mc:AlternateContent>
      </w:r>
      <w:r w:rsidR="009E6C00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-228600</wp:posOffset>
                </wp:positionV>
                <wp:extent cx="3163570" cy="1279525"/>
                <wp:effectExtent l="27305" t="19050" r="95250" b="10160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3570" cy="127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6E37" w:rsidRDefault="00556E37" w:rsidP="00FC1E4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manieren van lopen</w:t>
                            </w:r>
                          </w:p>
                          <w:p w:rsidR="00556E37" w:rsidRPr="0047680D" w:rsidRDefault="00556E37" w:rsidP="00FC1E4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27.9pt;margin-top:-18pt;width:249.1pt;height:10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" strokeweight="3pt">
                <v:shadow on="t" opacity=".5" offset="6pt,6pt"/>
                <v:textbox>
                  <w:txbxContent>
                    <w:p w:rsidR="00556E37" w:rsidRDefault="00556E37" w:rsidP="00FC1E4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manieren van lopen</w:t>
                      </w:r>
                    </w:p>
                    <w:p w:rsidR="00556E37" w:rsidRPr="0047680D" w:rsidRDefault="00556E37" w:rsidP="00FC1E4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C00">
        <w:rPr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614680</wp:posOffset>
            </wp:positionV>
            <wp:extent cx="6972300" cy="1761490"/>
            <wp:effectExtent l="0" t="0" r="0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RPr="005A2FCC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80D"/>
    <w:rsid w:val="00014D26"/>
    <w:rsid w:val="000233EC"/>
    <w:rsid w:val="000A3C25"/>
    <w:rsid w:val="00190CBA"/>
    <w:rsid w:val="001C0891"/>
    <w:rsid w:val="00226E52"/>
    <w:rsid w:val="00250134"/>
    <w:rsid w:val="002F4EA1"/>
    <w:rsid w:val="00355292"/>
    <w:rsid w:val="003952AF"/>
    <w:rsid w:val="003D24D0"/>
    <w:rsid w:val="004321D5"/>
    <w:rsid w:val="0045585D"/>
    <w:rsid w:val="00462953"/>
    <w:rsid w:val="0046463F"/>
    <w:rsid w:val="0047680D"/>
    <w:rsid w:val="004A3963"/>
    <w:rsid w:val="004B102E"/>
    <w:rsid w:val="004F63C4"/>
    <w:rsid w:val="005120B7"/>
    <w:rsid w:val="00556E37"/>
    <w:rsid w:val="00573C12"/>
    <w:rsid w:val="005A2FCC"/>
    <w:rsid w:val="006531BF"/>
    <w:rsid w:val="006F4D70"/>
    <w:rsid w:val="007223CC"/>
    <w:rsid w:val="007366AB"/>
    <w:rsid w:val="0090154F"/>
    <w:rsid w:val="009A49F7"/>
    <w:rsid w:val="009E6C00"/>
    <w:rsid w:val="00B11CFF"/>
    <w:rsid w:val="00B84885"/>
    <w:rsid w:val="00BC0907"/>
    <w:rsid w:val="00C70746"/>
    <w:rsid w:val="00D158A3"/>
    <w:rsid w:val="00DA2B01"/>
    <w:rsid w:val="00E26E88"/>
    <w:rsid w:val="00E56EEA"/>
    <w:rsid w:val="00EE5671"/>
    <w:rsid w:val="00F20C44"/>
    <w:rsid w:val="00F4171E"/>
    <w:rsid w:val="00F567AF"/>
    <w:rsid w:val="00F72EC2"/>
    <w:rsid w:val="00FC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docId w15:val="{F11C8B2A-9F53-49FB-88F5-C5B706543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F63C4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2F4EA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F4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76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0463">
                  <w:marLeft w:val="0"/>
                  <w:marRight w:val="0"/>
                  <w:marTop w:val="30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494369">
                      <w:marLeft w:val="0"/>
                      <w:marRight w:val="0"/>
                      <w:marTop w:val="0"/>
                      <w:marBottom w:val="2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9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87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5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3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705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9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324C482B</Template>
  <TotalTime>0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Boudewijn.Rijkenberg</dc:creator>
  <cp:lastModifiedBy>Mariette Visser</cp:lastModifiedBy>
  <cp:revision>2</cp:revision>
  <cp:lastPrinted>2009-12-07T08:25:00Z</cp:lastPrinted>
  <dcterms:created xsi:type="dcterms:W3CDTF">2014-06-23T11:25:00Z</dcterms:created>
  <dcterms:modified xsi:type="dcterms:W3CDTF">2014-06-23T11:25:00Z</dcterms:modified>
</cp:coreProperties>
</file>