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D95" w:rsidRDefault="00D25D95" w:rsidP="00C865C7">
      <w:pPr>
        <w:rPr>
          <w:b/>
          <w:sz w:val="52"/>
          <w:szCs w:val="52"/>
        </w:rPr>
      </w:pPr>
      <w:bookmarkStart w:id="0" w:name="_GoBack"/>
      <w:bookmarkEnd w:id="0"/>
    </w:p>
    <w:p w:rsidR="00D25D95" w:rsidRDefault="00D25D95" w:rsidP="00C865C7">
      <w:pPr>
        <w:rPr>
          <w:b/>
          <w:sz w:val="52"/>
          <w:szCs w:val="52"/>
        </w:rPr>
      </w:pPr>
    </w:p>
    <w:p w:rsidR="00D25D95" w:rsidRPr="00D25D95" w:rsidRDefault="00D25D95" w:rsidP="00C865C7">
      <w:pPr>
        <w:rPr>
          <w:sz w:val="52"/>
          <w:szCs w:val="52"/>
        </w:rPr>
      </w:pPr>
      <w:r>
        <w:rPr>
          <w:b/>
          <w:sz w:val="52"/>
          <w:szCs w:val="52"/>
        </w:rPr>
        <w:t>d</w:t>
      </w:r>
      <w:r w:rsidRPr="00D25D95">
        <w:rPr>
          <w:b/>
          <w:sz w:val="52"/>
          <w:szCs w:val="52"/>
        </w:rPr>
        <w:t>e koorts:</w:t>
      </w:r>
      <w:r w:rsidRPr="00D25D95">
        <w:rPr>
          <w:sz w:val="52"/>
          <w:szCs w:val="52"/>
        </w:rPr>
        <w:t xml:space="preserve"> is een te hoge temperatuur van het lichaam, meer dan 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  </w:t>
      </w:r>
      <w:r w:rsidRPr="00D25D95">
        <w:rPr>
          <w:sz w:val="52"/>
          <w:szCs w:val="52"/>
        </w:rPr>
        <w:t>38 graden.</w:t>
      </w:r>
    </w:p>
    <w:p w:rsidR="00D25D95" w:rsidRPr="00D25D95" w:rsidRDefault="00D25D95" w:rsidP="00C865C7">
      <w:pPr>
        <w:rPr>
          <w:sz w:val="52"/>
          <w:szCs w:val="52"/>
        </w:rPr>
      </w:pPr>
    </w:p>
    <w:p w:rsidR="00D25D95" w:rsidRPr="00D25D95" w:rsidRDefault="00D25D95" w:rsidP="00C865C7">
      <w:pPr>
        <w:rPr>
          <w:sz w:val="52"/>
          <w:szCs w:val="52"/>
        </w:rPr>
      </w:pPr>
      <w:r>
        <w:rPr>
          <w:b/>
          <w:sz w:val="52"/>
          <w:szCs w:val="52"/>
        </w:rPr>
        <w:t>d</w:t>
      </w:r>
      <w:r w:rsidRPr="00D25D95">
        <w:rPr>
          <w:b/>
          <w:sz w:val="52"/>
          <w:szCs w:val="52"/>
        </w:rPr>
        <w:t>e thermometer:</w:t>
      </w:r>
      <w:r w:rsidRPr="00D25D95">
        <w:rPr>
          <w:sz w:val="52"/>
          <w:szCs w:val="52"/>
        </w:rPr>
        <w:t xml:space="preserve"> is een ding</w:t>
      </w:r>
      <w:r w:rsidRPr="00D25D95">
        <w:rPr>
          <w:bCs/>
          <w:sz w:val="52"/>
          <w:szCs w:val="52"/>
        </w:rPr>
        <w:t xml:space="preserve"> om de temperatuur te meten.</w:t>
      </w:r>
    </w:p>
    <w:p w:rsidR="00D25D95" w:rsidRPr="00D25D95" w:rsidRDefault="00D25D95" w:rsidP="00C865C7">
      <w:pPr>
        <w:rPr>
          <w:sz w:val="52"/>
          <w:szCs w:val="52"/>
        </w:rPr>
      </w:pPr>
    </w:p>
    <w:p w:rsidR="00D25D95" w:rsidRPr="00D25D95" w:rsidRDefault="00D25D95" w:rsidP="00C865C7">
      <w:pPr>
        <w:rPr>
          <w:sz w:val="52"/>
          <w:szCs w:val="52"/>
        </w:rPr>
      </w:pPr>
      <w:r>
        <w:rPr>
          <w:b/>
          <w:sz w:val="52"/>
          <w:szCs w:val="52"/>
        </w:rPr>
        <w:t>d</w:t>
      </w:r>
      <w:r w:rsidRPr="00D25D95">
        <w:rPr>
          <w:b/>
          <w:sz w:val="52"/>
          <w:szCs w:val="52"/>
        </w:rPr>
        <w:t>e temperatuur:</w:t>
      </w:r>
      <w:r w:rsidRPr="00D25D95">
        <w:rPr>
          <w:rStyle w:val="Zwaar"/>
          <w:sz w:val="52"/>
          <w:szCs w:val="52"/>
        </w:rPr>
        <w:t xml:space="preserve"> </w:t>
      </w:r>
      <w:r w:rsidRPr="00D25D95">
        <w:rPr>
          <w:rStyle w:val="Zwaar"/>
          <w:b w:val="0"/>
          <w:sz w:val="52"/>
          <w:szCs w:val="52"/>
        </w:rPr>
        <w:t>hoe koud of hoe warm het is, vertelt in graden</w:t>
      </w:r>
    </w:p>
    <w:p w:rsidR="00D25D95" w:rsidRPr="00D25D95" w:rsidRDefault="00D25D95" w:rsidP="00C865C7">
      <w:pPr>
        <w:rPr>
          <w:sz w:val="48"/>
          <w:szCs w:val="48"/>
        </w:rPr>
      </w:pPr>
    </w:p>
    <w:p w:rsidR="001803B8" w:rsidRDefault="00D25D95" w:rsidP="00C865C7">
      <w:r>
        <w:br w:type="page"/>
      </w:r>
      <w:r w:rsidR="00085F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6303010</wp:posOffset>
                </wp:positionH>
                <wp:positionV relativeFrom="paragraph">
                  <wp:posOffset>1861820</wp:posOffset>
                </wp:positionV>
                <wp:extent cx="1538605" cy="2394585"/>
                <wp:effectExtent l="16510" t="23495" r="16510" b="2032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8605" cy="239458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3pt,146.6pt" to="617.45pt,3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" strokeweight="2.25pt"/>
            </w:pict>
          </mc:Fallback>
        </mc:AlternateContent>
      </w:r>
      <w:r w:rsidR="00085F6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5792470</wp:posOffset>
                </wp:positionH>
                <wp:positionV relativeFrom="paragraph">
                  <wp:posOffset>4256405</wp:posOffset>
                </wp:positionV>
                <wp:extent cx="3660140" cy="2264410"/>
                <wp:effectExtent l="1270" t="0" r="72390" b="8001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140" cy="22644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5C7" w:rsidRDefault="00C865C7" w:rsidP="00C865C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temperatuur</w:t>
                            </w:r>
                          </w:p>
                          <w:p w:rsidR="00C865C7" w:rsidRPr="001803B8" w:rsidRDefault="00085F6B" w:rsidP="00C865C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9405" cy="2306955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405" cy="230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65C7"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3525" cy="2306955"/>
                                  <wp:effectExtent l="0" t="0" r="9525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230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56.1pt;margin-top:335.15pt;width:288.2pt;height:17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" fillcolor="#cff" stroked="f">
                <v:shadow on="t" opacity=".5" offset="6pt,6pt"/>
                <v:textbox>
                  <w:txbxContent>
                    <w:p w:rsidR="00C865C7" w:rsidRDefault="00C865C7" w:rsidP="00C865C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temperatuur</w:t>
                      </w:r>
                    </w:p>
                    <w:p w:rsidR="00C865C7" w:rsidRPr="001803B8" w:rsidRDefault="00085F6B" w:rsidP="00C865C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89405" cy="2306955"/>
                            <wp:effectExtent l="0" t="0" r="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9405" cy="230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65C7"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3525" cy="2306955"/>
                            <wp:effectExtent l="0" t="0" r="9525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230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F6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773430</wp:posOffset>
                </wp:positionV>
                <wp:extent cx="3902710" cy="3134995"/>
                <wp:effectExtent l="38100" t="40005" r="116840" b="12065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31349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865C7" w:rsidRDefault="00C865C7" w:rsidP="00C865C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de koorts</w:t>
                            </w:r>
                          </w:p>
                          <w:p w:rsidR="00C865C7" w:rsidRPr="001803B8" w:rsidRDefault="00085F6B" w:rsidP="00C865C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1020" cy="2025650"/>
                                  <wp:effectExtent l="0" t="0" r="5080" b="0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020" cy="202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89pt;margin-top:60.9pt;width:307.3pt;height:246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" fillcolor="#cff" strokeweight="6pt">
                <v:shadow on="t" opacity=".5" offset="6pt,6pt"/>
                <v:textbox>
                  <w:txbxContent>
                    <w:p w:rsidR="00C865C7" w:rsidRDefault="00C865C7" w:rsidP="00C865C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de koorts</w:t>
                      </w:r>
                    </w:p>
                    <w:p w:rsidR="00C865C7" w:rsidRPr="001803B8" w:rsidRDefault="00085F6B" w:rsidP="00C865C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81020" cy="2025650"/>
                            <wp:effectExtent l="0" t="0" r="5080" b="0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020" cy="202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F6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-707390</wp:posOffset>
                </wp:positionV>
                <wp:extent cx="2825115" cy="2002790"/>
                <wp:effectExtent l="0" t="0" r="80010" b="7620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200279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5C7" w:rsidRDefault="00C865C7" w:rsidP="00C865C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thermometer</w:t>
                            </w:r>
                          </w:p>
                          <w:p w:rsidR="00C865C7" w:rsidRPr="001803B8" w:rsidRDefault="00085F6B" w:rsidP="00C865C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6405" cy="1490980"/>
                                  <wp:effectExtent l="0" t="0" r="0" b="0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6405" cy="149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45pt;margin-top:-55.7pt;width:222.45pt;height:15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C865C7" w:rsidRDefault="00C865C7" w:rsidP="00C865C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thermometer</w:t>
                      </w:r>
                    </w:p>
                    <w:p w:rsidR="00C865C7" w:rsidRPr="001803B8" w:rsidRDefault="00085F6B" w:rsidP="00C865C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6405" cy="1490980"/>
                            <wp:effectExtent l="0" t="0" r="0" b="0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6405" cy="1490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F6B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3887470" cy="6972300"/>
            <wp:effectExtent l="0" t="0" r="0" b="0"/>
            <wp:wrapNone/>
            <wp:docPr id="17" name="Afbeelding 17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F6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914400</wp:posOffset>
                </wp:positionV>
                <wp:extent cx="914400" cy="1257300"/>
                <wp:effectExtent l="19050" t="19050" r="19050" b="19050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in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" strokeweight="2.25pt"/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85F6B"/>
    <w:rsid w:val="001803B8"/>
    <w:rsid w:val="003308D4"/>
    <w:rsid w:val="004A070D"/>
    <w:rsid w:val="006D49C3"/>
    <w:rsid w:val="0077757A"/>
    <w:rsid w:val="00950F90"/>
    <w:rsid w:val="00C865C7"/>
    <w:rsid w:val="00D2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Zwaar">
    <w:name w:val="Strong"/>
    <w:uiPriority w:val="22"/>
    <w:qFormat/>
    <w:rsid w:val="00D25D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Zwaar">
    <w:name w:val="Strong"/>
    <w:uiPriority w:val="22"/>
    <w:qFormat/>
    <w:rsid w:val="00D25D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49295376</Template>
  <TotalTime>0</TotalTime>
  <Pages>2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Marianne van Leeuwen</cp:lastModifiedBy>
  <cp:revision>2</cp:revision>
  <dcterms:created xsi:type="dcterms:W3CDTF">2012-11-20T12:59:00Z</dcterms:created>
  <dcterms:modified xsi:type="dcterms:W3CDTF">2012-11-20T12:59:00Z</dcterms:modified>
</cp:coreProperties>
</file>