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0C" w:rsidRDefault="005D540C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11E5E120" wp14:editId="3AFA513B">
            <wp:simplePos x="0" y="0"/>
            <wp:positionH relativeFrom="column">
              <wp:posOffset>73152</wp:posOffset>
            </wp:positionH>
            <wp:positionV relativeFrom="paragraph">
              <wp:posOffset>12192</wp:posOffset>
            </wp:positionV>
            <wp:extent cx="10588263" cy="7522464"/>
            <wp:effectExtent l="0" t="0" r="3810" b="2540"/>
            <wp:wrapNone/>
            <wp:docPr id="9" name="irc_mi" descr="http://1.bp.blogspot.com/-lFFevqvAkkA/USfI3CLdEWI/AAAAAAAAB3Y/L0Xyb2q7c18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lFFevqvAkkA/USfI3CLdEWI/AAAAAAAAB3Y/L0Xyb2q7c18/s1600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848" cy="75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89B2A9" wp14:editId="0897D7B0">
                <wp:simplePos x="0" y="0"/>
                <wp:positionH relativeFrom="column">
                  <wp:posOffset>523240</wp:posOffset>
                </wp:positionH>
                <wp:positionV relativeFrom="paragraph">
                  <wp:posOffset>506476</wp:posOffset>
                </wp:positionV>
                <wp:extent cx="2499360" cy="1734185"/>
                <wp:effectExtent l="0" t="0" r="72390" b="7556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7341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verwarming</w:t>
                            </w:r>
                          </w:p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4912F" wp14:editId="2222A3AC">
                                  <wp:extent cx="1874520" cy="1404755"/>
                                  <wp:effectExtent l="0" t="0" r="0" b="5080"/>
                                  <wp:docPr id="1" name="irc_mi" descr="http://users.telenet.be/stargate/uploads/1/8/3/5/18356865/9821365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sers.telenet.be/stargate/uploads/1/8/3/5/18356865/9821365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40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DFD" w:rsidRPr="001803B8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1.2pt;margin-top:39.9pt;width:196.8pt;height:136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verwarming</w:t>
                      </w:r>
                      <w:proofErr w:type="gramEnd"/>
                    </w:p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4912F" wp14:editId="2222A3AC">
                            <wp:extent cx="1874520" cy="1404755"/>
                            <wp:effectExtent l="0" t="0" r="0" b="5080"/>
                            <wp:docPr id="1" name="irc_mi" descr="http://users.telenet.be/stargate/uploads/1/8/3/5/18356865/9821365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sers.telenet.be/stargate/uploads/1/8/3/5/18356865/9821365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40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DFD" w:rsidRPr="001803B8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3A29B1" wp14:editId="065E5255">
                <wp:simplePos x="0" y="0"/>
                <wp:positionH relativeFrom="column">
                  <wp:posOffset>5352034</wp:posOffset>
                </wp:positionH>
                <wp:positionV relativeFrom="paragraph">
                  <wp:posOffset>4871720</wp:posOffset>
                </wp:positionV>
                <wp:extent cx="134366" cy="480568"/>
                <wp:effectExtent l="19050" t="19050" r="18415" b="1524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" cy="48056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4pt,383.6pt" to="6in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bZFwIAAC0EAAAOAAAAZHJzL2Uyb0RvYy54bWysU02P2jAQvVfqf7B8hyQQIBs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8930FC" wp14:editId="092936E6">
                <wp:simplePos x="0" y="0"/>
                <wp:positionH relativeFrom="column">
                  <wp:posOffset>5351780</wp:posOffset>
                </wp:positionH>
                <wp:positionV relativeFrom="paragraph">
                  <wp:posOffset>1011555</wp:posOffset>
                </wp:positionV>
                <wp:extent cx="1572260" cy="1231265"/>
                <wp:effectExtent l="19050" t="19050" r="27940" b="26035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2260" cy="12312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4pt,79.65pt" to="545.2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BD912" wp14:editId="66332DE6">
                <wp:simplePos x="0" y="0"/>
                <wp:positionH relativeFrom="column">
                  <wp:posOffset>3023235</wp:posOffset>
                </wp:positionH>
                <wp:positionV relativeFrom="paragraph">
                  <wp:posOffset>1450340</wp:posOffset>
                </wp:positionV>
                <wp:extent cx="1925320" cy="792480"/>
                <wp:effectExtent l="19050" t="19050" r="17780" b="26670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25320" cy="7924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05pt,114.2pt" to="389.65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" strokeweight="2.25pt"/>
            </w:pict>
          </mc:Fallback>
        </mc:AlternateContent>
      </w:r>
      <w:r w:rsidR="00C776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4D0C2" wp14:editId="20797427">
                <wp:simplePos x="0" y="0"/>
                <wp:positionH relativeFrom="column">
                  <wp:posOffset>3095244</wp:posOffset>
                </wp:positionH>
                <wp:positionV relativeFrom="paragraph">
                  <wp:posOffset>3767328</wp:posOffset>
                </wp:positionV>
                <wp:extent cx="431292" cy="902208"/>
                <wp:effectExtent l="19050" t="19050" r="26035" b="12700"/>
                <wp:wrapNone/>
                <wp:docPr id="1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292" cy="90220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pt,296.65pt" to="277.65pt,3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" strokeweight="2.25pt"/>
            </w:pict>
          </mc:Fallback>
        </mc:AlternateContent>
      </w:r>
      <w:r w:rsidR="00C776B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69AF31" wp14:editId="6772DF63">
                <wp:simplePos x="0" y="0"/>
                <wp:positionH relativeFrom="column">
                  <wp:posOffset>6924548</wp:posOffset>
                </wp:positionH>
                <wp:positionV relativeFrom="paragraph">
                  <wp:posOffset>258445</wp:posOffset>
                </wp:positionV>
                <wp:extent cx="2511425" cy="1734185"/>
                <wp:effectExtent l="0" t="0" r="79375" b="7556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17341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stampen</w:t>
                            </w:r>
                          </w:p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CD376" wp14:editId="50894CB4">
                                  <wp:extent cx="1048385" cy="1048385"/>
                                  <wp:effectExtent l="0" t="0" r="0" b="0"/>
                                  <wp:docPr id="59" name="irc_mi" descr="http://web.uvic.ca/hrd/hulq/images/stamp-foot-vb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eb.uvic.ca/hrd/hulq/images/stamp-foot-vb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385" cy="1048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DFD" w:rsidRPr="001803B8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545.25pt;margin-top:20.35pt;width:197.75pt;height:13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stampen</w:t>
                      </w:r>
                      <w:proofErr w:type="gramEnd"/>
                    </w:p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CD376" wp14:editId="50894CB4">
                            <wp:extent cx="1048385" cy="1048385"/>
                            <wp:effectExtent l="0" t="0" r="0" b="0"/>
                            <wp:docPr id="59" name="irc_mi" descr="http://web.uvic.ca/hrd/hulq/images/stamp-foot-vb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eb.uvic.ca/hrd/hulq/images/stamp-foot-vb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385" cy="1048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DFD" w:rsidRPr="001803B8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6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0CB15" wp14:editId="7CABB09A">
                <wp:simplePos x="0" y="0"/>
                <wp:positionH relativeFrom="column">
                  <wp:posOffset>3782060</wp:posOffset>
                </wp:positionH>
                <wp:positionV relativeFrom="paragraph">
                  <wp:posOffset>5358130</wp:posOffset>
                </wp:positionV>
                <wp:extent cx="3632835" cy="1917065"/>
                <wp:effectExtent l="0" t="0" r="81915" b="8318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19170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wrijven</w:t>
                            </w:r>
                          </w:p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FC283" wp14:editId="1145DBCE">
                                  <wp:extent cx="2328545" cy="1657985"/>
                                  <wp:effectExtent l="0" t="0" r="0" b="0"/>
                                  <wp:docPr id="33" name="irc_mi" descr="http://kaleidoscope.cultural-china.com/chinaWH/upload/upfiles/2011-01/07/about_cold_hands_warm_heart_and_how_to_stay_toasty0b7a0957b1e7de4699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kaleidoscope.cultural-china.com/chinaWH/upload/upfiles/2011-01/07/about_cold_hands_warm_heart_and_how_to_stay_toasty0b7a0957b1e7de4699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79" t="50465" r="321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165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34DFD" w:rsidRPr="001803B8" w:rsidRDefault="00534DFD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97.8pt;margin-top:421.9pt;width:286.05pt;height:15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" fillcolor="#cff" stroked="f">
                <v:shadow on="t" opacity=".5" offset="6pt,6pt"/>
                <v:textbox>
                  <w:txbxContent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wrijven</w:t>
                      </w:r>
                      <w:proofErr w:type="gramEnd"/>
                    </w:p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FC283" wp14:editId="1145DBCE">
                            <wp:extent cx="2328545" cy="1657985"/>
                            <wp:effectExtent l="0" t="0" r="0" b="0"/>
                            <wp:docPr id="33" name="irc_mi" descr="http://kaleidoscope.cultural-china.com/chinaWH/upload/upfiles/2011-01/07/about_cold_hands_warm_heart_and_how_to_stay_toasty0b7a0957b1e7de4699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kaleidoscope.cultural-china.com/chinaWH/upload/upfiles/2011-01/07/about_cold_hands_warm_heart_and_how_to_stay_toasty0b7a0957b1e7de4699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79" t="50465" r="321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545" cy="165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534DFD" w:rsidRPr="001803B8" w:rsidRDefault="00534DFD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6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A30B30" wp14:editId="46F12B65">
                <wp:simplePos x="0" y="0"/>
                <wp:positionH relativeFrom="column">
                  <wp:posOffset>8168640</wp:posOffset>
                </wp:positionH>
                <wp:positionV relativeFrom="paragraph">
                  <wp:posOffset>2858770</wp:posOffset>
                </wp:positionV>
                <wp:extent cx="1918970" cy="3289300"/>
                <wp:effectExtent l="0" t="0" r="81280" b="825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3289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kruik</w:t>
                            </w:r>
                          </w:p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95194" wp14:editId="4C0B7EF2">
                                  <wp:extent cx="1548130" cy="2926080"/>
                                  <wp:effectExtent l="0" t="0" r="0" b="7620"/>
                                  <wp:docPr id="19" name="irc_mi" descr="http://www.roegeint.com/media/catalog/product/cache/1/image/9df78eab33525d08d6e5fb8d27136e95/k/r/kruik_blau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roegeint.com/media/catalog/product/cache/1/image/9df78eab33525d08d6e5fb8d27136e95/k/r/kruik_blau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DFD" w:rsidRPr="001803B8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643.2pt;margin-top:225.1pt;width:151.1pt;height:2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kruik</w:t>
                      </w:r>
                      <w:proofErr w:type="gramEnd"/>
                    </w:p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95194" wp14:editId="4C0B7EF2">
                            <wp:extent cx="1548130" cy="2926080"/>
                            <wp:effectExtent l="0" t="0" r="0" b="7620"/>
                            <wp:docPr id="19" name="irc_mi" descr="http://www.roegeint.com/media/catalog/product/cache/1/image/9df78eab33525d08d6e5fb8d27136e95/k/r/kruik_blau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roegeint.com/media/catalog/product/cache/1/image/9df78eab33525d08d6e5fb8d27136e95/k/r/kruik_blau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DFD" w:rsidRPr="001803B8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6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A9E4E" wp14:editId="7137DD4A">
                <wp:simplePos x="0" y="0"/>
                <wp:positionH relativeFrom="column">
                  <wp:posOffset>697230</wp:posOffset>
                </wp:positionH>
                <wp:positionV relativeFrom="paragraph">
                  <wp:posOffset>3209925</wp:posOffset>
                </wp:positionV>
                <wp:extent cx="2400300" cy="2768600"/>
                <wp:effectExtent l="0" t="0" r="76200" b="6985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6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DFD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blazen</w:t>
                            </w:r>
                          </w:p>
                          <w:p w:rsidR="00534DFD" w:rsidRPr="001803B8" w:rsidRDefault="00534DFD" w:rsidP="003451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FD71B" wp14:editId="3F5C176D">
                                  <wp:extent cx="2499360" cy="3755390"/>
                                  <wp:effectExtent l="0" t="0" r="0" b="0"/>
                                  <wp:docPr id="27" name="irc_mi" descr="http://www.colourbox.com/preview/2803189-550759-child-blowing-warm-air-on-cold-hands-to-warm-them-u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olourbox.com/preview/2803189-550759-child-blowing-warm-air-on-cold-hands-to-warm-them-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360" cy="375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4.9pt;margin-top:252.75pt;width:189pt;height:2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" fillcolor="#cff" stroked="f">
                <v:shadow on="t" opacity=".5" offset="6pt,6pt"/>
                <v:textbox>
                  <w:txbxContent>
                    <w:p w:rsidR="00534DFD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blazen</w:t>
                      </w:r>
                      <w:proofErr w:type="gramEnd"/>
                    </w:p>
                    <w:p w:rsidR="00534DFD" w:rsidRPr="001803B8" w:rsidRDefault="00534DFD" w:rsidP="003451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2FD71B" wp14:editId="3F5C176D">
                            <wp:extent cx="2499360" cy="3755390"/>
                            <wp:effectExtent l="0" t="0" r="0" b="0"/>
                            <wp:docPr id="27" name="irc_mi" descr="http://www.colourbox.com/preview/2803189-550759-child-blowing-warm-air-on-cold-hands-to-warm-them-u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olourbox.com/preview/2803189-550759-child-blowing-warm-air-on-cold-hands-to-warm-them-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360" cy="3755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31609D" wp14:editId="0C541CE9">
                <wp:simplePos x="0" y="0"/>
                <wp:positionH relativeFrom="column">
                  <wp:posOffset>3535045</wp:posOffset>
                </wp:positionH>
                <wp:positionV relativeFrom="paragraph">
                  <wp:posOffset>2244725</wp:posOffset>
                </wp:positionV>
                <wp:extent cx="3314700" cy="2628900"/>
                <wp:effectExtent l="38100" t="38100" r="114300" b="11430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628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34DFD" w:rsidRDefault="00534DFD" w:rsidP="001677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opwarmen</w:t>
                            </w:r>
                          </w:p>
                          <w:p w:rsidR="00534DFD" w:rsidRDefault="00534DFD" w:rsidP="001677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82769" wp14:editId="7C4CCDA5">
                                  <wp:extent cx="2853055" cy="1901825"/>
                                  <wp:effectExtent l="0" t="0" r="4445" b="3175"/>
                                  <wp:docPr id="13" name="Afbeelding 2" descr="http://www.verwarminginfo.nl/wp-content/uploads/2012/02/Ecologisch-verwarmen-300x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http://www.verwarminginfo.nl/wp-content/uploads/2012/02/Ecologisch-verwarmen-300x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3055" cy="190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DFD" w:rsidRDefault="00534DFD" w:rsidP="001677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534DFD" w:rsidRPr="001803B8" w:rsidRDefault="00534DFD" w:rsidP="001677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78.35pt;margin-top:176.75pt;width:261pt;height:20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" fillcolor="#cff" strokeweight="6pt">
                <v:shadow on="t" opacity=".5" offset="6pt,6pt"/>
                <v:textbox>
                  <w:txbxContent>
                    <w:p w:rsidR="00534DFD" w:rsidRDefault="00534DFD" w:rsidP="001677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sz w:val="72"/>
                          <w:szCs w:val="72"/>
                        </w:rPr>
                        <w:t>opwarmen</w:t>
                      </w:r>
                      <w:proofErr w:type="gramEnd"/>
                    </w:p>
                    <w:p w:rsidR="00534DFD" w:rsidRDefault="00534DFD" w:rsidP="001677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82769" wp14:editId="7C4CCDA5">
                            <wp:extent cx="2853055" cy="1901825"/>
                            <wp:effectExtent l="0" t="0" r="4445" b="3175"/>
                            <wp:docPr id="13" name="Afbeelding 2" descr="http://www.verwarminginfo.nl/wp-content/uploads/2012/02/Ecologisch-verwarmen-300x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http://www.verwarminginfo.nl/wp-content/uploads/2012/02/Ecologisch-verwarmen-300x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3055" cy="190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DFD" w:rsidRDefault="00534DFD" w:rsidP="001677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534DFD" w:rsidRPr="001803B8" w:rsidRDefault="00534DFD" w:rsidP="001677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540C" w:rsidRDefault="005D540C">
      <w:pPr>
        <w:rPr>
          <w:noProof/>
        </w:rPr>
      </w:pPr>
    </w:p>
    <w:p w:rsidR="005D540C" w:rsidRDefault="005D540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025153" wp14:editId="4EF6A8E7">
                <wp:simplePos x="0" y="0"/>
                <wp:positionH relativeFrom="column">
                  <wp:posOffset>6846443</wp:posOffset>
                </wp:positionH>
                <wp:positionV relativeFrom="paragraph">
                  <wp:posOffset>2920111</wp:posOffset>
                </wp:positionV>
                <wp:extent cx="1318260" cy="1657350"/>
                <wp:effectExtent l="19050" t="19050" r="15240" b="1905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8260" cy="1657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1pt,229.95pt" to="642.9pt,3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" strokeweight="2.25pt"/>
            </w:pict>
          </mc:Fallback>
        </mc:AlternateContent>
      </w:r>
    </w:p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Pr="005D540C" w:rsidRDefault="005D540C" w:rsidP="005D540C"/>
    <w:p w:rsidR="005D540C" w:rsidRDefault="005D540C" w:rsidP="005D540C"/>
    <w:p w:rsidR="001803B8" w:rsidRDefault="001803B8" w:rsidP="005D540C">
      <w:pPr>
        <w:jc w:val="right"/>
      </w:pPr>
    </w:p>
    <w:p w:rsidR="005D540C" w:rsidRDefault="005D540C" w:rsidP="005D540C">
      <w:pPr>
        <w:jc w:val="right"/>
      </w:pPr>
    </w:p>
    <w:p w:rsidR="005D540C" w:rsidRDefault="005D540C" w:rsidP="005D540C">
      <w:pPr>
        <w:jc w:val="right"/>
      </w:pPr>
    </w:p>
    <w:p w:rsidR="00534DFD" w:rsidRDefault="00534DFD" w:rsidP="005D540C">
      <w:pPr>
        <w:jc w:val="right"/>
      </w:pPr>
      <w:r>
        <w:lastRenderedPageBreak/>
        <w:t xml:space="preserve"> </w:t>
      </w:r>
    </w:p>
    <w:p w:rsidR="00534DFD" w:rsidRPr="00534DFD" w:rsidRDefault="00534DFD" w:rsidP="00534DFD"/>
    <w:p w:rsidR="00534DFD" w:rsidRPr="00534DFD" w:rsidRDefault="00534DFD" w:rsidP="00534DFD"/>
    <w:p w:rsidR="00534DFD" w:rsidRPr="00534DFD" w:rsidRDefault="00534DFD" w:rsidP="00534DFD">
      <w:pPr>
        <w:rPr>
          <w:color w:val="7030A0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34DFD">
        <w:rPr>
          <w:color w:val="7030A0"/>
          <w:sz w:val="44"/>
          <w:szCs w:val="44"/>
        </w:rPr>
        <w:t>Thema  brr, wat koud!</w:t>
      </w:r>
    </w:p>
    <w:p w:rsidR="00534DFD" w:rsidRDefault="00534DFD" w:rsidP="00534DFD"/>
    <w:p w:rsidR="00534DFD" w:rsidRDefault="00534DFD" w:rsidP="00534DFD">
      <w:pPr>
        <w:tabs>
          <w:tab w:val="left" w:pos="1517"/>
        </w:tabs>
      </w:pPr>
      <w:r>
        <w:tab/>
      </w:r>
    </w:p>
    <w:p w:rsidR="00534DFD" w:rsidRDefault="00534DFD" w:rsidP="00534DFD">
      <w:pPr>
        <w:tabs>
          <w:tab w:val="left" w:pos="1517"/>
        </w:tabs>
      </w:pPr>
    </w:p>
    <w:p w:rsidR="00534DFD" w:rsidRDefault="00534DFD" w:rsidP="00534DFD">
      <w:pPr>
        <w:tabs>
          <w:tab w:val="left" w:pos="1517"/>
        </w:tabs>
      </w:pPr>
    </w:p>
    <w:p w:rsidR="005D540C" w:rsidRPr="001D55DF" w:rsidRDefault="00534DFD" w:rsidP="00534DFD">
      <w:pPr>
        <w:tabs>
          <w:tab w:val="left" w:pos="1517"/>
        </w:tabs>
        <w:rPr>
          <w:sz w:val="36"/>
          <w:szCs w:val="36"/>
        </w:rPr>
      </w:pPr>
      <w:r>
        <w:tab/>
      </w:r>
      <w:r w:rsidRPr="001D55DF">
        <w:rPr>
          <w:b/>
          <w:sz w:val="36"/>
          <w:szCs w:val="36"/>
        </w:rPr>
        <w:t xml:space="preserve">Opwarmen: </w:t>
      </w:r>
      <w:r w:rsidRPr="001D55DF">
        <w:rPr>
          <w:bCs/>
          <w:sz w:val="36"/>
          <w:szCs w:val="36"/>
        </w:rPr>
        <w:t>warm worden.</w:t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  <w:t xml:space="preserve">Stampen: </w:t>
      </w:r>
      <w:r w:rsidRPr="001D55DF">
        <w:rPr>
          <w:bCs/>
          <w:sz w:val="36"/>
          <w:szCs w:val="36"/>
        </w:rPr>
        <w:t>met je voet hard op de grond slaan.</w:t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  <w:t xml:space="preserve">Blazen: </w:t>
      </w:r>
      <w:r w:rsidRPr="001D55DF">
        <w:rPr>
          <w:rStyle w:val="Zwaar"/>
          <w:b w:val="0"/>
          <w:sz w:val="36"/>
          <w:szCs w:val="36"/>
        </w:rPr>
        <w:t>met bolle wangen en getuite lippen diep uitademen.</w:t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  <w:t xml:space="preserve">Kruik: </w:t>
      </w:r>
      <w:r w:rsidRPr="001D55DF">
        <w:rPr>
          <w:bCs/>
          <w:sz w:val="36"/>
          <w:szCs w:val="36"/>
        </w:rPr>
        <w:t>zak van rubber of metalen fles waarin heet water gaat om je bed warm te maken.</w:t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  <w:t>Wrijven</w:t>
      </w:r>
      <w:r w:rsidRPr="001D55DF">
        <w:rPr>
          <w:sz w:val="36"/>
          <w:szCs w:val="36"/>
        </w:rPr>
        <w:t>: je handen langs elkaar bewegen.</w:t>
      </w:r>
      <w:r w:rsidRPr="001D55DF">
        <w:rPr>
          <w:b/>
          <w:sz w:val="36"/>
          <w:szCs w:val="36"/>
        </w:rPr>
        <w:t xml:space="preserve"> .</w:t>
      </w:r>
    </w:p>
    <w:p w:rsidR="00534DFD" w:rsidRPr="001D55DF" w:rsidRDefault="00534DFD" w:rsidP="00534DFD">
      <w:pPr>
        <w:tabs>
          <w:tab w:val="left" w:pos="1517"/>
        </w:tabs>
        <w:rPr>
          <w:b/>
          <w:sz w:val="36"/>
          <w:szCs w:val="36"/>
        </w:rPr>
      </w:pPr>
      <w:r w:rsidRPr="001D55DF">
        <w:rPr>
          <w:b/>
          <w:sz w:val="36"/>
          <w:szCs w:val="36"/>
        </w:rPr>
        <w:tab/>
      </w:r>
    </w:p>
    <w:p w:rsidR="00534DFD" w:rsidRPr="00534DFD" w:rsidRDefault="00534DFD" w:rsidP="00534DFD">
      <w:pPr>
        <w:tabs>
          <w:tab w:val="left" w:pos="1517"/>
        </w:tabs>
        <w:rPr>
          <w:b/>
        </w:rPr>
      </w:pPr>
      <w:r w:rsidRPr="001D55DF">
        <w:rPr>
          <w:b/>
          <w:sz w:val="36"/>
          <w:szCs w:val="36"/>
        </w:rPr>
        <w:tab/>
        <w:t xml:space="preserve">Verwarming: </w:t>
      </w:r>
      <w:r w:rsidRPr="001D55DF">
        <w:rPr>
          <w:rStyle w:val="Zwaar"/>
          <w:b w:val="0"/>
          <w:sz w:val="36"/>
          <w:szCs w:val="36"/>
        </w:rPr>
        <w:t xml:space="preserve">toestel dat </w:t>
      </w:r>
      <w:r w:rsidR="001D55DF">
        <w:rPr>
          <w:rStyle w:val="Zwaar"/>
          <w:b w:val="0"/>
          <w:sz w:val="36"/>
          <w:szCs w:val="36"/>
        </w:rPr>
        <w:t xml:space="preserve">zorgt dat </w:t>
      </w:r>
      <w:r w:rsidRPr="001D55DF">
        <w:rPr>
          <w:rStyle w:val="Zwaar"/>
          <w:b w:val="0"/>
          <w:sz w:val="36"/>
          <w:szCs w:val="36"/>
        </w:rPr>
        <w:t xml:space="preserve">een huis warm </w:t>
      </w:r>
      <w:r w:rsidR="001D55DF">
        <w:rPr>
          <w:rStyle w:val="Zwaar"/>
          <w:b w:val="0"/>
          <w:sz w:val="36"/>
          <w:szCs w:val="36"/>
        </w:rPr>
        <w:t>wordt.</w:t>
      </w:r>
    </w:p>
    <w:sectPr w:rsidR="00534DFD" w:rsidRPr="00534DFD" w:rsidSect="00167715">
      <w:pgSz w:w="16838" w:h="11906" w:orient="landscape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67715"/>
    <w:rsid w:val="001803B8"/>
    <w:rsid w:val="001D55DF"/>
    <w:rsid w:val="001D6B5B"/>
    <w:rsid w:val="003451B9"/>
    <w:rsid w:val="00387DAC"/>
    <w:rsid w:val="00393998"/>
    <w:rsid w:val="003E3239"/>
    <w:rsid w:val="00534DFD"/>
    <w:rsid w:val="005D540C"/>
    <w:rsid w:val="00802DB1"/>
    <w:rsid w:val="00AB0D5F"/>
    <w:rsid w:val="00B91F48"/>
    <w:rsid w:val="00C776B9"/>
    <w:rsid w:val="00F6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C776B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776B9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534D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C776B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776B9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534D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4821790A</Template>
  <TotalTime>0</TotalTime>
  <Pages>2</Pages>
  <Words>58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 van Leeuwen</cp:lastModifiedBy>
  <cp:revision>2</cp:revision>
  <dcterms:created xsi:type="dcterms:W3CDTF">2013-12-18T10:58:00Z</dcterms:created>
  <dcterms:modified xsi:type="dcterms:W3CDTF">2013-12-18T10:58:00Z</dcterms:modified>
</cp:coreProperties>
</file>