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5650" w:rsidRPr="000E1041" w:rsidRDefault="000E1041">
      <w:pPr>
        <w:rPr>
          <w:color w:val="FF0000"/>
          <w:sz w:val="44"/>
          <w:szCs w:val="44"/>
        </w:rPr>
      </w:pPr>
      <w:bookmarkStart w:id="0" w:name="_GoBack"/>
      <w:bookmarkEnd w:id="0"/>
      <w:r>
        <w:tab/>
      </w:r>
      <w:r>
        <w:tab/>
      </w:r>
      <w:r>
        <w:tab/>
      </w:r>
      <w:r w:rsidRPr="000E1041">
        <w:rPr>
          <w:sz w:val="44"/>
          <w:szCs w:val="44"/>
        </w:rPr>
        <w:tab/>
      </w:r>
      <w:r w:rsidRPr="000E1041">
        <w:rPr>
          <w:sz w:val="44"/>
          <w:szCs w:val="44"/>
        </w:rPr>
        <w:tab/>
      </w:r>
      <w:r w:rsidRPr="000E1041">
        <w:rPr>
          <w:sz w:val="44"/>
          <w:szCs w:val="44"/>
        </w:rPr>
        <w:tab/>
      </w:r>
      <w:r w:rsidRPr="000E1041">
        <w:rPr>
          <w:sz w:val="44"/>
          <w:szCs w:val="44"/>
        </w:rPr>
        <w:tab/>
      </w:r>
      <w:r w:rsidRPr="000E1041">
        <w:rPr>
          <w:sz w:val="44"/>
          <w:szCs w:val="44"/>
        </w:rPr>
        <w:tab/>
      </w:r>
      <w:r w:rsidRPr="000E1041">
        <w:rPr>
          <w:sz w:val="44"/>
          <w:szCs w:val="44"/>
        </w:rPr>
        <w:tab/>
      </w:r>
      <w:r w:rsidRPr="000E1041">
        <w:rPr>
          <w:sz w:val="44"/>
          <w:szCs w:val="44"/>
        </w:rPr>
        <w:tab/>
      </w:r>
      <w:r w:rsidRPr="000E1041">
        <w:rPr>
          <w:sz w:val="44"/>
          <w:szCs w:val="44"/>
        </w:rPr>
        <w:tab/>
      </w:r>
      <w:r w:rsidRPr="000E1041">
        <w:rPr>
          <w:color w:val="FF0000"/>
          <w:sz w:val="44"/>
          <w:szCs w:val="44"/>
        </w:rPr>
        <w:t>Thema: Iedereen is mooi</w:t>
      </w:r>
    </w:p>
    <w:p w:rsidR="00CD5650" w:rsidRPr="000E1041" w:rsidRDefault="00CD5650">
      <w:pPr>
        <w:rPr>
          <w:sz w:val="44"/>
          <w:szCs w:val="44"/>
        </w:rPr>
      </w:pPr>
    </w:p>
    <w:p w:rsidR="00CD5650" w:rsidRPr="000E1041" w:rsidRDefault="00A31827">
      <w:pPr>
        <w:rPr>
          <w:sz w:val="44"/>
          <w:szCs w:val="44"/>
        </w:rPr>
      </w:pPr>
      <w:r w:rsidRPr="00A31827">
        <w:rPr>
          <w:b/>
          <w:sz w:val="44"/>
          <w:szCs w:val="44"/>
        </w:rPr>
        <w:t>de d</w:t>
      </w:r>
      <w:r w:rsidR="000E1041" w:rsidRPr="00A31827">
        <w:rPr>
          <w:b/>
          <w:sz w:val="44"/>
          <w:szCs w:val="44"/>
        </w:rPr>
        <w:t>rukknoop</w:t>
      </w:r>
      <w:r w:rsidR="000E1041">
        <w:rPr>
          <w:sz w:val="44"/>
          <w:szCs w:val="44"/>
        </w:rPr>
        <w:t>:</w:t>
      </w:r>
      <w:r>
        <w:rPr>
          <w:sz w:val="44"/>
          <w:szCs w:val="44"/>
        </w:rPr>
        <w:t xml:space="preserve"> knoopje dat sluit door de twee delen in elkaar te drukken.</w:t>
      </w:r>
    </w:p>
    <w:p w:rsidR="00CD5650" w:rsidRPr="000E1041" w:rsidRDefault="00CD5650">
      <w:pPr>
        <w:rPr>
          <w:sz w:val="44"/>
          <w:szCs w:val="44"/>
        </w:rPr>
      </w:pPr>
    </w:p>
    <w:p w:rsidR="00CD5650" w:rsidRPr="000E1041" w:rsidRDefault="00CD5650">
      <w:pPr>
        <w:rPr>
          <w:sz w:val="44"/>
          <w:szCs w:val="44"/>
        </w:rPr>
      </w:pPr>
    </w:p>
    <w:p w:rsidR="00CD5650" w:rsidRPr="000E1041" w:rsidRDefault="00A31827">
      <w:pPr>
        <w:rPr>
          <w:sz w:val="44"/>
          <w:szCs w:val="44"/>
        </w:rPr>
      </w:pPr>
      <w:r w:rsidRPr="00A31827">
        <w:rPr>
          <w:b/>
          <w:sz w:val="44"/>
          <w:szCs w:val="44"/>
        </w:rPr>
        <w:t>de veter</w:t>
      </w:r>
      <w:r>
        <w:rPr>
          <w:sz w:val="44"/>
          <w:szCs w:val="44"/>
        </w:rPr>
        <w:t>: een koord dat je kan strikken of knopen om iets te sluiten.</w:t>
      </w:r>
    </w:p>
    <w:p w:rsidR="00CD5650" w:rsidRPr="000E1041" w:rsidRDefault="00CD5650">
      <w:pPr>
        <w:rPr>
          <w:sz w:val="44"/>
          <w:szCs w:val="44"/>
        </w:rPr>
      </w:pPr>
    </w:p>
    <w:p w:rsidR="00CD5650" w:rsidRPr="000E1041" w:rsidRDefault="00CD5650">
      <w:pPr>
        <w:rPr>
          <w:sz w:val="44"/>
          <w:szCs w:val="44"/>
        </w:rPr>
      </w:pPr>
    </w:p>
    <w:p w:rsidR="00CD5650" w:rsidRPr="000E1041" w:rsidRDefault="00A31827">
      <w:pPr>
        <w:rPr>
          <w:sz w:val="44"/>
          <w:szCs w:val="44"/>
        </w:rPr>
      </w:pPr>
      <w:r w:rsidRPr="00A31827">
        <w:rPr>
          <w:b/>
          <w:sz w:val="44"/>
          <w:szCs w:val="44"/>
        </w:rPr>
        <w:t>de knoop</w:t>
      </w:r>
      <w:r>
        <w:rPr>
          <w:sz w:val="44"/>
          <w:szCs w:val="44"/>
        </w:rPr>
        <w:t>: een rond schijfje dat aan kleren wordt genaaid om iets te sluiten.</w:t>
      </w:r>
    </w:p>
    <w:p w:rsidR="00CD5650" w:rsidRPr="000E1041" w:rsidRDefault="00CD5650">
      <w:pPr>
        <w:rPr>
          <w:sz w:val="44"/>
          <w:szCs w:val="44"/>
        </w:rPr>
      </w:pPr>
    </w:p>
    <w:p w:rsidR="00CD5650" w:rsidRPr="000E1041" w:rsidRDefault="00CD5650">
      <w:pPr>
        <w:rPr>
          <w:sz w:val="44"/>
          <w:szCs w:val="44"/>
        </w:rPr>
      </w:pPr>
    </w:p>
    <w:p w:rsidR="00CD5650" w:rsidRPr="000E1041" w:rsidRDefault="00A31827">
      <w:pPr>
        <w:rPr>
          <w:sz w:val="44"/>
          <w:szCs w:val="44"/>
        </w:rPr>
      </w:pPr>
      <w:r w:rsidRPr="000F2CB3">
        <w:rPr>
          <w:b/>
          <w:sz w:val="44"/>
          <w:szCs w:val="44"/>
        </w:rPr>
        <w:t>de rits</w:t>
      </w:r>
      <w:r>
        <w:rPr>
          <w:sz w:val="44"/>
          <w:szCs w:val="44"/>
        </w:rPr>
        <w:t>:</w:t>
      </w:r>
      <w:r w:rsidR="000F2CB3">
        <w:rPr>
          <w:sz w:val="44"/>
          <w:szCs w:val="44"/>
        </w:rPr>
        <w:t xml:space="preserve"> de rits</w:t>
      </w:r>
      <w:r>
        <w:rPr>
          <w:sz w:val="44"/>
          <w:szCs w:val="44"/>
        </w:rPr>
        <w:t xml:space="preserve"> kun je openen of sluiten door aan het lipje te trekken.</w:t>
      </w:r>
    </w:p>
    <w:p w:rsidR="00CD5650" w:rsidRPr="000E1041" w:rsidRDefault="00CD5650">
      <w:pPr>
        <w:rPr>
          <w:sz w:val="44"/>
          <w:szCs w:val="44"/>
        </w:rPr>
      </w:pPr>
    </w:p>
    <w:p w:rsidR="00CD5650" w:rsidRPr="000E1041" w:rsidRDefault="00CD5650">
      <w:pPr>
        <w:rPr>
          <w:sz w:val="44"/>
          <w:szCs w:val="44"/>
        </w:rPr>
      </w:pPr>
    </w:p>
    <w:p w:rsidR="00CD5650" w:rsidRDefault="00A31827">
      <w:pPr>
        <w:rPr>
          <w:sz w:val="44"/>
          <w:szCs w:val="44"/>
        </w:rPr>
      </w:pPr>
      <w:r w:rsidRPr="000F2CB3">
        <w:rPr>
          <w:b/>
          <w:sz w:val="44"/>
          <w:szCs w:val="44"/>
        </w:rPr>
        <w:t>het klittenband</w:t>
      </w:r>
      <w:r w:rsidRPr="000F2CB3">
        <w:rPr>
          <w:sz w:val="44"/>
          <w:szCs w:val="44"/>
        </w:rPr>
        <w:t>:</w:t>
      </w:r>
      <w:r w:rsidR="000F2CB3" w:rsidRPr="000F2CB3">
        <w:rPr>
          <w:sz w:val="44"/>
          <w:szCs w:val="44"/>
        </w:rPr>
        <w:t xml:space="preserve"> dat is een </w:t>
      </w:r>
      <w:r w:rsidR="000F2CB3" w:rsidRPr="000F2CB3">
        <w:rPr>
          <w:bCs/>
          <w:color w:val="333333"/>
          <w:sz w:val="44"/>
          <w:szCs w:val="44"/>
        </w:rPr>
        <w:t xml:space="preserve">band dat zich met heel kleine haakjes hecht aan </w:t>
      </w:r>
      <w:r w:rsidR="000F2CB3">
        <w:rPr>
          <w:bCs/>
          <w:color w:val="333333"/>
          <w:sz w:val="44"/>
          <w:szCs w:val="44"/>
        </w:rPr>
        <w:t>zachte stof.</w:t>
      </w:r>
    </w:p>
    <w:p w:rsidR="002449CD" w:rsidRPr="000E1041" w:rsidRDefault="002449CD">
      <w:pPr>
        <w:rPr>
          <w:sz w:val="44"/>
          <w:szCs w:val="44"/>
        </w:rPr>
      </w:pPr>
    </w:p>
    <w:p w:rsidR="00CD5650" w:rsidRDefault="00CD5650"/>
    <w:p w:rsidR="00CD5650" w:rsidRDefault="00CD5650"/>
    <w:p w:rsidR="0047680D" w:rsidRDefault="00CA3F04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7658100</wp:posOffset>
                </wp:positionH>
                <wp:positionV relativeFrom="paragraph">
                  <wp:posOffset>2379980</wp:posOffset>
                </wp:positionV>
                <wp:extent cx="1714500" cy="3253740"/>
                <wp:effectExtent l="19050" t="27305" r="95250" b="100330"/>
                <wp:wrapNone/>
                <wp:docPr id="16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3253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C71BF5" w:rsidRDefault="00271DFC" w:rsidP="00716C6A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  <w:t>het klittenband</w:t>
                            </w:r>
                          </w:p>
                          <w:p w:rsidR="007047AE" w:rsidRDefault="007047AE" w:rsidP="00716C6A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:rsidR="007047AE" w:rsidRDefault="007047AE" w:rsidP="00716C6A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:rsidR="00271DFC" w:rsidRDefault="00CA3F04" w:rsidP="00716C6A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1561465" cy="1392555"/>
                                  <wp:effectExtent l="0" t="0" r="635" b="0"/>
                                  <wp:docPr id="1" name="il_fi" descr="shoesme-klittenband-wu210251-blauw-sho9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shoesme-klittenband-wu210251-blauw-sho9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61465" cy="13925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71DFC" w:rsidRPr="00716C6A" w:rsidRDefault="00271DFC" w:rsidP="00716C6A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margin-left:603pt;margin-top:187.4pt;width:135pt;height:256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" strokeweight="3pt">
                <v:shadow on="t" opacity=".5" offset="6pt,6pt"/>
                <v:textbox>
                  <w:txbxContent>
                    <w:p w:rsidR="00C71BF5" w:rsidRDefault="00271DFC" w:rsidP="00716C6A">
                      <w:pPr>
                        <w:jc w:val="center"/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  <w:t>het klittenband</w:t>
                      </w:r>
                    </w:p>
                    <w:p w:rsidR="007047AE" w:rsidRDefault="007047AE" w:rsidP="00716C6A">
                      <w:pPr>
                        <w:jc w:val="center"/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</w:pPr>
                    </w:p>
                    <w:p w:rsidR="007047AE" w:rsidRDefault="007047AE" w:rsidP="00716C6A">
                      <w:pPr>
                        <w:jc w:val="center"/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</w:pPr>
                    </w:p>
                    <w:p w:rsidR="00271DFC" w:rsidRDefault="00CA3F04" w:rsidP="00716C6A">
                      <w:pPr>
                        <w:jc w:val="center"/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>
                            <wp:extent cx="1561465" cy="1392555"/>
                            <wp:effectExtent l="0" t="0" r="635" b="0"/>
                            <wp:docPr id="1" name="il_fi" descr="shoesme-klittenband-wu210251-blauw-sho9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shoesme-klittenband-wu210251-blauw-sho9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61465" cy="13925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71DFC" w:rsidRPr="00716C6A" w:rsidRDefault="00271DFC" w:rsidP="00716C6A">
                      <w:pPr>
                        <w:jc w:val="center"/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8115300</wp:posOffset>
                </wp:positionH>
                <wp:positionV relativeFrom="paragraph">
                  <wp:posOffset>2171700</wp:posOffset>
                </wp:positionV>
                <wp:extent cx="146685" cy="208280"/>
                <wp:effectExtent l="19050" t="19050" r="24765" b="20320"/>
                <wp:wrapNone/>
                <wp:docPr id="15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6685" cy="20828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" o:spid="_x0000_s1026" style="position:absolute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39pt,171pt" to="650.55pt,18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5715000</wp:posOffset>
                </wp:positionH>
                <wp:positionV relativeFrom="paragraph">
                  <wp:posOffset>2971800</wp:posOffset>
                </wp:positionV>
                <wp:extent cx="1714500" cy="2661920"/>
                <wp:effectExtent l="19050" t="19050" r="95250" b="100330"/>
                <wp:wrapNone/>
                <wp:docPr id="14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2661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C71BF5" w:rsidRDefault="00271DFC" w:rsidP="00716C6A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  <w:t>de rits</w:t>
                            </w:r>
                          </w:p>
                          <w:p w:rsidR="007047AE" w:rsidRDefault="007047AE" w:rsidP="00716C6A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:rsidR="00271DFC" w:rsidRPr="00716C6A" w:rsidRDefault="00CA3F04" w:rsidP="00716C6A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1490980" cy="1575435"/>
                                  <wp:effectExtent l="0" t="0" r="0" b="5715"/>
                                  <wp:docPr id="2" name="il_fi" descr="6552179-close-up-van-de-rits-van-een-stijlvolle-blauwe-jean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6552179-close-up-van-de-rits-van-een-stijlvolle-blauwe-jean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90980" cy="15754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27" type="#_x0000_t202" style="position:absolute;margin-left:450pt;margin-top:234pt;width:135pt;height:209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" strokeweight="3pt">
                <v:shadow on="t" opacity=".5" offset="6pt,6pt"/>
                <v:textbox>
                  <w:txbxContent>
                    <w:p w:rsidR="00C71BF5" w:rsidRDefault="00271DFC" w:rsidP="00716C6A">
                      <w:pPr>
                        <w:jc w:val="center"/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  <w:t>de rits</w:t>
                      </w:r>
                    </w:p>
                    <w:p w:rsidR="007047AE" w:rsidRDefault="007047AE" w:rsidP="00716C6A">
                      <w:pPr>
                        <w:jc w:val="center"/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</w:pPr>
                    </w:p>
                    <w:p w:rsidR="00271DFC" w:rsidRPr="00716C6A" w:rsidRDefault="00CA3F04" w:rsidP="00716C6A">
                      <w:pPr>
                        <w:jc w:val="center"/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>
                            <wp:extent cx="1490980" cy="1575435"/>
                            <wp:effectExtent l="0" t="0" r="0" b="5715"/>
                            <wp:docPr id="2" name="il_fi" descr="6552179-close-up-van-de-rits-van-een-stijlvolle-blauwe-jean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6552179-close-up-van-de-rits-van-een-stijlvolle-blauwe-jean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90980" cy="15754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2971800</wp:posOffset>
                </wp:positionV>
                <wp:extent cx="1714500" cy="2661920"/>
                <wp:effectExtent l="19050" t="19050" r="95250" b="100330"/>
                <wp:wrapNone/>
                <wp:docPr id="13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2661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C71BF5" w:rsidRDefault="00271DFC" w:rsidP="00716C6A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  <w:t>de knoop</w:t>
                            </w:r>
                          </w:p>
                          <w:p w:rsidR="007047AE" w:rsidRDefault="007047AE" w:rsidP="00716C6A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:rsidR="00271DFC" w:rsidRPr="00716C6A" w:rsidRDefault="00CA3F04" w:rsidP="00716C6A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1547495" cy="1547495"/>
                                  <wp:effectExtent l="0" t="0" r="0" b="0"/>
                                  <wp:docPr id="3" name="il_fi" descr="ANd9GcQr3Xzb3k383-k0WmF3b9q-5hprrZCFBVBgZ_oGimnVKlaHGryMnOwIqk9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ANd9GcQr3Xzb3k383-k0WmF3b9q-5hprrZCFBVBgZ_oGimnVKlaHGryMnOwIqk9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47495" cy="15474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28" type="#_x0000_t202" style="position:absolute;margin-left:306pt;margin-top:234pt;width:135pt;height:209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" strokeweight="3pt">
                <v:shadow on="t" opacity=".5" offset="6pt,6pt"/>
                <v:textbox>
                  <w:txbxContent>
                    <w:p w:rsidR="00C71BF5" w:rsidRDefault="00271DFC" w:rsidP="00716C6A">
                      <w:pPr>
                        <w:jc w:val="center"/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  <w:t>de knoop</w:t>
                      </w:r>
                    </w:p>
                    <w:p w:rsidR="007047AE" w:rsidRDefault="007047AE" w:rsidP="00716C6A">
                      <w:pPr>
                        <w:jc w:val="center"/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</w:pPr>
                    </w:p>
                    <w:p w:rsidR="00271DFC" w:rsidRPr="00716C6A" w:rsidRDefault="00CA3F04" w:rsidP="00716C6A">
                      <w:pPr>
                        <w:jc w:val="center"/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>
                            <wp:extent cx="1547495" cy="1547495"/>
                            <wp:effectExtent l="0" t="0" r="0" b="0"/>
                            <wp:docPr id="3" name="il_fi" descr="ANd9GcQr3Xzb3k383-k0WmF3b9q-5hprrZCFBVBgZ_oGimnVKlaHGryMnOwIqk9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ANd9GcQr3Xzb3k383-k0WmF3b9q-5hprrZCFBVBgZ_oGimnVKlaHGryMnOwIqk9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47495" cy="15474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2971800</wp:posOffset>
                </wp:positionV>
                <wp:extent cx="1714500" cy="2661920"/>
                <wp:effectExtent l="19050" t="19050" r="95250" b="100330"/>
                <wp:wrapNone/>
                <wp:docPr id="12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2661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C71BF5" w:rsidRDefault="00271DFC" w:rsidP="00716C6A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  <w:t>de veter</w:t>
                            </w:r>
                          </w:p>
                          <w:p w:rsidR="007047AE" w:rsidRDefault="007047AE" w:rsidP="00716C6A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:rsidR="00271DFC" w:rsidRPr="00716C6A" w:rsidRDefault="00CA3F04" w:rsidP="00716C6A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1575435" cy="1589405"/>
                                  <wp:effectExtent l="0" t="0" r="5715" b="0"/>
                                  <wp:docPr id="4" name="il_fi" descr="schoenveter5_smal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schoenveter5_smal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75435" cy="15894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29" type="#_x0000_t202" style="position:absolute;margin-left:153pt;margin-top:234pt;width:135pt;height:209.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" strokeweight="3pt">
                <v:shadow on="t" opacity=".5" offset="6pt,6pt"/>
                <v:textbox>
                  <w:txbxContent>
                    <w:p w:rsidR="00C71BF5" w:rsidRDefault="00271DFC" w:rsidP="00716C6A">
                      <w:pPr>
                        <w:jc w:val="center"/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  <w:t>de veter</w:t>
                      </w:r>
                    </w:p>
                    <w:p w:rsidR="007047AE" w:rsidRDefault="007047AE" w:rsidP="00716C6A">
                      <w:pPr>
                        <w:jc w:val="center"/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</w:pPr>
                    </w:p>
                    <w:p w:rsidR="00271DFC" w:rsidRPr="00716C6A" w:rsidRDefault="00CA3F04" w:rsidP="00716C6A">
                      <w:pPr>
                        <w:jc w:val="center"/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>
                            <wp:extent cx="1575435" cy="1589405"/>
                            <wp:effectExtent l="0" t="0" r="5715" b="0"/>
                            <wp:docPr id="4" name="il_fi" descr="schoenveter5_smal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schoenveter5_smal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75435" cy="15894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903605</wp:posOffset>
                </wp:positionH>
                <wp:positionV relativeFrom="paragraph">
                  <wp:posOffset>2171700</wp:posOffset>
                </wp:positionV>
                <wp:extent cx="125095" cy="208280"/>
                <wp:effectExtent l="27305" t="19050" r="19050" b="20320"/>
                <wp:wrapNone/>
                <wp:docPr id="11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5095" cy="20828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" o:spid="_x0000_s1026" style="position:absolute;flip:x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1.15pt,171pt" to="81pt,18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-320675</wp:posOffset>
                </wp:positionH>
                <wp:positionV relativeFrom="paragraph">
                  <wp:posOffset>2379980</wp:posOffset>
                </wp:positionV>
                <wp:extent cx="1806575" cy="3253740"/>
                <wp:effectExtent l="22225" t="27305" r="95250" b="100330"/>
                <wp:wrapNone/>
                <wp:docPr id="10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6575" cy="3253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C71BF5" w:rsidRDefault="00271DFC" w:rsidP="00716C6A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  <w:t>de drukknoop</w:t>
                            </w:r>
                          </w:p>
                          <w:p w:rsidR="00271DFC" w:rsidRPr="00716C6A" w:rsidRDefault="00CA3F04" w:rsidP="00716C6A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noProof/>
                                <w:sz w:val="40"/>
                                <w:szCs w:val="40"/>
                              </w:rPr>
                              <w:drawing>
                                <wp:inline distT="0" distB="0" distL="0" distR="0">
                                  <wp:extent cx="2518410" cy="1659890"/>
                                  <wp:effectExtent l="0" t="8890" r="6350" b="6350"/>
                                  <wp:docPr id="5" name="Afbeelding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fbeelding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9778" t="17834" r="9361" b="12724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2518410" cy="16598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0" type="#_x0000_t202" style="position:absolute;margin-left:-25.25pt;margin-top:187.4pt;width:142.25pt;height:256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" strokeweight="3pt">
                <v:shadow on="t" opacity=".5" offset="6pt,6pt"/>
                <v:textbox>
                  <w:txbxContent>
                    <w:p w:rsidR="00C71BF5" w:rsidRDefault="00271DFC" w:rsidP="00716C6A">
                      <w:pPr>
                        <w:jc w:val="center"/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  <w:t>de drukknoop</w:t>
                      </w:r>
                    </w:p>
                    <w:p w:rsidR="00271DFC" w:rsidRPr="00716C6A" w:rsidRDefault="00CA3F04" w:rsidP="00716C6A">
                      <w:pPr>
                        <w:jc w:val="center"/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hAnsi="Century Gothic"/>
                          <w:b/>
                          <w:noProof/>
                          <w:sz w:val="40"/>
                          <w:szCs w:val="40"/>
                        </w:rPr>
                        <w:drawing>
                          <wp:inline distT="0" distB="0" distL="0" distR="0">
                            <wp:extent cx="2518410" cy="1659890"/>
                            <wp:effectExtent l="0" t="8890" r="6350" b="6350"/>
                            <wp:docPr id="5" name="Afbeelding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fbeelding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9778" t="17834" r="9361" b="12724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400000">
                                      <a:off x="0" y="0"/>
                                      <a:ext cx="2518410" cy="16598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1281430</wp:posOffset>
                </wp:positionH>
                <wp:positionV relativeFrom="paragraph">
                  <wp:posOffset>-402590</wp:posOffset>
                </wp:positionV>
                <wp:extent cx="6376670" cy="974090"/>
                <wp:effectExtent l="24130" t="26035" r="95250" b="95250"/>
                <wp:wrapNone/>
                <wp:docPr id="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6670" cy="974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C71BF5" w:rsidRPr="00C71BF5" w:rsidRDefault="00271DFC" w:rsidP="00716C6A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72"/>
                                <w:szCs w:val="72"/>
                              </w:rPr>
                              <w:t>sluitingen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31" type="#_x0000_t202" style="position:absolute;margin-left:100.9pt;margin-top:-31.7pt;width:502.1pt;height:76.7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" strokeweight="3pt">
                <v:shadow on="t" opacity=".5" offset="6pt,6pt"/>
                <v:textbox>
                  <w:txbxContent>
                    <w:p w:rsidR="00C71BF5" w:rsidRPr="00C71BF5" w:rsidRDefault="00271DFC" w:rsidP="00716C6A">
                      <w:pPr>
                        <w:jc w:val="center"/>
                        <w:rPr>
                          <w:rFonts w:ascii="Century Gothic" w:hAnsi="Century Gothic"/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72"/>
                          <w:szCs w:val="72"/>
                        </w:rPr>
                        <w:t>sluitingen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6172200</wp:posOffset>
                </wp:positionH>
                <wp:positionV relativeFrom="paragraph">
                  <wp:posOffset>2171700</wp:posOffset>
                </wp:positionV>
                <wp:extent cx="228600" cy="800100"/>
                <wp:effectExtent l="19050" t="19050" r="19050" b="19050"/>
                <wp:wrapNone/>
                <wp:docPr id="8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80010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6pt,171pt" to="7in,2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2171700</wp:posOffset>
                </wp:positionV>
                <wp:extent cx="0" cy="800100"/>
                <wp:effectExtent l="19050" t="19050" r="19050" b="19050"/>
                <wp:wrapNone/>
                <wp:docPr id="7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" o:spid="_x0000_s1026" style="position:absolute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in,171pt" to="5in,2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2171700</wp:posOffset>
                </wp:positionV>
                <wp:extent cx="228600" cy="800100"/>
                <wp:effectExtent l="19050" t="19050" r="19050" b="19050"/>
                <wp:wrapNone/>
                <wp:docPr id="6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8600" cy="80010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" o:spid="_x0000_s1026" style="position:absolute;flip:x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in,171pt" to="234pt,2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" strokeweight="3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800100</wp:posOffset>
            </wp:positionH>
            <wp:positionV relativeFrom="paragraph">
              <wp:posOffset>685800</wp:posOffset>
            </wp:positionV>
            <wp:extent cx="7461885" cy="1600200"/>
            <wp:effectExtent l="0" t="0" r="5715" b="0"/>
            <wp:wrapNone/>
            <wp:docPr id="19" name="Afbeelding 19" descr="parachu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arachut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891" r="24394" b="67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188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7680D" w:rsidSect="0047680D">
      <w:headerReference w:type="default" r:id="rId13"/>
      <w:pgSz w:w="16838" w:h="11906" w:orient="landscape"/>
      <w:pgMar w:top="1411" w:right="1411" w:bottom="1411" w:left="1411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7C5E" w:rsidRDefault="00E27C5E" w:rsidP="00716C6A">
      <w:r>
        <w:separator/>
      </w:r>
    </w:p>
  </w:endnote>
  <w:endnote w:type="continuationSeparator" w:id="0">
    <w:p w:rsidR="00E27C5E" w:rsidRDefault="00E27C5E" w:rsidP="00716C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7C5E" w:rsidRDefault="00E27C5E" w:rsidP="00716C6A">
      <w:r>
        <w:separator/>
      </w:r>
    </w:p>
  </w:footnote>
  <w:footnote w:type="continuationSeparator" w:id="0">
    <w:p w:rsidR="00E27C5E" w:rsidRDefault="00E27C5E" w:rsidP="00716C6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1BF5" w:rsidRDefault="00C71BF5" w:rsidP="00716C6A">
    <w:pPr>
      <w:pStyle w:val="Koptekst"/>
      <w:tabs>
        <w:tab w:val="left" w:pos="8222"/>
      </w:tabs>
    </w:pPr>
  </w:p>
  <w:p w:rsidR="00C71BF5" w:rsidRDefault="00C71BF5">
    <w:pPr>
      <w:pStyle w:val="Ko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8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680D"/>
    <w:rsid w:val="00014D26"/>
    <w:rsid w:val="00025D1C"/>
    <w:rsid w:val="000838F0"/>
    <w:rsid w:val="000E1041"/>
    <w:rsid w:val="000F2CB3"/>
    <w:rsid w:val="002449CD"/>
    <w:rsid w:val="00271DFC"/>
    <w:rsid w:val="004321D5"/>
    <w:rsid w:val="004370E1"/>
    <w:rsid w:val="0047680D"/>
    <w:rsid w:val="004B102E"/>
    <w:rsid w:val="00573C12"/>
    <w:rsid w:val="005C2868"/>
    <w:rsid w:val="006C300A"/>
    <w:rsid w:val="007047AE"/>
    <w:rsid w:val="00716C6A"/>
    <w:rsid w:val="00803D5E"/>
    <w:rsid w:val="009A49F7"/>
    <w:rsid w:val="00A31827"/>
    <w:rsid w:val="00AD1CF1"/>
    <w:rsid w:val="00B13980"/>
    <w:rsid w:val="00BC5E57"/>
    <w:rsid w:val="00C64528"/>
    <w:rsid w:val="00C65457"/>
    <w:rsid w:val="00C71BF5"/>
    <w:rsid w:val="00C84F79"/>
    <w:rsid w:val="00CA3F04"/>
    <w:rsid w:val="00CD5650"/>
    <w:rsid w:val="00D158A3"/>
    <w:rsid w:val="00E26E88"/>
    <w:rsid w:val="00E27C5E"/>
    <w:rsid w:val="00F127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semiHidden/>
  </w:style>
  <w:style w:type="table" w:default="1" w:styleId="Standaardtabe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</w:style>
  <w:style w:type="paragraph" w:styleId="Koptekst">
    <w:name w:val="header"/>
    <w:basedOn w:val="Standaard"/>
    <w:link w:val="KoptekstChar"/>
    <w:uiPriority w:val="99"/>
    <w:rsid w:val="00716C6A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KoptekstChar">
    <w:name w:val="Koptekst Char"/>
    <w:link w:val="Koptekst"/>
    <w:uiPriority w:val="99"/>
    <w:rsid w:val="00716C6A"/>
    <w:rPr>
      <w:sz w:val="24"/>
      <w:szCs w:val="24"/>
    </w:rPr>
  </w:style>
  <w:style w:type="paragraph" w:styleId="Voettekst">
    <w:name w:val="footer"/>
    <w:basedOn w:val="Standaard"/>
    <w:link w:val="VoettekstChar"/>
    <w:rsid w:val="00716C6A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VoettekstChar">
    <w:name w:val="Voettekst Char"/>
    <w:link w:val="Voettekst"/>
    <w:rsid w:val="00716C6A"/>
    <w:rPr>
      <w:sz w:val="24"/>
      <w:szCs w:val="24"/>
    </w:rPr>
  </w:style>
  <w:style w:type="paragraph" w:styleId="Ballontekst">
    <w:name w:val="Balloon Text"/>
    <w:basedOn w:val="Standaard"/>
    <w:link w:val="BallontekstChar"/>
    <w:rsid w:val="00716C6A"/>
    <w:rPr>
      <w:rFonts w:ascii="Tahoma" w:hAnsi="Tahoma"/>
      <w:sz w:val="16"/>
      <w:szCs w:val="16"/>
      <w:lang w:val="x-none" w:eastAsia="x-none"/>
    </w:rPr>
  </w:style>
  <w:style w:type="character" w:customStyle="1" w:styleId="BallontekstChar">
    <w:name w:val="Ballontekst Char"/>
    <w:link w:val="Ballontekst"/>
    <w:rsid w:val="00716C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semiHidden/>
  </w:style>
  <w:style w:type="table" w:default="1" w:styleId="Standaardtabe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</w:style>
  <w:style w:type="paragraph" w:styleId="Koptekst">
    <w:name w:val="header"/>
    <w:basedOn w:val="Standaard"/>
    <w:link w:val="KoptekstChar"/>
    <w:uiPriority w:val="99"/>
    <w:rsid w:val="00716C6A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KoptekstChar">
    <w:name w:val="Koptekst Char"/>
    <w:link w:val="Koptekst"/>
    <w:uiPriority w:val="99"/>
    <w:rsid w:val="00716C6A"/>
    <w:rPr>
      <w:sz w:val="24"/>
      <w:szCs w:val="24"/>
    </w:rPr>
  </w:style>
  <w:style w:type="paragraph" w:styleId="Voettekst">
    <w:name w:val="footer"/>
    <w:basedOn w:val="Standaard"/>
    <w:link w:val="VoettekstChar"/>
    <w:rsid w:val="00716C6A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VoettekstChar">
    <w:name w:val="Voettekst Char"/>
    <w:link w:val="Voettekst"/>
    <w:rsid w:val="00716C6A"/>
    <w:rPr>
      <w:sz w:val="24"/>
      <w:szCs w:val="24"/>
    </w:rPr>
  </w:style>
  <w:style w:type="paragraph" w:styleId="Ballontekst">
    <w:name w:val="Balloon Text"/>
    <w:basedOn w:val="Standaard"/>
    <w:link w:val="BallontekstChar"/>
    <w:rsid w:val="00716C6A"/>
    <w:rPr>
      <w:rFonts w:ascii="Tahoma" w:hAnsi="Tahoma"/>
      <w:sz w:val="16"/>
      <w:szCs w:val="16"/>
      <w:lang w:val="x-none" w:eastAsia="x-none"/>
    </w:rPr>
  </w:style>
  <w:style w:type="character" w:customStyle="1" w:styleId="BallontekstChar">
    <w:name w:val="Ballontekst Char"/>
    <w:link w:val="Ballontekst"/>
    <w:rsid w:val="00716C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FFFDFC</Template>
  <TotalTime>0</TotalTime>
  <Pages>2</Pages>
  <Words>68</Words>
  <Characters>374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Paradigit Computers</Company>
  <LinksUpToDate>false</LinksUpToDate>
  <CharactersWithSpaces>441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Boudewijn.Rijkenberg</dc:creator>
  <cp:keywords/>
  <cp:lastModifiedBy>Mariette Visser</cp:lastModifiedBy>
  <cp:revision>2</cp:revision>
  <cp:lastPrinted>2009-12-07T09:25:00Z</cp:lastPrinted>
  <dcterms:created xsi:type="dcterms:W3CDTF">2013-03-27T12:22:00Z</dcterms:created>
  <dcterms:modified xsi:type="dcterms:W3CDTF">2013-03-27T12:22:00Z</dcterms:modified>
</cp:coreProperties>
</file>