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3ED" w:rsidRDefault="007963ED">
      <w:pPr>
        <w:rPr>
          <w:b/>
          <w:sz w:val="40"/>
          <w:szCs w:val="40"/>
        </w:rPr>
      </w:pPr>
      <w:bookmarkStart w:id="0" w:name="_GoBack"/>
      <w:bookmarkEnd w:id="0"/>
    </w:p>
    <w:p w:rsidR="007963ED" w:rsidRDefault="007963ED">
      <w:pPr>
        <w:rPr>
          <w:b/>
          <w:sz w:val="40"/>
          <w:szCs w:val="40"/>
        </w:rPr>
      </w:pPr>
    </w:p>
    <w:p w:rsidR="00F413F4" w:rsidRPr="007963ED" w:rsidRDefault="00F413F4">
      <w:pPr>
        <w:rPr>
          <w:sz w:val="40"/>
          <w:szCs w:val="40"/>
        </w:rPr>
      </w:pPr>
      <w:r w:rsidRPr="007963ED">
        <w:rPr>
          <w:b/>
          <w:sz w:val="40"/>
          <w:szCs w:val="40"/>
        </w:rPr>
        <w:t>De tandarts:</w:t>
      </w:r>
      <w:r w:rsidRPr="007963ED">
        <w:rPr>
          <w:sz w:val="40"/>
          <w:szCs w:val="40"/>
        </w:rPr>
        <w:t xml:space="preserve"> </w:t>
      </w:r>
      <w:r w:rsidRPr="007963ED">
        <w:rPr>
          <w:rStyle w:val="Zwaar"/>
          <w:b w:val="0"/>
          <w:sz w:val="40"/>
          <w:szCs w:val="40"/>
        </w:rPr>
        <w:t>dokter die problemen aan je gebit verhelpt</w:t>
      </w:r>
      <w:r w:rsidRPr="007963ED">
        <w:rPr>
          <w:rStyle w:val="Zwaar"/>
          <w:sz w:val="40"/>
          <w:szCs w:val="40"/>
        </w:rPr>
        <w:t>.</w:t>
      </w:r>
    </w:p>
    <w:p w:rsidR="00F413F4" w:rsidRPr="007963ED" w:rsidRDefault="00F413F4">
      <w:pPr>
        <w:rPr>
          <w:sz w:val="40"/>
          <w:szCs w:val="40"/>
        </w:rPr>
      </w:pPr>
    </w:p>
    <w:p w:rsidR="00F413F4" w:rsidRPr="007963ED" w:rsidRDefault="00F413F4">
      <w:pPr>
        <w:rPr>
          <w:sz w:val="40"/>
          <w:szCs w:val="40"/>
        </w:rPr>
      </w:pPr>
      <w:r w:rsidRPr="007963ED">
        <w:rPr>
          <w:b/>
          <w:sz w:val="40"/>
          <w:szCs w:val="40"/>
        </w:rPr>
        <w:t>De vulling:</w:t>
      </w:r>
      <w:r w:rsidRPr="007963ED">
        <w:rPr>
          <w:sz w:val="40"/>
          <w:szCs w:val="40"/>
        </w:rPr>
        <w:t xml:space="preserve"> het materiaal waarmee iets opgevuld is.</w:t>
      </w:r>
    </w:p>
    <w:p w:rsidR="00F413F4" w:rsidRPr="007963ED" w:rsidRDefault="00F413F4">
      <w:pPr>
        <w:rPr>
          <w:sz w:val="40"/>
          <w:szCs w:val="40"/>
        </w:rPr>
      </w:pPr>
    </w:p>
    <w:p w:rsidR="00F413F4" w:rsidRPr="007963ED" w:rsidRDefault="00F413F4">
      <w:pPr>
        <w:rPr>
          <w:sz w:val="40"/>
          <w:szCs w:val="40"/>
        </w:rPr>
      </w:pPr>
      <w:r w:rsidRPr="007963ED">
        <w:rPr>
          <w:b/>
          <w:sz w:val="40"/>
          <w:szCs w:val="40"/>
        </w:rPr>
        <w:t>De verdoving:</w:t>
      </w:r>
      <w:r w:rsidRPr="007963ED">
        <w:rPr>
          <w:sz w:val="40"/>
          <w:szCs w:val="40"/>
        </w:rPr>
        <w:t xml:space="preserve"> </w:t>
      </w:r>
      <w:r w:rsidRPr="007963ED">
        <w:rPr>
          <w:bCs/>
          <w:sz w:val="40"/>
          <w:szCs w:val="40"/>
        </w:rPr>
        <w:t>(een deel) van het lichaam (tijdelijk) gevoelloos maken</w:t>
      </w:r>
      <w:r w:rsidRPr="007963ED">
        <w:rPr>
          <w:sz w:val="40"/>
          <w:szCs w:val="40"/>
        </w:rPr>
        <w:t>.</w:t>
      </w:r>
    </w:p>
    <w:p w:rsidR="00F413F4" w:rsidRPr="007963ED" w:rsidRDefault="00F413F4">
      <w:pPr>
        <w:rPr>
          <w:sz w:val="40"/>
          <w:szCs w:val="40"/>
        </w:rPr>
      </w:pPr>
    </w:p>
    <w:p w:rsidR="00F413F4" w:rsidRPr="007963ED" w:rsidRDefault="00F413F4">
      <w:pPr>
        <w:rPr>
          <w:sz w:val="40"/>
          <w:szCs w:val="40"/>
        </w:rPr>
      </w:pPr>
      <w:r w:rsidRPr="007963ED">
        <w:rPr>
          <w:b/>
          <w:sz w:val="40"/>
          <w:szCs w:val="40"/>
        </w:rPr>
        <w:t>De tandartsassistente:</w:t>
      </w:r>
      <w:r w:rsidRPr="007963ED">
        <w:rPr>
          <w:sz w:val="40"/>
          <w:szCs w:val="40"/>
        </w:rPr>
        <w:t xml:space="preserve"> </w:t>
      </w:r>
      <w:r w:rsidRPr="007963ED">
        <w:rPr>
          <w:bCs/>
          <w:sz w:val="40"/>
          <w:szCs w:val="40"/>
        </w:rPr>
        <w:t>(een deel) van het lichaam (tijdelijk) gevoelloos maken</w:t>
      </w:r>
      <w:r w:rsidR="007963ED" w:rsidRPr="007963ED">
        <w:rPr>
          <w:sz w:val="40"/>
          <w:szCs w:val="40"/>
        </w:rPr>
        <w:t>.</w:t>
      </w:r>
    </w:p>
    <w:p w:rsidR="00F413F4" w:rsidRPr="007963ED" w:rsidRDefault="00F413F4">
      <w:pPr>
        <w:rPr>
          <w:sz w:val="40"/>
          <w:szCs w:val="40"/>
        </w:rPr>
      </w:pPr>
    </w:p>
    <w:p w:rsidR="00F413F4" w:rsidRPr="007963ED" w:rsidRDefault="00F413F4">
      <w:pPr>
        <w:rPr>
          <w:sz w:val="40"/>
          <w:szCs w:val="40"/>
        </w:rPr>
      </w:pPr>
    </w:p>
    <w:p w:rsidR="00F413F4" w:rsidRDefault="00F413F4"/>
    <w:p w:rsidR="00F413F4" w:rsidRDefault="00F413F4"/>
    <w:p w:rsidR="00F413F4" w:rsidRDefault="00F413F4"/>
    <w:p w:rsidR="00F413F4" w:rsidRDefault="00F413F4"/>
    <w:p w:rsidR="00F413F4" w:rsidRDefault="00F413F4"/>
    <w:p w:rsidR="00F413F4" w:rsidRDefault="00F413F4"/>
    <w:p w:rsidR="00F413F4" w:rsidRDefault="00F413F4"/>
    <w:p w:rsidR="007963ED" w:rsidRDefault="007963ED"/>
    <w:p w:rsidR="00F413F4" w:rsidRDefault="00F413F4"/>
    <w:p w:rsidR="00F413F4" w:rsidRDefault="00F413F4"/>
    <w:p w:rsidR="00F413F4" w:rsidRDefault="00F413F4"/>
    <w:p w:rsidR="00F413F4" w:rsidRDefault="00F413F4"/>
    <w:p w:rsidR="00F413F4" w:rsidRDefault="00F413F4"/>
    <w:p w:rsidR="00F413F4" w:rsidRDefault="00F413F4"/>
    <w:p w:rsidR="001803B8" w:rsidRDefault="006410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4305935</wp:posOffset>
                </wp:positionV>
                <wp:extent cx="1287780" cy="1149350"/>
                <wp:effectExtent l="19050" t="19685" r="17145" b="21590"/>
                <wp:wrapNone/>
                <wp:docPr id="1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7780" cy="11493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339.05pt" to="542.4pt,4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6339205</wp:posOffset>
                </wp:positionH>
                <wp:positionV relativeFrom="paragraph">
                  <wp:posOffset>1550670</wp:posOffset>
                </wp:positionV>
                <wp:extent cx="895350" cy="420370"/>
                <wp:effectExtent l="14605" t="17145" r="23495" b="19685"/>
                <wp:wrapNone/>
                <wp:docPr id="1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5350" cy="4203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9.15pt,122.1pt" to="569.65pt,1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914400</wp:posOffset>
                </wp:positionV>
                <wp:extent cx="1143000" cy="2390775"/>
                <wp:effectExtent l="19050" t="19050" r="19050" b="19050"/>
                <wp:wrapNone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23907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in" to="207pt,2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228600</wp:posOffset>
                </wp:positionV>
                <wp:extent cx="2236470" cy="1742440"/>
                <wp:effectExtent l="0" t="0" r="73025" b="7683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174244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5F5" w:rsidRDefault="001615F5" w:rsidP="0015667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vulling</w:t>
                            </w:r>
                          </w:p>
                          <w:p w:rsidR="001615F5" w:rsidRPr="001803B8" w:rsidRDefault="006410E9" w:rsidP="0015667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44345" cy="1378585"/>
                                  <wp:effectExtent l="0" t="0" r="8255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4345" cy="1378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.4pt;margin-top:18pt;width:176.1pt;height:13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" fillcolor="#cff" stroked="f">
                <v:shadow on="t" opacity=".5" offset="6pt,6pt"/>
                <v:textbox>
                  <w:txbxContent>
                    <w:p w:rsidR="001615F5" w:rsidRDefault="001615F5" w:rsidP="0015667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vulling</w:t>
                      </w:r>
                    </w:p>
                    <w:p w:rsidR="001615F5" w:rsidRPr="001803B8" w:rsidRDefault="006410E9" w:rsidP="0015667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44345" cy="1378585"/>
                            <wp:effectExtent l="0" t="0" r="8255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4345" cy="1378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6888480</wp:posOffset>
                </wp:positionH>
                <wp:positionV relativeFrom="paragraph">
                  <wp:posOffset>4572000</wp:posOffset>
                </wp:positionV>
                <wp:extent cx="2174875" cy="1575435"/>
                <wp:effectExtent l="1905" t="0" r="80645" b="7239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157543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5F5" w:rsidRDefault="001615F5" w:rsidP="0015667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verdoving</w:t>
                            </w:r>
                          </w:p>
                          <w:p w:rsidR="001615F5" w:rsidRPr="001803B8" w:rsidRDefault="006410E9" w:rsidP="0015667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2070" cy="1223645"/>
                                  <wp:effectExtent l="0" t="0" r="0" b="0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2070" cy="1223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542.4pt;margin-top:5in;width:171.25pt;height:12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" fillcolor="#cff" stroked="f">
                <v:shadow on="t" opacity=".5" offset="6pt,6pt"/>
                <v:textbox>
                  <w:txbxContent>
                    <w:p w:rsidR="001615F5" w:rsidRDefault="001615F5" w:rsidP="0015667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verdoving</w:t>
                      </w:r>
                    </w:p>
                    <w:p w:rsidR="001615F5" w:rsidRPr="001803B8" w:rsidRDefault="006410E9" w:rsidP="0015667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22070" cy="1223645"/>
                            <wp:effectExtent l="0" t="0" r="0" b="0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2070" cy="1223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-253365</wp:posOffset>
                </wp:positionV>
                <wp:extent cx="2907030" cy="1804035"/>
                <wp:effectExtent l="0" t="3810" r="74295" b="78105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030" cy="180403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5F5" w:rsidRDefault="001615F5" w:rsidP="0015667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de tandartsassistente</w:t>
                            </w:r>
                          </w:p>
                          <w:p w:rsidR="001615F5" w:rsidRPr="001803B8" w:rsidRDefault="006410E9" w:rsidP="0015667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49500" cy="1392555"/>
                                  <wp:effectExtent l="0" t="0" r="0" b="0"/>
                                  <wp:docPr id="3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9500" cy="1392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441pt;margin-top:-19.95pt;width:228.9pt;height:14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" fillcolor="#cff" stroked="f">
                <v:shadow on="t" opacity=".5" offset="6pt,6pt"/>
                <v:textbox>
                  <w:txbxContent>
                    <w:p w:rsidR="001615F5" w:rsidRDefault="001615F5" w:rsidP="0015667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de tandartsassistente</w:t>
                      </w:r>
                    </w:p>
                    <w:p w:rsidR="001615F5" w:rsidRPr="001803B8" w:rsidRDefault="006410E9" w:rsidP="0015667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49500" cy="1392555"/>
                            <wp:effectExtent l="0" t="0" r="0" b="0"/>
                            <wp:docPr id="3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9500" cy="1392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1971040</wp:posOffset>
                </wp:positionV>
                <wp:extent cx="3710305" cy="2334895"/>
                <wp:effectExtent l="38100" t="46990" r="118745" b="12319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0305" cy="23348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615F5" w:rsidRDefault="001615F5" w:rsidP="0015667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de tandarts</w:t>
                            </w:r>
                          </w:p>
                          <w:p w:rsidR="001615F5" w:rsidRPr="001803B8" w:rsidRDefault="006410E9" w:rsidP="0015667B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02435" cy="1673860"/>
                                  <wp:effectExtent l="0" t="0" r="0" b="2540"/>
                                  <wp:docPr id="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2435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207pt;margin-top:155.2pt;width:292.15pt;height:183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" fillcolor="#cff" strokeweight="6pt">
                <v:shadow on="t" opacity=".5" offset="6pt,6pt"/>
                <v:textbox>
                  <w:txbxContent>
                    <w:p w:rsidR="001615F5" w:rsidRDefault="001615F5" w:rsidP="0015667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de tandarts</w:t>
                      </w:r>
                    </w:p>
                    <w:p w:rsidR="001615F5" w:rsidRPr="001803B8" w:rsidRDefault="006410E9" w:rsidP="0015667B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02435" cy="1673860"/>
                            <wp:effectExtent l="0" t="0" r="0" b="2540"/>
                            <wp:docPr id="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2435" cy="167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3887470" cy="6972300"/>
            <wp:effectExtent l="0" t="0" r="0" b="0"/>
            <wp:wrapNone/>
            <wp:docPr id="17" name="Afbeelding 17" descr="s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p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7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5667B"/>
    <w:rsid w:val="001615F5"/>
    <w:rsid w:val="001803B8"/>
    <w:rsid w:val="0020197B"/>
    <w:rsid w:val="006410E9"/>
    <w:rsid w:val="0077757A"/>
    <w:rsid w:val="00781F67"/>
    <w:rsid w:val="007963ED"/>
    <w:rsid w:val="0092215E"/>
    <w:rsid w:val="00F4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styleId="Zwaar">
    <w:name w:val="Strong"/>
    <w:uiPriority w:val="22"/>
    <w:qFormat/>
    <w:rsid w:val="00F413F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styleId="Zwaar">
    <w:name w:val="Strong"/>
    <w:uiPriority w:val="22"/>
    <w:qFormat/>
    <w:rsid w:val="00F413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6CA9BA88</Template>
  <TotalTime>1</TotalTime>
  <Pages>2</Pages>
  <Words>44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Marianne van Leeuwen</cp:lastModifiedBy>
  <cp:revision>2</cp:revision>
  <dcterms:created xsi:type="dcterms:W3CDTF">2012-11-29T10:27:00Z</dcterms:created>
  <dcterms:modified xsi:type="dcterms:W3CDTF">2012-11-29T10:27:00Z</dcterms:modified>
</cp:coreProperties>
</file>