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5F6D" w:rsidRDefault="00255F6D" w:rsidP="00096697"/>
    <w:p w:rsidR="00255F6D" w:rsidRPr="00255F6D" w:rsidRDefault="00255F6D" w:rsidP="00255F6D">
      <w:pPr>
        <w:rPr>
          <w:b/>
          <w:sz w:val="52"/>
          <w:szCs w:val="52"/>
        </w:rPr>
      </w:pPr>
      <w:r w:rsidRPr="00255F6D">
        <w:rPr>
          <w:b/>
          <w:sz w:val="52"/>
          <w:szCs w:val="52"/>
        </w:rPr>
        <w:t>Begrijpend lezen blok 1 les 2</w:t>
      </w:r>
    </w:p>
    <w:p w:rsidR="00255F6D" w:rsidRPr="00255F6D" w:rsidRDefault="00255F6D" w:rsidP="00255F6D">
      <w:pPr>
        <w:rPr>
          <w:b/>
          <w:sz w:val="52"/>
          <w:szCs w:val="52"/>
        </w:rPr>
      </w:pPr>
    </w:p>
    <w:p w:rsidR="00255F6D" w:rsidRPr="00255F6D" w:rsidRDefault="00255F6D" w:rsidP="00255F6D">
      <w:pPr>
        <w:rPr>
          <w:sz w:val="52"/>
          <w:szCs w:val="52"/>
        </w:rPr>
      </w:pPr>
      <w:r w:rsidRPr="00255F6D">
        <w:rPr>
          <w:b/>
          <w:sz w:val="52"/>
          <w:szCs w:val="52"/>
        </w:rPr>
        <w:t>De knaagdieren:</w:t>
      </w:r>
      <w:r w:rsidRPr="00255F6D">
        <w:rPr>
          <w:sz w:val="52"/>
          <w:szCs w:val="52"/>
        </w:rPr>
        <w:t xml:space="preserve"> dieren met scherpe tanden zoals muizen en ratten.</w:t>
      </w:r>
    </w:p>
    <w:p w:rsidR="00255F6D" w:rsidRPr="00255F6D" w:rsidRDefault="00255F6D" w:rsidP="00255F6D">
      <w:pPr>
        <w:rPr>
          <w:sz w:val="52"/>
          <w:szCs w:val="52"/>
        </w:rPr>
      </w:pPr>
    </w:p>
    <w:p w:rsidR="00255F6D" w:rsidRPr="00255F6D" w:rsidRDefault="00255F6D" w:rsidP="00255F6D">
      <w:pPr>
        <w:rPr>
          <w:sz w:val="52"/>
          <w:szCs w:val="52"/>
        </w:rPr>
      </w:pPr>
      <w:r w:rsidRPr="00255F6D">
        <w:rPr>
          <w:b/>
          <w:sz w:val="52"/>
          <w:szCs w:val="52"/>
        </w:rPr>
        <w:t xml:space="preserve">De vacht: </w:t>
      </w:r>
      <w:r w:rsidRPr="00255F6D">
        <w:rPr>
          <w:sz w:val="52"/>
          <w:szCs w:val="52"/>
        </w:rPr>
        <w:t>de haren van een dier die zijn huis bedekken.</w:t>
      </w:r>
    </w:p>
    <w:p w:rsidR="00255F6D" w:rsidRPr="00255F6D" w:rsidRDefault="00255F6D" w:rsidP="00255F6D">
      <w:pPr>
        <w:rPr>
          <w:sz w:val="52"/>
          <w:szCs w:val="52"/>
        </w:rPr>
      </w:pPr>
    </w:p>
    <w:p w:rsidR="00255F6D" w:rsidRPr="00255F6D" w:rsidRDefault="00255F6D" w:rsidP="00255F6D">
      <w:pPr>
        <w:rPr>
          <w:sz w:val="52"/>
          <w:szCs w:val="52"/>
        </w:rPr>
      </w:pPr>
      <w:r w:rsidRPr="00255F6D">
        <w:rPr>
          <w:b/>
          <w:sz w:val="52"/>
          <w:szCs w:val="52"/>
        </w:rPr>
        <w:t xml:space="preserve">De voorpoten: </w:t>
      </w:r>
      <w:r w:rsidRPr="00255F6D">
        <w:rPr>
          <w:sz w:val="52"/>
          <w:szCs w:val="52"/>
        </w:rPr>
        <w:t>de poten die aan de voorkant zitten. (vooral labelen)</w:t>
      </w:r>
    </w:p>
    <w:p w:rsidR="00255F6D" w:rsidRPr="00255F6D" w:rsidRDefault="00255F6D" w:rsidP="00255F6D">
      <w:pPr>
        <w:rPr>
          <w:sz w:val="52"/>
          <w:szCs w:val="52"/>
        </w:rPr>
      </w:pPr>
    </w:p>
    <w:p w:rsidR="00255F6D" w:rsidRPr="00255F6D" w:rsidRDefault="00255F6D" w:rsidP="00255F6D">
      <w:pPr>
        <w:rPr>
          <w:sz w:val="52"/>
          <w:szCs w:val="52"/>
        </w:rPr>
      </w:pPr>
      <w:r w:rsidRPr="00255F6D">
        <w:rPr>
          <w:b/>
          <w:sz w:val="52"/>
          <w:szCs w:val="52"/>
        </w:rPr>
        <w:t xml:space="preserve">De achterpoten: </w:t>
      </w:r>
      <w:r w:rsidRPr="00255F6D">
        <w:rPr>
          <w:sz w:val="52"/>
          <w:szCs w:val="52"/>
        </w:rPr>
        <w:t>de poten die aan de achterkant zitten (vooral labelen)</w:t>
      </w:r>
    </w:p>
    <w:p w:rsidR="00255F6D" w:rsidRPr="00255F6D" w:rsidRDefault="00255F6D" w:rsidP="00255F6D">
      <w:pPr>
        <w:rPr>
          <w:sz w:val="52"/>
          <w:szCs w:val="52"/>
        </w:rPr>
      </w:pPr>
    </w:p>
    <w:p w:rsidR="00255F6D" w:rsidRPr="00255F6D" w:rsidRDefault="00255F6D" w:rsidP="00255F6D">
      <w:pPr>
        <w:rPr>
          <w:sz w:val="52"/>
          <w:szCs w:val="52"/>
        </w:rPr>
      </w:pPr>
      <w:r w:rsidRPr="00255F6D">
        <w:rPr>
          <w:b/>
          <w:sz w:val="52"/>
          <w:szCs w:val="52"/>
        </w:rPr>
        <w:t xml:space="preserve">Knabbelen: </w:t>
      </w:r>
      <w:r w:rsidRPr="00255F6D">
        <w:rPr>
          <w:sz w:val="52"/>
          <w:szCs w:val="52"/>
        </w:rPr>
        <w:t>kleine hapjes nemen.</w:t>
      </w:r>
      <w:bookmarkStart w:id="0" w:name="_GoBack"/>
      <w:bookmarkEnd w:id="0"/>
    </w:p>
    <w:p w:rsidR="00096697" w:rsidRPr="00096697" w:rsidRDefault="00255F6D" w:rsidP="00096697">
      <w:pPr>
        <w:rPr>
          <w:vanish/>
        </w:rPr>
      </w:pPr>
      <w:r w:rsidRPr="00255F6D">
        <w:rPr>
          <w:sz w:val="52"/>
          <w:szCs w:val="52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67968" behindDoc="0" locked="0" layoutInCell="1" allowOverlap="1">
            <wp:simplePos x="0" y="0"/>
            <wp:positionH relativeFrom="margin">
              <wp:posOffset>6346190</wp:posOffset>
            </wp:positionH>
            <wp:positionV relativeFrom="margin">
              <wp:posOffset>1350645</wp:posOffset>
            </wp:positionV>
            <wp:extent cx="2729230" cy="2349500"/>
            <wp:effectExtent l="0" t="0" r="0" b="0"/>
            <wp:wrapSquare wrapText="bothSides"/>
            <wp:docPr id="21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3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margin">
              <wp:posOffset>2286635</wp:posOffset>
            </wp:positionH>
            <wp:positionV relativeFrom="margin">
              <wp:posOffset>3310255</wp:posOffset>
            </wp:positionV>
            <wp:extent cx="2279015" cy="2124075"/>
            <wp:effectExtent l="0" t="0" r="6985" b="9525"/>
            <wp:wrapSquare wrapText="bothSides"/>
            <wp:docPr id="20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1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6697" w:rsidRPr="00096697" w:rsidRDefault="00096697" w:rsidP="00096697">
      <w:pPr>
        <w:rPr>
          <w:vanish/>
        </w:rPr>
      </w:pPr>
    </w:p>
    <w:p w:rsidR="001803B8" w:rsidRDefault="00255F6D"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margin">
              <wp:posOffset>-525780</wp:posOffset>
            </wp:positionH>
            <wp:positionV relativeFrom="margin">
              <wp:posOffset>1490980</wp:posOffset>
            </wp:positionV>
            <wp:extent cx="2011680" cy="2461895"/>
            <wp:effectExtent l="0" t="0" r="7620" b="0"/>
            <wp:wrapSquare wrapText="bothSides"/>
            <wp:docPr id="1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-319405</wp:posOffset>
                </wp:positionH>
                <wp:positionV relativeFrom="paragraph">
                  <wp:posOffset>228600</wp:posOffset>
                </wp:positionV>
                <wp:extent cx="2992120" cy="685800"/>
                <wp:effectExtent l="4445" t="0" r="80010" b="76200"/>
                <wp:wrapNone/>
                <wp:docPr id="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2120" cy="6858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29F6" w:rsidRPr="00DA29F6" w:rsidRDefault="00DA29F6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knabbelenn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25.15pt;margin-top:18pt;width:235.6pt;height:5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" fillcolor="#cff" stroked="f">
                <v:shadow on="t" opacity=".5" offset="6pt,6pt"/>
                <v:textbox>
                  <w:txbxContent>
                    <w:p w:rsidR="00DA29F6" w:rsidRPr="00DA29F6" w:rsidRDefault="00DA29F6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knabbelenn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-319405</wp:posOffset>
                </wp:positionH>
                <wp:positionV relativeFrom="paragraph">
                  <wp:posOffset>4572000</wp:posOffset>
                </wp:positionV>
                <wp:extent cx="2493010" cy="685800"/>
                <wp:effectExtent l="4445" t="0" r="74295" b="76200"/>
                <wp:wrapNone/>
                <wp:docPr id="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3010" cy="6858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29F6" w:rsidRPr="00DA29F6" w:rsidRDefault="00DA29F6" w:rsidP="00802DB1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De vacht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7" type="#_x0000_t202" style="position:absolute;margin-left:-25.15pt;margin-top:5in;width:196.3pt;height:5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" fillcolor="#cff" stroked="f">
                <v:shadow on="t" opacity=".5" offset="6pt,6pt"/>
                <v:textbox>
                  <w:txbxContent>
                    <w:p w:rsidR="00DA29F6" w:rsidRPr="00DA29F6" w:rsidRDefault="00DA29F6" w:rsidP="00802DB1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De vacht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5026025</wp:posOffset>
                </wp:positionH>
                <wp:positionV relativeFrom="paragraph">
                  <wp:posOffset>228600</wp:posOffset>
                </wp:positionV>
                <wp:extent cx="3925570" cy="901065"/>
                <wp:effectExtent l="0" t="0" r="78105" b="80010"/>
                <wp:wrapNone/>
                <wp:docPr id="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5570" cy="90106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29F6" w:rsidRPr="00DA29F6" w:rsidRDefault="00DA29F6" w:rsidP="001803B8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De voorpoten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8" type="#_x0000_t202" style="position:absolute;margin-left:395.75pt;margin-top:18pt;width:309.1pt;height:70.9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" fillcolor="#cff" stroked="f">
                <v:shadow on="t" opacity=".5" offset="6pt,6pt"/>
                <v:textbox>
                  <w:txbxContent>
                    <w:p w:rsidR="00DA29F6" w:rsidRPr="00DA29F6" w:rsidRDefault="00DA29F6" w:rsidP="001803B8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De voorpoten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4674870</wp:posOffset>
                </wp:positionH>
                <wp:positionV relativeFrom="paragraph">
                  <wp:posOffset>4572000</wp:posOffset>
                </wp:positionV>
                <wp:extent cx="4276725" cy="862330"/>
                <wp:effectExtent l="0" t="0" r="78105" b="80645"/>
                <wp:wrapNone/>
                <wp:docPr id="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6725" cy="86233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29F6" w:rsidRPr="00DA29F6" w:rsidRDefault="00DA29F6" w:rsidP="001803B8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De achterpoten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9" type="#_x0000_t202" style="position:absolute;margin-left:368.1pt;margin-top:5in;width:336.75pt;height:67.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" fillcolor="#cff" stroked="f">
                <v:shadow on="t" opacity=".5" offset="6pt,6pt"/>
                <v:textbox>
                  <w:txbxContent>
                    <w:p w:rsidR="00DA29F6" w:rsidRPr="00DA29F6" w:rsidRDefault="00DA29F6" w:rsidP="001803B8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De achterpoten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1748790</wp:posOffset>
                </wp:positionH>
                <wp:positionV relativeFrom="paragraph">
                  <wp:posOffset>2171700</wp:posOffset>
                </wp:positionV>
                <wp:extent cx="4201795" cy="914400"/>
                <wp:effectExtent l="43815" t="38100" r="116840" b="11430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1795" cy="9144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A29F6" w:rsidRPr="00DA29F6" w:rsidRDefault="00DA29F6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Het knaagdier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margin-left:137.7pt;margin-top:171pt;width:330.85pt;height:1in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" fillcolor="#cff" strokeweight="6pt">
                <v:shadow on="t" opacity=".5" offset="6pt,6pt"/>
                <v:textbox>
                  <w:txbxContent>
                    <w:p w:rsidR="00DA29F6" w:rsidRPr="00DA29F6" w:rsidRDefault="00DA29F6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Het knaagdier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3086100</wp:posOffset>
                </wp:positionV>
                <wp:extent cx="914400" cy="1485900"/>
                <wp:effectExtent l="19050" t="19050" r="19050" b="19050"/>
                <wp:wrapNone/>
                <wp:docPr id="4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14859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" o:spid="_x0000_s1026" style="position:absolute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243pt" to="189pt,5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914400</wp:posOffset>
                </wp:positionV>
                <wp:extent cx="1028700" cy="1257300"/>
                <wp:effectExtent l="19050" t="19050" r="19050" b="19050"/>
                <wp:wrapNone/>
                <wp:docPr id="3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28700" cy="12573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1in" to="522pt,1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3086100</wp:posOffset>
                </wp:positionV>
                <wp:extent cx="914400" cy="1485900"/>
                <wp:effectExtent l="19050" t="19050" r="19050" b="19050"/>
                <wp:wrapNone/>
                <wp:docPr id="2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14859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243pt" to="513pt,5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914400</wp:posOffset>
                </wp:positionV>
                <wp:extent cx="914400" cy="1257300"/>
                <wp:effectExtent l="19050" t="19050" r="19050" b="19050"/>
                <wp:wrapNone/>
                <wp:docPr id="1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14400" cy="12573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flip:x y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1in" to="189pt,1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" strokeweight="2.25pt"/>
            </w:pict>
          </mc:Fallback>
        </mc:AlternateContent>
      </w:r>
    </w:p>
    <w:sectPr w:rsidR="001803B8" w:rsidSect="001803B8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3B8"/>
    <w:rsid w:val="000419A8"/>
    <w:rsid w:val="00095CA1"/>
    <w:rsid w:val="00096697"/>
    <w:rsid w:val="00104A09"/>
    <w:rsid w:val="001803B8"/>
    <w:rsid w:val="001B0093"/>
    <w:rsid w:val="00255F6D"/>
    <w:rsid w:val="00323FBF"/>
    <w:rsid w:val="004801CD"/>
    <w:rsid w:val="00757E22"/>
    <w:rsid w:val="00802DB1"/>
    <w:rsid w:val="00DA29F6"/>
    <w:rsid w:val="00F25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table" w:styleId="Tabelraster">
    <w:name w:val="Table Grid"/>
    <w:basedOn w:val="Standaardtabel"/>
    <w:rsid w:val="00DA29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table" w:styleId="Tabelraster">
    <w:name w:val="Table Grid"/>
    <w:basedOn w:val="Standaardtabel"/>
    <w:rsid w:val="00DA29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934034D9</Template>
  <TotalTime>0</TotalTime>
  <Pages>2</Pages>
  <Words>53</Words>
  <Characters>292</Characters>
  <Application>Microsoft Office Word</Application>
  <DocSecurity>0</DocSecurity>
  <Lines>2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Paradigit Computers</Company>
  <LinksUpToDate>false</LinksUpToDate>
  <CharactersWithSpaces>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Boudewijn.Rijkenberg</dc:creator>
  <cp:keywords/>
  <cp:lastModifiedBy>Lucienne Klinkenberg</cp:lastModifiedBy>
  <cp:revision>2</cp:revision>
  <dcterms:created xsi:type="dcterms:W3CDTF">2012-11-08T10:39:00Z</dcterms:created>
  <dcterms:modified xsi:type="dcterms:W3CDTF">2012-11-08T10:39:00Z</dcterms:modified>
</cp:coreProperties>
</file>