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E9C" w:rsidRDefault="0085022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-228600</wp:posOffset>
                </wp:positionV>
                <wp:extent cx="3314700" cy="800100"/>
                <wp:effectExtent l="27305" t="19050" r="96520" b="952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B1D" w:rsidRPr="0047680D" w:rsidRDefault="00304B1D" w:rsidP="00F85E9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afbeeldingen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4.15pt;margin-top:-18pt;width:261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" strokeweight="3pt">
                <v:shadow on="t" opacity=".5" offset="6pt,6pt"/>
                <v:textbox>
                  <w:txbxContent>
                    <w:p w:rsidR="00304B1D" w:rsidRPr="0047680D" w:rsidRDefault="00304B1D" w:rsidP="00F85E9C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afbeeldingen</w:t>
                      </w:r>
                    </w:p>
                  </w:txbxContent>
                </v:textbox>
              </v:shape>
            </w:pict>
          </mc:Fallback>
        </mc:AlternateContent>
      </w:r>
    </w:p>
    <w:p w:rsidR="00F85E9C" w:rsidRPr="00F85E9C" w:rsidRDefault="00F85E9C" w:rsidP="00F85E9C"/>
    <w:p w:rsidR="00F85E9C" w:rsidRPr="00F85E9C" w:rsidRDefault="00F85E9C" w:rsidP="00F85E9C"/>
    <w:p w:rsidR="00F85E9C" w:rsidRPr="00F85E9C" w:rsidRDefault="0085022D" w:rsidP="00F85E9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160020</wp:posOffset>
            </wp:positionV>
            <wp:extent cx="6172200" cy="1957070"/>
            <wp:effectExtent l="0" t="0" r="0" b="5080"/>
            <wp:wrapNone/>
            <wp:docPr id="14" name="Afbeelding 14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achu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85022D" w:rsidP="00F85E9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60960</wp:posOffset>
                </wp:positionV>
                <wp:extent cx="342900" cy="1600200"/>
                <wp:effectExtent l="26670" t="22860" r="20955" b="24765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600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4.8pt" to="120.6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60960</wp:posOffset>
                </wp:positionV>
                <wp:extent cx="0" cy="1600200"/>
                <wp:effectExtent l="20955" t="22860" r="26670" b="24765"/>
                <wp:wrapNone/>
                <wp:docPr id="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4.8pt" to="324.9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6562090</wp:posOffset>
                </wp:positionH>
                <wp:positionV relativeFrom="paragraph">
                  <wp:posOffset>60960</wp:posOffset>
                </wp:positionV>
                <wp:extent cx="457200" cy="1600200"/>
                <wp:effectExtent l="27940" t="22860" r="19685" b="24765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600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6.7pt,4.8pt" to="552.7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" strokeweight="3pt"/>
            </w:pict>
          </mc:Fallback>
        </mc:AlternateContent>
      </w:r>
    </w:p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85022D" w:rsidP="00F85E9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2601595" cy="2362200"/>
                <wp:effectExtent l="19050" t="27305" r="103505" b="9652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B1D" w:rsidRDefault="0085022D" w:rsidP="00F85E9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377440" cy="1800860"/>
                                  <wp:effectExtent l="0" t="0" r="3810" b="8890"/>
                                  <wp:docPr id="2" name="il_fi" descr="Beschrijving: http://www.fotoromp.nl/uploads_images/beheer/afbeeldingen20gro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fotoromp.nl/uploads_images/beheer/afbeeldingen20gro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180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B1D" w:rsidRPr="00304B1D" w:rsidRDefault="00304B1D" w:rsidP="00F85E9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04B1D">
                              <w:rPr>
                                <w:sz w:val="52"/>
                                <w:szCs w:val="52"/>
                              </w:rPr>
                              <w:t>de foto</w:t>
                            </w:r>
                          </w:p>
                          <w:p w:rsidR="00304B1D" w:rsidRPr="00014D26" w:rsidRDefault="00304B1D" w:rsidP="00F85E9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25pt;margin-top:6.65pt;width:204.85pt;height:18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" strokeweight="3pt">
                <v:shadow on="t" opacity=".5" offset="6pt,6pt"/>
                <v:textbox>
                  <w:txbxContent>
                    <w:p w:rsidR="00304B1D" w:rsidRDefault="0085022D" w:rsidP="00F85E9C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77440" cy="1800860"/>
                            <wp:effectExtent l="0" t="0" r="3810" b="8890"/>
                            <wp:docPr id="2" name="il_fi" descr="Beschrijving: http://www.fotoromp.nl/uploads_images/beheer/afbeeldingen20groo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fotoromp.nl/uploads_images/beheer/afbeeldingen20groo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180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4B1D" w:rsidRPr="00304B1D" w:rsidRDefault="00304B1D" w:rsidP="00F85E9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04B1D">
                        <w:rPr>
                          <w:sz w:val="52"/>
                          <w:szCs w:val="52"/>
                        </w:rPr>
                        <w:t>de foto</w:t>
                      </w:r>
                    </w:p>
                    <w:p w:rsidR="00304B1D" w:rsidRPr="00014D26" w:rsidRDefault="00304B1D" w:rsidP="00F85E9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5992495</wp:posOffset>
                </wp:positionH>
                <wp:positionV relativeFrom="paragraph">
                  <wp:posOffset>84455</wp:posOffset>
                </wp:positionV>
                <wp:extent cx="2503805" cy="2362200"/>
                <wp:effectExtent l="20320" t="27305" r="104775" b="9652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80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B1D" w:rsidRPr="00304B1D" w:rsidRDefault="0085022D" w:rsidP="00F85E9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279015" cy="1842770"/>
                                  <wp:effectExtent l="0" t="0" r="6985" b="5080"/>
                                  <wp:docPr id="3" name="il_fi" descr="Beschrijving: http://www.fotoalbum.de/mandants/mpb_nl/gfx/poster-top.jpg?1286461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fotoalbum.de/mandants/mpb_nl/gfx/poster-top.jpg?12864616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015" cy="184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B1D" w:rsidRPr="00304B1D" w:rsidRDefault="00304B1D" w:rsidP="00F85E9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04B1D">
                              <w:rPr>
                                <w:noProof/>
                                <w:sz w:val="52"/>
                                <w:szCs w:val="52"/>
                              </w:rPr>
                              <w:t>de poster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471.85pt;margin-top:6.65pt;width:197.15pt;height:18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" strokeweight="3pt">
                <v:shadow on="t" opacity=".5" offset="6pt,6pt"/>
                <v:textbox>
                  <w:txbxContent>
                    <w:p w:rsidR="00304B1D" w:rsidRPr="00304B1D" w:rsidRDefault="0085022D" w:rsidP="00F85E9C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279015" cy="1842770"/>
                            <wp:effectExtent l="0" t="0" r="6985" b="5080"/>
                            <wp:docPr id="3" name="il_fi" descr="Beschrijving: http://www.fotoalbum.de/mandants/mpb_nl/gfx/poster-top.jpg?1286461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fotoalbum.de/mandants/mpb_nl/gfx/poster-top.jpg?12864616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015" cy="184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4B1D" w:rsidRPr="00304B1D" w:rsidRDefault="00304B1D" w:rsidP="00F85E9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304B1D">
                        <w:rPr>
                          <w:noProof/>
                          <w:sz w:val="52"/>
                          <w:szCs w:val="52"/>
                        </w:rPr>
                        <w:t>de poster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84455</wp:posOffset>
                </wp:positionV>
                <wp:extent cx="2723515" cy="2362200"/>
                <wp:effectExtent l="22225" t="27305" r="102235" b="9652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4B1D" w:rsidRPr="00304B1D" w:rsidRDefault="0085022D" w:rsidP="00F85E9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447925" cy="1814830"/>
                                  <wp:effectExtent l="0" t="0" r="9525" b="0"/>
                                  <wp:docPr id="1" name="il_fi" descr="Beschrijving: http://upload.wikimedia.org/wikipedia/commons/3/30/WLANL_-_Quistnix!_-_Museum_Boijmans_van_Beuningen_-_schilderij_met_molen,_Jan_Hendrik_Weissenbru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upload.wikimedia.org/wikipedia/commons/3/30/WLANL_-_Quistnix!_-_Museum_Boijmans_van_Beuningen_-_schilderij_met_molen,_Jan_Hendrik_Weissenbru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B1D" w:rsidRPr="00304B1D" w:rsidRDefault="00366EE5" w:rsidP="00F85E9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</w:rPr>
                              <w:t>h</w:t>
                            </w:r>
                            <w:r w:rsidR="00304B1D" w:rsidRPr="00304B1D">
                              <w:rPr>
                                <w:noProof/>
                                <w:sz w:val="52"/>
                                <w:szCs w:val="52"/>
                              </w:rPr>
                              <w:t>et schilderij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41.75pt;margin-top:6.65pt;width:214.45pt;height:18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" strokeweight="3pt">
                <v:shadow on="t" opacity=".5" offset="6pt,6pt"/>
                <v:textbox>
                  <w:txbxContent>
                    <w:p w:rsidR="00304B1D" w:rsidRPr="00304B1D" w:rsidRDefault="0085022D" w:rsidP="00F85E9C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447925" cy="1814830"/>
                            <wp:effectExtent l="0" t="0" r="9525" b="0"/>
                            <wp:docPr id="1" name="il_fi" descr="Beschrijving: http://upload.wikimedia.org/wikipedia/commons/3/30/WLANL_-_Quistnix!_-_Museum_Boijmans_van_Beuningen_-_schilderij_met_molen,_Jan_Hendrik_Weissenbru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upload.wikimedia.org/wikipedia/commons/3/30/WLANL_-_Quistnix!_-_Museum_Boijmans_van_Beuningen_-_schilderij_met_molen,_Jan_Hendrik_Weissenbru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4B1D" w:rsidRPr="00304B1D" w:rsidRDefault="00366EE5" w:rsidP="00F85E9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</w:rPr>
                        <w:t>h</w:t>
                      </w:r>
                      <w:r w:rsidR="00304B1D" w:rsidRPr="00304B1D">
                        <w:rPr>
                          <w:noProof/>
                          <w:sz w:val="52"/>
                          <w:szCs w:val="52"/>
                        </w:rPr>
                        <w:t>et schilderij</w:t>
                      </w:r>
                    </w:p>
                  </w:txbxContent>
                </v:textbox>
              </v:shape>
            </w:pict>
          </mc:Fallback>
        </mc:AlternateContent>
      </w:r>
    </w:p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Pr="00F85E9C" w:rsidRDefault="00F85E9C" w:rsidP="00F85E9C"/>
    <w:p w:rsidR="00F85E9C" w:rsidRDefault="00F85E9C" w:rsidP="00F85E9C"/>
    <w:p w:rsidR="0047680D" w:rsidRDefault="0047680D" w:rsidP="00F85E9C">
      <w:pPr>
        <w:jc w:val="right"/>
      </w:pPr>
    </w:p>
    <w:p w:rsidR="00F85E9C" w:rsidRPr="00EB791B" w:rsidRDefault="00304B1D" w:rsidP="00F85E9C">
      <w:pPr>
        <w:rPr>
          <w:sz w:val="56"/>
          <w:szCs w:val="56"/>
        </w:rPr>
      </w:pPr>
      <w:r w:rsidRPr="00EB791B">
        <w:rPr>
          <w:sz w:val="56"/>
          <w:szCs w:val="56"/>
        </w:rPr>
        <w:lastRenderedPageBreak/>
        <w:t>Afbeeldingen: Een afbeelding is een plaatje, een foto of een tekening van iets.</w:t>
      </w:r>
    </w:p>
    <w:p w:rsidR="00EB791B" w:rsidRDefault="00EB791B" w:rsidP="00F85E9C">
      <w:pPr>
        <w:rPr>
          <w:sz w:val="56"/>
          <w:szCs w:val="56"/>
        </w:rPr>
      </w:pPr>
    </w:p>
    <w:p w:rsidR="00304B1D" w:rsidRPr="00EB791B" w:rsidRDefault="00304B1D" w:rsidP="00F85E9C">
      <w:pPr>
        <w:rPr>
          <w:sz w:val="56"/>
          <w:szCs w:val="56"/>
        </w:rPr>
      </w:pPr>
      <w:r w:rsidRPr="00EB791B">
        <w:rPr>
          <w:sz w:val="56"/>
          <w:szCs w:val="56"/>
        </w:rPr>
        <w:t>Het schilderij:Een schilderij is een afbeelding die is geschilderd</w:t>
      </w:r>
      <w:r w:rsidR="00DB5951" w:rsidRPr="00EB791B">
        <w:rPr>
          <w:sz w:val="56"/>
          <w:szCs w:val="56"/>
        </w:rPr>
        <w:t>.</w:t>
      </w:r>
    </w:p>
    <w:p w:rsidR="00EB791B" w:rsidRDefault="00EB791B" w:rsidP="00F85E9C">
      <w:pPr>
        <w:rPr>
          <w:sz w:val="56"/>
          <w:szCs w:val="56"/>
        </w:rPr>
      </w:pPr>
    </w:p>
    <w:p w:rsidR="00304B1D" w:rsidRPr="00EB791B" w:rsidRDefault="00304B1D" w:rsidP="00F85E9C">
      <w:pPr>
        <w:rPr>
          <w:sz w:val="56"/>
          <w:szCs w:val="56"/>
        </w:rPr>
      </w:pPr>
      <w:r w:rsidRPr="00EB791B">
        <w:rPr>
          <w:sz w:val="56"/>
          <w:szCs w:val="56"/>
        </w:rPr>
        <w:t>De foto: Een foto is een plaatje dat gemaakt is met een fototoestel.</w:t>
      </w:r>
    </w:p>
    <w:p w:rsidR="00EB791B" w:rsidRDefault="00EB791B" w:rsidP="00F85E9C">
      <w:pPr>
        <w:rPr>
          <w:sz w:val="56"/>
          <w:szCs w:val="56"/>
        </w:rPr>
      </w:pPr>
    </w:p>
    <w:p w:rsidR="00304B1D" w:rsidRPr="00EB791B" w:rsidRDefault="00304B1D" w:rsidP="00EB2FE7">
      <w:pPr>
        <w:rPr>
          <w:sz w:val="56"/>
          <w:szCs w:val="56"/>
        </w:rPr>
      </w:pPr>
      <w:r w:rsidRPr="00EB791B">
        <w:rPr>
          <w:sz w:val="56"/>
          <w:szCs w:val="56"/>
        </w:rPr>
        <w:t>De poster: een poster is een tekening of een foto op een groot vel papier. Je kunt posters aan de muur hangen.</w:t>
      </w:r>
    </w:p>
    <w:sectPr w:rsidR="00304B1D" w:rsidRPr="00EB791B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1D8" w:rsidRDefault="00D971D8" w:rsidP="00F85E9C">
      <w:r>
        <w:separator/>
      </w:r>
    </w:p>
  </w:endnote>
  <w:endnote w:type="continuationSeparator" w:id="0">
    <w:p w:rsidR="00D971D8" w:rsidRDefault="00D971D8" w:rsidP="00F85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1D8" w:rsidRDefault="00D971D8" w:rsidP="00F85E9C">
      <w:r>
        <w:separator/>
      </w:r>
    </w:p>
  </w:footnote>
  <w:footnote w:type="continuationSeparator" w:id="0">
    <w:p w:rsidR="00D971D8" w:rsidRDefault="00D971D8" w:rsidP="00F85E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34DEA"/>
    <w:rsid w:val="001216FE"/>
    <w:rsid w:val="00223454"/>
    <w:rsid w:val="00304B1D"/>
    <w:rsid w:val="00366EE5"/>
    <w:rsid w:val="00430EFF"/>
    <w:rsid w:val="0047680D"/>
    <w:rsid w:val="004D3456"/>
    <w:rsid w:val="006A4272"/>
    <w:rsid w:val="006B4822"/>
    <w:rsid w:val="0085022D"/>
    <w:rsid w:val="00BB5C0B"/>
    <w:rsid w:val="00D051DB"/>
    <w:rsid w:val="00D874E2"/>
    <w:rsid w:val="00D971D8"/>
    <w:rsid w:val="00DB5951"/>
    <w:rsid w:val="00E26E88"/>
    <w:rsid w:val="00E27839"/>
    <w:rsid w:val="00E47DBA"/>
    <w:rsid w:val="00EB2FE7"/>
    <w:rsid w:val="00EB791B"/>
    <w:rsid w:val="00F8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F85E9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F85E9C"/>
    <w:rPr>
      <w:sz w:val="24"/>
      <w:szCs w:val="24"/>
    </w:rPr>
  </w:style>
  <w:style w:type="paragraph" w:styleId="Voettekst">
    <w:name w:val="footer"/>
    <w:basedOn w:val="Standaard"/>
    <w:link w:val="VoettekstChar"/>
    <w:rsid w:val="00F85E9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F85E9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F85E9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F85E9C"/>
    <w:rPr>
      <w:sz w:val="24"/>
      <w:szCs w:val="24"/>
    </w:rPr>
  </w:style>
  <w:style w:type="paragraph" w:styleId="Voettekst">
    <w:name w:val="footer"/>
    <w:basedOn w:val="Standaard"/>
    <w:link w:val="VoettekstChar"/>
    <w:rsid w:val="00F85E9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F85E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4C030667</Template>
  <TotalTime>0</TotalTime>
  <Pages>2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cp:lastPrinted>2009-12-07T08:25:00Z</cp:lastPrinted>
  <dcterms:created xsi:type="dcterms:W3CDTF">2012-06-27T11:39:00Z</dcterms:created>
  <dcterms:modified xsi:type="dcterms:W3CDTF">2012-06-27T11:39:00Z</dcterms:modified>
</cp:coreProperties>
</file>