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4C" w:rsidRPr="004A3068" w:rsidRDefault="00202DCD" w:rsidP="004A3068">
      <w:pPr>
        <w:jc w:val="right"/>
        <w:rPr>
          <w:b/>
          <w:color w:val="FF0000"/>
          <w:sz w:val="48"/>
          <w:szCs w:val="48"/>
        </w:rPr>
      </w:pPr>
      <w:bookmarkStart w:id="0" w:name="_GoBack"/>
      <w:bookmarkEnd w:id="0"/>
      <w:r>
        <w:rPr>
          <w:b/>
          <w:color w:val="FF0000"/>
          <w:sz w:val="48"/>
          <w:szCs w:val="48"/>
        </w:rPr>
        <w:t>Thema: sprookjesland</w:t>
      </w:r>
    </w:p>
    <w:p w:rsidR="003C0FA2" w:rsidRDefault="003C0FA2">
      <w:pPr>
        <w:rPr>
          <w:b/>
          <w:sz w:val="90"/>
          <w:szCs w:val="90"/>
        </w:rPr>
      </w:pPr>
    </w:p>
    <w:p w:rsidR="00C54812" w:rsidRPr="00F80861" w:rsidRDefault="005D42F9">
      <w:pPr>
        <w:rPr>
          <w:sz w:val="72"/>
          <w:szCs w:val="72"/>
        </w:rPr>
      </w:pPr>
      <w:proofErr w:type="gramStart"/>
      <w:r w:rsidRPr="00F80861">
        <w:rPr>
          <w:b/>
          <w:sz w:val="72"/>
          <w:szCs w:val="72"/>
        </w:rPr>
        <w:t>verliefd</w:t>
      </w:r>
      <w:proofErr w:type="gramEnd"/>
      <w:r w:rsidRPr="00F80861">
        <w:rPr>
          <w:b/>
          <w:sz w:val="72"/>
          <w:szCs w:val="72"/>
        </w:rPr>
        <w:t>:</w:t>
      </w:r>
      <w:r w:rsidRPr="00F80861">
        <w:rPr>
          <w:sz w:val="72"/>
          <w:szCs w:val="72"/>
        </w:rPr>
        <w:t xml:space="preserve"> als je verliefd op iemand bent, vind je die persoon de allerleukste en de allerliefste. Je wilt graag bij hem of haar zijn. </w:t>
      </w:r>
    </w:p>
    <w:p w:rsidR="005D42F9" w:rsidRPr="00F80861" w:rsidRDefault="005D42F9">
      <w:pPr>
        <w:rPr>
          <w:sz w:val="72"/>
          <w:szCs w:val="72"/>
        </w:rPr>
      </w:pPr>
    </w:p>
    <w:p w:rsidR="005D42F9" w:rsidRPr="00F80861" w:rsidRDefault="005D42F9">
      <w:pPr>
        <w:rPr>
          <w:sz w:val="72"/>
          <w:szCs w:val="72"/>
        </w:rPr>
      </w:pPr>
      <w:proofErr w:type="gramStart"/>
      <w:r w:rsidRPr="00F80861">
        <w:rPr>
          <w:b/>
          <w:sz w:val="72"/>
          <w:szCs w:val="72"/>
        </w:rPr>
        <w:t>aanzoek</w:t>
      </w:r>
      <w:proofErr w:type="gramEnd"/>
      <w:r w:rsidRPr="00F80861">
        <w:rPr>
          <w:b/>
          <w:sz w:val="72"/>
          <w:szCs w:val="72"/>
        </w:rPr>
        <w:t>:</w:t>
      </w:r>
      <w:r w:rsidRPr="00F80861">
        <w:rPr>
          <w:sz w:val="72"/>
          <w:szCs w:val="72"/>
        </w:rPr>
        <w:t xml:space="preserve"> </w:t>
      </w:r>
      <w:r w:rsidR="005329E0" w:rsidRPr="00F80861">
        <w:rPr>
          <w:sz w:val="72"/>
          <w:szCs w:val="72"/>
        </w:rPr>
        <w:t xml:space="preserve">de vraag die je stelt als je met iemand wilt </w:t>
      </w:r>
      <w:r w:rsidR="003C0FA2" w:rsidRPr="00F80861">
        <w:rPr>
          <w:sz w:val="72"/>
          <w:szCs w:val="72"/>
        </w:rPr>
        <w:t xml:space="preserve"> trouwen</w:t>
      </w:r>
    </w:p>
    <w:p w:rsidR="003C0FA2" w:rsidRPr="00F80861" w:rsidRDefault="003C0FA2">
      <w:pPr>
        <w:rPr>
          <w:sz w:val="72"/>
          <w:szCs w:val="72"/>
        </w:rPr>
      </w:pPr>
    </w:p>
    <w:p w:rsidR="004A3068" w:rsidRPr="00F80861" w:rsidRDefault="005D42F9">
      <w:pPr>
        <w:rPr>
          <w:sz w:val="72"/>
          <w:szCs w:val="72"/>
        </w:rPr>
      </w:pPr>
      <w:proofErr w:type="gramStart"/>
      <w:r w:rsidRPr="00F80861">
        <w:rPr>
          <w:b/>
          <w:sz w:val="72"/>
          <w:szCs w:val="72"/>
        </w:rPr>
        <w:t>trouwen</w:t>
      </w:r>
      <w:proofErr w:type="gramEnd"/>
      <w:r w:rsidRPr="00F80861">
        <w:rPr>
          <w:b/>
          <w:sz w:val="72"/>
          <w:szCs w:val="72"/>
        </w:rPr>
        <w:t>:</w:t>
      </w:r>
      <w:r w:rsidR="004A3068" w:rsidRPr="00F80861">
        <w:rPr>
          <w:sz w:val="72"/>
          <w:szCs w:val="72"/>
        </w:rPr>
        <w:t xml:space="preserve"> als een man en een vrouw veel van elkaar houden, kunnen ze met elkaar trouwen. Ze beloven dan dat ze voor altijd bij elkaar zullen blijven.</w:t>
      </w:r>
    </w:p>
    <w:p w:rsidR="004A3068" w:rsidRPr="00F80861" w:rsidRDefault="004A3068">
      <w:pPr>
        <w:rPr>
          <w:sz w:val="72"/>
          <w:szCs w:val="72"/>
        </w:rPr>
      </w:pPr>
    </w:p>
    <w:p w:rsidR="004A3068" w:rsidRDefault="004A3068">
      <w:pPr>
        <w:rPr>
          <w:sz w:val="72"/>
          <w:szCs w:val="72"/>
        </w:rPr>
      </w:pPr>
      <w:proofErr w:type="gramStart"/>
      <w:r w:rsidRPr="00F80861">
        <w:rPr>
          <w:b/>
          <w:sz w:val="72"/>
          <w:szCs w:val="72"/>
        </w:rPr>
        <w:t>bruiloft</w:t>
      </w:r>
      <w:proofErr w:type="gramEnd"/>
      <w:r w:rsidRPr="00F80861">
        <w:rPr>
          <w:b/>
          <w:sz w:val="72"/>
          <w:szCs w:val="72"/>
        </w:rPr>
        <w:t>:</w:t>
      </w:r>
      <w:r w:rsidRPr="00F80861">
        <w:rPr>
          <w:sz w:val="72"/>
          <w:szCs w:val="72"/>
        </w:rPr>
        <w:t xml:space="preserve"> een bruiloft is een feest van twee mensen die trouwen.</w:t>
      </w:r>
    </w:p>
    <w:p w:rsidR="00F80861" w:rsidRDefault="00F80861">
      <w:pPr>
        <w:rPr>
          <w:sz w:val="72"/>
          <w:szCs w:val="72"/>
        </w:rPr>
      </w:pPr>
    </w:p>
    <w:p w:rsidR="00F80861" w:rsidRPr="004A3068" w:rsidRDefault="00F80861">
      <w:pPr>
        <w:rPr>
          <w:sz w:val="90"/>
          <w:szCs w:val="90"/>
        </w:rPr>
      </w:pPr>
    </w:p>
    <w:p w:rsidR="004A3068" w:rsidRPr="004A3068" w:rsidRDefault="004A3068">
      <w:pPr>
        <w:rPr>
          <w:sz w:val="80"/>
          <w:szCs w:val="80"/>
        </w:rPr>
      </w:pPr>
    </w:p>
    <w:p w:rsidR="00C54812" w:rsidRPr="004A3068" w:rsidRDefault="00C54812">
      <w:pPr>
        <w:rPr>
          <w:b/>
          <w:sz w:val="96"/>
          <w:szCs w:val="96"/>
        </w:rPr>
      </w:pPr>
    </w:p>
    <w:p w:rsidR="00C54812" w:rsidRDefault="00C54812"/>
    <w:p w:rsidR="00312D4C" w:rsidRDefault="00B70F5B">
      <w:r>
        <w:t xml:space="preserve">  </w:t>
      </w:r>
    </w:p>
    <w:p w:rsidR="00312D4C" w:rsidRDefault="00312D4C"/>
    <w:p w:rsidR="00312D4C" w:rsidRDefault="00312D4C"/>
    <w:p w:rsidR="00312D4C" w:rsidRDefault="00383FF0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12839700</wp:posOffset>
                </wp:positionH>
                <wp:positionV relativeFrom="paragraph">
                  <wp:posOffset>163830</wp:posOffset>
                </wp:positionV>
                <wp:extent cx="0" cy="6640830"/>
                <wp:effectExtent l="38100" t="40005" r="38100" b="43815"/>
                <wp:wrapNone/>
                <wp:docPr id="1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083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1pt,12.9pt" to="1011pt,5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" strokeweight="6pt"/>
            </w:pict>
          </mc:Fallback>
        </mc:AlternateContent>
      </w:r>
    </w:p>
    <w:p w:rsidR="00643FDC" w:rsidRPr="00643FDC" w:rsidRDefault="00383FF0" w:rsidP="00643FD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8326120</wp:posOffset>
                </wp:positionH>
                <wp:positionV relativeFrom="paragraph">
                  <wp:posOffset>27940</wp:posOffset>
                </wp:positionV>
                <wp:extent cx="0" cy="1323340"/>
                <wp:effectExtent l="39370" t="40005" r="46355" b="41910"/>
                <wp:wrapNone/>
                <wp:docPr id="1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5.6pt,2.2pt" to="655.6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8326120</wp:posOffset>
                </wp:positionH>
                <wp:positionV relativeFrom="paragraph">
                  <wp:posOffset>27940</wp:posOffset>
                </wp:positionV>
                <wp:extent cx="4513580" cy="0"/>
                <wp:effectExtent l="39370" t="46990" r="38100" b="38735"/>
                <wp:wrapNone/>
                <wp:docPr id="1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358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5.6pt,2.2pt" to="101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" strokeweight="6pt"/>
            </w:pict>
          </mc:Fallback>
        </mc:AlternateContent>
      </w:r>
    </w:p>
    <w:p w:rsidR="00643FDC" w:rsidRPr="00643FDC" w:rsidRDefault="00383FF0" w:rsidP="00643FD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8402320</wp:posOffset>
                </wp:positionH>
                <wp:positionV relativeFrom="paragraph">
                  <wp:posOffset>76200</wp:posOffset>
                </wp:positionV>
                <wp:extent cx="4223385" cy="6015990"/>
                <wp:effectExtent l="1905" t="2540" r="3810" b="127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601599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Pr="005D42F9" w:rsidRDefault="004A3068" w:rsidP="005D42F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42F9">
                              <w:rPr>
                                <w:b/>
                                <w:sz w:val="56"/>
                                <w:szCs w:val="56"/>
                              </w:rPr>
                              <w:t>bruiloft</w:t>
                            </w:r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Pr="00272B3E" w:rsidRDefault="00383FF0" w:rsidP="007C58A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3832860" cy="4085590"/>
                                  <wp:effectExtent l="0" t="0" r="0" b="0"/>
                                  <wp:docPr id="32" name="irc_mi" descr="Beschrijving: http://www.rubenvanvliet.nl/wp-content/uploads/2012/09/338-Feest-Bruiloft-Janneke-en-Vinzenz.jp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www.rubenvanvliet.nl/wp-content/uploads/2012/09/338-Feest-Bruiloft-Janneke-en-Vinzen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58" t="7489" r="398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2860" cy="408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61.6pt;margin-top:6pt;width:332.55pt;height:47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" fillcolor="#cff" stroked="f">
                <v:fill opacity="32896f"/>
                <v:textbox>
                  <w:txbxContent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Pr="005D42F9" w:rsidRDefault="004A3068" w:rsidP="005D42F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Pr="005D42F9">
                        <w:rPr>
                          <w:b/>
                          <w:sz w:val="56"/>
                          <w:szCs w:val="56"/>
                        </w:rPr>
                        <w:t>bruiloft</w:t>
                      </w: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Pr="00272B3E" w:rsidRDefault="00383FF0" w:rsidP="007C58A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3832860" cy="4085590"/>
                            <wp:effectExtent l="0" t="0" r="0" b="0"/>
                            <wp:docPr id="32" name="irc_mi" descr="Beschrijving: http://www.rubenvanvliet.nl/wp-content/uploads/2012/09/338-Feest-Bruiloft-Janneke-en-Vinzenz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www.rubenvanvliet.nl/wp-content/uploads/2012/09/338-Feest-Bruiloft-Janneke-en-Vinzen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58" t="7489" r="398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2860" cy="408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3FDC" w:rsidRPr="00643FDC" w:rsidRDefault="00643FDC" w:rsidP="00643FDC"/>
    <w:p w:rsidR="00643FDC" w:rsidRPr="00643FDC" w:rsidRDefault="00643FDC" w:rsidP="00643FDC"/>
    <w:p w:rsidR="00643FDC" w:rsidRPr="00643FDC" w:rsidRDefault="00643FDC" w:rsidP="00643FDC"/>
    <w:p w:rsidR="00643FDC" w:rsidRPr="00643FDC" w:rsidRDefault="00643FDC" w:rsidP="00643FDC"/>
    <w:p w:rsidR="00643FDC" w:rsidRPr="00643FDC" w:rsidRDefault="00643FDC" w:rsidP="00643FDC"/>
    <w:p w:rsidR="00643FDC" w:rsidRPr="00643FDC" w:rsidRDefault="00383FF0" w:rsidP="00643FDC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125095</wp:posOffset>
                </wp:positionV>
                <wp:extent cx="2782570" cy="0"/>
                <wp:effectExtent l="38735" t="45085" r="45720" b="40640"/>
                <wp:wrapNone/>
                <wp:docPr id="1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257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5pt,9.85pt" to="655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MeFAIAACs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125095</wp:posOffset>
                </wp:positionV>
                <wp:extent cx="0" cy="1310005"/>
                <wp:effectExtent l="38100" t="40005" r="38100" b="40640"/>
                <wp:wrapNone/>
                <wp:docPr id="1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1000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5pt,9.85pt" to="436.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" strokeweight="6pt"/>
            </w:pict>
          </mc:Fallback>
        </mc:AlternateContent>
      </w:r>
    </w:p>
    <w:p w:rsidR="00643FDC" w:rsidRPr="00643FDC" w:rsidRDefault="00643FDC" w:rsidP="00643FDC"/>
    <w:p w:rsidR="00643FDC" w:rsidRPr="00643FDC" w:rsidRDefault="00383FF0" w:rsidP="00643FD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5678170</wp:posOffset>
                </wp:positionH>
                <wp:positionV relativeFrom="paragraph">
                  <wp:posOffset>2540</wp:posOffset>
                </wp:positionV>
                <wp:extent cx="2433955" cy="4687570"/>
                <wp:effectExtent l="1905" t="1270" r="2540" b="6985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468757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Pr="005D42F9" w:rsidRDefault="004A3068" w:rsidP="005D42F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5D42F9">
                              <w:rPr>
                                <w:b/>
                                <w:sz w:val="56"/>
                                <w:szCs w:val="56"/>
                              </w:rPr>
                              <w:t>trouwen</w:t>
                            </w:r>
                            <w:proofErr w:type="gramEnd"/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Pr="00272B3E" w:rsidRDefault="00383FF0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295525" cy="3093085"/>
                                  <wp:effectExtent l="0" t="0" r="9525" b="0"/>
                                  <wp:docPr id="26" name="irc_mi" descr="Beschrijving: http://www.trouwshop.com/bridals/mirella-marsel/trouw/trouwen%20077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www.trouwshop.com/bridals/mirella-marsel/trouw/trouwen%200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2" t="18800" r="143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3093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447.1pt;margin-top:.2pt;width:191.65pt;height:36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" fillcolor="#cff" stroked="f">
                <v:fill opacity="32896f"/>
                <v:textbox>
                  <w:txbxContent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Pr="005D42F9" w:rsidRDefault="004A3068" w:rsidP="005D42F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5D42F9">
                        <w:rPr>
                          <w:b/>
                          <w:sz w:val="56"/>
                          <w:szCs w:val="56"/>
                        </w:rPr>
                        <w:t>trouwen</w:t>
                      </w: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Pr="00272B3E" w:rsidRDefault="00383FF0" w:rsidP="00272B3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295525" cy="3093085"/>
                            <wp:effectExtent l="0" t="0" r="9525" b="0"/>
                            <wp:docPr id="26" name="irc_mi" descr="Beschrijving: http://www.trouwshop.com/bridals/mirella-marsel/trouw/trouwen%20077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www.trouwshop.com/bridals/mirella-marsel/trouw/trouwen%200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2" t="18800" r="143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3093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3FDC" w:rsidRPr="00643FDC" w:rsidRDefault="00643FDC" w:rsidP="00643FDC"/>
    <w:p w:rsidR="00643FDC" w:rsidRPr="00643FDC" w:rsidRDefault="00643FDC" w:rsidP="00643FDC"/>
    <w:p w:rsidR="00643FDC" w:rsidRPr="00643FDC" w:rsidRDefault="00643FDC" w:rsidP="00643FDC"/>
    <w:p w:rsidR="00643FDC" w:rsidRDefault="00643FDC" w:rsidP="00643FDC"/>
    <w:p w:rsidR="00643FDC" w:rsidRPr="00643FDC" w:rsidRDefault="00643FDC" w:rsidP="00643FDC"/>
    <w:p w:rsidR="00643FDC" w:rsidRPr="00643FDC" w:rsidRDefault="00383FF0" w:rsidP="00643FDC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33020</wp:posOffset>
                </wp:positionV>
                <wp:extent cx="0" cy="1031240"/>
                <wp:effectExtent l="38100" t="41275" r="38100" b="44450"/>
                <wp:wrapNone/>
                <wp:docPr id="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312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pt,2.6pt" to="219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m5GQ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33020</wp:posOffset>
                </wp:positionV>
                <wp:extent cx="2762250" cy="0"/>
                <wp:effectExtent l="38100" t="41275" r="38100" b="44450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pt,2.6pt" to="436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4gEwIAACoEAAAOAAAAZHJzL2Uyb0RvYy54bWysU02P2yAQvVfqf0DcE3/U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" strokeweight="6pt"/>
            </w:pict>
          </mc:Fallback>
        </mc:AlternateContent>
      </w:r>
    </w:p>
    <w:p w:rsidR="00643FDC" w:rsidRDefault="00383FF0" w:rsidP="00643FDC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50165</wp:posOffset>
                </wp:positionV>
                <wp:extent cx="2509520" cy="3413125"/>
                <wp:effectExtent l="5715" t="8890" r="8890" b="6985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341312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068" w:rsidRPr="005D42F9" w:rsidRDefault="004A3068" w:rsidP="005D42F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D42F9">
                              <w:rPr>
                                <w:b/>
                                <w:sz w:val="56"/>
                                <w:szCs w:val="56"/>
                              </w:rPr>
                              <w:t>aanzoek</w:t>
                            </w:r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Pr="00272B3E" w:rsidRDefault="004A3068" w:rsidP="00272B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4A3068" w:rsidRDefault="00383FF0" w:rsidP="007C58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353945" cy="1790065"/>
                                  <wp:effectExtent l="0" t="0" r="8255" b="635"/>
                                  <wp:docPr id="21" name="irc_mi" descr="Beschrijving: http://www.mcdid.nl/wp-content/uploads/2009/07/640_man-doet-aanzoek-1.jp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www.mcdid.nl/wp-content/uploads/2009/07/640_man-doet-aanzoek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81" r="158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179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238.9pt;margin-top:3.95pt;width:197.6pt;height:2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" fillcolor="#cff" stroked="f">
                <v:fill opacity="32896f"/>
                <v:textbox>
                  <w:txbxContent>
                    <w:p w:rsidR="004A3068" w:rsidRPr="005D42F9" w:rsidRDefault="004A3068" w:rsidP="005D42F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het </w:t>
                      </w:r>
                      <w:r w:rsidRPr="005D42F9">
                        <w:rPr>
                          <w:b/>
                          <w:sz w:val="56"/>
                          <w:szCs w:val="56"/>
                        </w:rPr>
                        <w:t>aanzoek</w:t>
                      </w: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Pr="00272B3E" w:rsidRDefault="004A3068" w:rsidP="00272B3E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4A3068" w:rsidRDefault="00383FF0" w:rsidP="007C58AE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353945" cy="1790065"/>
                            <wp:effectExtent l="0" t="0" r="8255" b="635"/>
                            <wp:docPr id="21" name="irc_mi" descr="Beschrijving: http://www.mcdid.nl/wp-content/uploads/2009/07/640_man-doet-aanzoek-1.jp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www.mcdid.nl/wp-content/uploads/2009/07/640_man-doet-aanzoek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81" r="158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179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2B3E" w:rsidRPr="00643FDC" w:rsidRDefault="00383FF0" w:rsidP="00643FDC">
      <w:pPr>
        <w:tabs>
          <w:tab w:val="left" w:pos="17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3650615</wp:posOffset>
                </wp:positionV>
                <wp:extent cx="12722860" cy="0"/>
                <wp:effectExtent l="44450" t="40640" r="43815" b="45085"/>
                <wp:wrapNone/>
                <wp:docPr id="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286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pt,287.45pt" to="1011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713740</wp:posOffset>
                </wp:positionV>
                <wp:extent cx="2664460" cy="0"/>
                <wp:effectExtent l="40640" t="40005" r="38100" b="4572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446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pt,56.2pt" to="219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M7EwIAACo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713740</wp:posOffset>
                </wp:positionV>
                <wp:extent cx="0" cy="2936875"/>
                <wp:effectExtent l="41275" t="43180" r="44450" b="39370"/>
                <wp:wrapNone/>
                <wp:docPr id="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68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pt,56.2pt" to="9.2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880110</wp:posOffset>
                </wp:positionV>
                <wp:extent cx="2301240" cy="2407920"/>
                <wp:effectExtent l="3175" t="3810" r="635" b="762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40792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068" w:rsidRPr="005D42F9" w:rsidRDefault="004A3068" w:rsidP="007C58AE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5D42F9">
                              <w:rPr>
                                <w:b/>
                                <w:sz w:val="56"/>
                                <w:szCs w:val="56"/>
                              </w:rPr>
                              <w:t>verliefd</w:t>
                            </w:r>
                            <w:proofErr w:type="gramEnd"/>
                          </w:p>
                          <w:p w:rsidR="004A3068" w:rsidRDefault="00383FF0" w:rsidP="007C58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1692910" cy="1906905"/>
                                  <wp:effectExtent l="0" t="0" r="2540" b="0"/>
                                  <wp:docPr id="48" name="irc_mi" descr="Beschrijving: http://4.bp.blogspot.com/-4d9x4e9JwzI/UHVmWuCHF0I/AAAAAAAAGIY/r2wKje1vkCU/s1600/mooie-wallpaper-van-een-verliefd-stel-met-bloemen-op-straat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Beschrijving: http://4.bp.blogspot.com/-4d9x4e9JwzI/UHVmWuCHF0I/AAAAAAAAGIY/r2wKje1vkCU/s1600/mooie-wallpaper-van-een-verliefd-stel-met-bloemen-op-stra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52" t="7913" r="35281" b="-25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910" cy="190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30.25pt;margin-top:69.3pt;width:181.2pt;height:189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" fillcolor="#cff" stroked="f">
                <v:fill opacity="32896f"/>
                <v:textbox>
                  <w:txbxContent>
                    <w:p w:rsidR="004A3068" w:rsidRPr="005D42F9" w:rsidRDefault="004A3068" w:rsidP="007C58AE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5D42F9">
                        <w:rPr>
                          <w:b/>
                          <w:sz w:val="56"/>
                          <w:szCs w:val="56"/>
                        </w:rPr>
                        <w:t>verliefd</w:t>
                      </w:r>
                    </w:p>
                    <w:p w:rsidR="004A3068" w:rsidRDefault="00383FF0" w:rsidP="007C58AE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1692910" cy="1906905"/>
                            <wp:effectExtent l="0" t="0" r="2540" b="0"/>
                            <wp:docPr id="48" name="irc_mi" descr="Beschrijving: http://4.bp.blogspot.com/-4d9x4e9JwzI/UHVmWuCHF0I/AAAAAAAAGIY/r2wKje1vkCU/s1600/mooie-wallpaper-van-een-verliefd-stel-met-bloemen-op-straat.jpg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Beschrijving: http://4.bp.blogspot.com/-4d9x4e9JwzI/UHVmWuCHF0I/AAAAAAAAGIY/r2wKje1vkCU/s1600/mooie-wallpaper-van-een-verliefd-stel-met-bloemen-op-stra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52" t="7913" r="35281" b="-25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910" cy="190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FDC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6092190</wp:posOffset>
                </wp:positionV>
                <wp:extent cx="2126615" cy="973455"/>
                <wp:effectExtent l="3810" t="5715" r="3175" b="1905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97345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068" w:rsidRDefault="004A3068" w:rsidP="00643FD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315.3pt;margin-top:479.7pt;width:167.45pt;height:7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" fillcolor="#cff" stroked="f">
                <v:fill opacity="32896f"/>
                <v:textbox>
                  <w:txbxContent>
                    <w:p w:rsidR="004A3068" w:rsidRDefault="004A3068" w:rsidP="00643FDC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2B3E" w:rsidRPr="00643FDC" w:rsidSect="00223096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0C53BE"/>
    <w:rsid w:val="00171F7E"/>
    <w:rsid w:val="00202DCD"/>
    <w:rsid w:val="00223096"/>
    <w:rsid w:val="00272B3E"/>
    <w:rsid w:val="00282EBB"/>
    <w:rsid w:val="00296F9A"/>
    <w:rsid w:val="002A1463"/>
    <w:rsid w:val="002D7550"/>
    <w:rsid w:val="00304CE4"/>
    <w:rsid w:val="00312D4C"/>
    <w:rsid w:val="00383FF0"/>
    <w:rsid w:val="003C0FA2"/>
    <w:rsid w:val="003C1257"/>
    <w:rsid w:val="00452ED1"/>
    <w:rsid w:val="00491AC0"/>
    <w:rsid w:val="004A3068"/>
    <w:rsid w:val="00522029"/>
    <w:rsid w:val="005329E0"/>
    <w:rsid w:val="005714EA"/>
    <w:rsid w:val="005C0D23"/>
    <w:rsid w:val="005D42F9"/>
    <w:rsid w:val="00643FDC"/>
    <w:rsid w:val="006E62AB"/>
    <w:rsid w:val="007C58AE"/>
    <w:rsid w:val="00861462"/>
    <w:rsid w:val="00871982"/>
    <w:rsid w:val="008813DA"/>
    <w:rsid w:val="00A80C99"/>
    <w:rsid w:val="00B70F5B"/>
    <w:rsid w:val="00BA2757"/>
    <w:rsid w:val="00BD42D9"/>
    <w:rsid w:val="00C418AB"/>
    <w:rsid w:val="00C45991"/>
    <w:rsid w:val="00C54812"/>
    <w:rsid w:val="00CB0E27"/>
    <w:rsid w:val="00D178B8"/>
    <w:rsid w:val="00D343D6"/>
    <w:rsid w:val="00E70F38"/>
    <w:rsid w:val="00E72CA0"/>
    <w:rsid w:val="00EC050A"/>
    <w:rsid w:val="00EE59B8"/>
    <w:rsid w:val="00F8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452ED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52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452ED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5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bruiloft&amp;source=images&amp;cd=&amp;cad=rja&amp;docid=FbY2_Xo3NxtvZM&amp;tbnid=tUaS3Tw52MPCYM:&amp;ved=0CAUQjRw&amp;url=http://www.rubenvanvliet.nl/portfolio/bruiloft-janneke-en-vinzenz/338-feest-bruiloft-janneke-en-vinzenz/&amp;ei=LYBwUfCsDIX0OfiLgJAO&amp;psig=AFQjCNGX7kc9gixfWgG_QUFw1KQ2A65FiA&amp;ust=1366413596500154" TargetMode="External"/><Relationship Id="rId13" Type="http://schemas.openxmlformats.org/officeDocument/2006/relationships/image" Target="media/image20.jpeg"/><Relationship Id="rId18" Type="http://schemas.openxmlformats.org/officeDocument/2006/relationships/hyperlink" Target="http://www.google.nl/url?sa=i&amp;rct=j&amp;q=verliefd+stel&amp;source=images&amp;cd=&amp;cad=rja&amp;docid=B62fYWz8HNvp6M&amp;tbnid=BaRtMe-1OXK_UM:&amp;ved=0CAUQjRw&amp;url=http://hd-achtergronden.blogspot.com/2012/10/wallpaper-van-een-verliefd-stel.html&amp;ei=R5NwUaaKLsWY1AXPgYHQAw&amp;psig=AFQjCNFHXZ6JtOEyteMn_zWeaTXzFZNJDQ&amp;ust=136641854585765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hyperlink" Target="http://www.google.nl/url?sa=i&amp;rct=j&amp;q=trouwen&amp;source=images&amp;cd=&amp;cad=rja&amp;docid=yQ73wMc0J63fVM&amp;tbnid=ez7_faqMQRhu1M:&amp;ved=0CAUQjRw&amp;url=http://www.trouwshop.com/bridals/mirella-marsel/mirella-marsel.htm&amp;ei=NX9wUdCAB4flOozVgaAP&amp;psig=AFQjCNFXoz5apPewvBXYq_npcjNgMNkx8Q&amp;ust=1366413274547035" TargetMode="External"/><Relationship Id="rId17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://www.google.nl/url?sa=i&amp;rct=j&amp;q=aanzoek&amp;source=images&amp;cd=&amp;cad=rja&amp;docid=AsQGJnUcWwkr9M&amp;tbnid=KQ7mXHm1VX7imM:&amp;ved=0CAUQjRw&amp;url=http://www.mcdid.nl/2009/07/10/10-tips-voor-een-aanzoek/&amp;ei=VJJwUdnVEImp0QWCi4GoAQ&amp;psig=AFQjCNFsCTe6w3-Sr2BQRDtIkv1vd_wo9A&amp;ust=1366414081822162" TargetMode="External"/><Relationship Id="rId20" Type="http://schemas.openxmlformats.org/officeDocument/2006/relationships/hyperlink" Target="http://www.google.nl/url?sa=i&amp;rct=j&amp;q=verliefd+stel&amp;source=images&amp;cd=&amp;cad=rja&amp;docid=B62fYWz8HNvp6M&amp;tbnid=BaRtMe-1OXK_UM:&amp;ved=0CAUQjRw&amp;url=http://hd-achtergronden.blogspot.com/2012/10/wallpaper-van-een-verliefd-stel.html&amp;ei=R5NwUaaKLsWY1AXPgYHQAw&amp;psig=AFQjCNFHXZ6JtOEyteMn_zWeaTXzFZNJDQ&amp;ust=136641854585765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nl/url?sa=i&amp;rct=j&amp;q=bruiloft&amp;source=images&amp;cd=&amp;cad=rja&amp;docid=FbY2_Xo3NxtvZM&amp;tbnid=tUaS3Tw52MPCYM:&amp;ved=0CAUQjRw&amp;url=http://www.rubenvanvliet.nl/portfolio/bruiloft-janneke-en-vinzenz/338-feest-bruiloft-janneke-en-vinzenz/&amp;ei=LYBwUfCsDIX0OfiLgJAO&amp;psig=AFQjCNGX7kc9gixfWgG_QUFw1KQ2A65FiA&amp;ust=1366413596500154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google.nl/url?sa=i&amp;rct=j&amp;q=trouwen&amp;source=images&amp;cd=&amp;cad=rja&amp;docid=yQ73wMc0J63fVM&amp;tbnid=ez7_faqMQRhu1M:&amp;ved=0CAUQjRw&amp;url=http://www.trouwshop.com/bridals/mirella-marsel/mirella-marsel.htm&amp;ei=NX9wUdCAB4flOozVgaAP&amp;psig=AFQjCNFXoz5apPewvBXYq_npcjNgMNkx8Q&amp;ust=1366413274547035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google.nl/url?sa=i&amp;rct=j&amp;q=aanzoek&amp;source=images&amp;cd=&amp;cad=rja&amp;docid=AsQGJnUcWwkr9M&amp;tbnid=KQ7mXHm1VX7imM:&amp;ved=0CAUQjRw&amp;url=http://www.mcdid.nl/2009/07/10/10-tips-voor-een-aanzoek/&amp;ei=VJJwUdnVEImp0QWCi4GoAQ&amp;psig=AFQjCNFsCTe6w3-Sr2BQRDtIkv1vd_wo9A&amp;ust=136641408182216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F73B5-54B1-4563-AD1E-8400E9D3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79B3188D</Template>
  <TotalTime>1</TotalTime>
  <Pages>2</Pages>
  <Words>76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481</CharactersWithSpaces>
  <SharedDoc>false</SharedDoc>
  <HLinks>
    <vt:vector size="36" baseType="variant">
      <vt:variant>
        <vt:i4>4325398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url?sa=i&amp;rct=j&amp;q=trouwen&amp;source=images&amp;cd=&amp;cad=rja&amp;docid=yQ73wMc0J63fVM&amp;tbnid=ez7_faqMQRhu1M:&amp;ved=0CAUQjRw&amp;url=http://www.trouwshop.com/bridals/mirella-marsel/mirella-marsel.htm&amp;ei=NX9wUdCAB4flOozVgaAP&amp;psig=AFQjCNFXoz5apPewvBXYq_npcjNgMNkx8Q&amp;ust=1366413274547035</vt:lpwstr>
      </vt:variant>
      <vt:variant>
        <vt:lpwstr/>
      </vt:variant>
      <vt:variant>
        <vt:i4>1441829</vt:i4>
      </vt:variant>
      <vt:variant>
        <vt:i4>9</vt:i4>
      </vt:variant>
      <vt:variant>
        <vt:i4>0</vt:i4>
      </vt:variant>
      <vt:variant>
        <vt:i4>5</vt:i4>
      </vt:variant>
      <vt:variant>
        <vt:lpwstr>http://www.google.nl/url?sa=i&amp;rct=j&amp;q=aanzoek&amp;source=images&amp;cd=&amp;cad=rja&amp;docid=AsQGJnUcWwkr9M&amp;tbnid=KQ7mXHm1VX7imM:&amp;ved=0CAUQjRw&amp;url=http://www.mcdid.nl/2009/07/10/10-tips-voor-een-aanzoek/&amp;ei=VJJwUdnVEImp0QWCi4GoAQ&amp;psig=AFQjCNFsCTe6w3-Sr2BQRDtIkv1vd_wo9A&amp;ust=1366414081822162</vt:lpwstr>
      </vt:variant>
      <vt:variant>
        <vt:lpwstr/>
      </vt:variant>
      <vt:variant>
        <vt:i4>655401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url?sa=i&amp;rct=j&amp;q=bruiloft&amp;source=images&amp;cd=&amp;cad=rja&amp;docid=FbY2_Xo3NxtvZM&amp;tbnid=tUaS3Tw52MPCYM:&amp;ved=0CAUQjRw&amp;url=http://www.rubenvanvliet.nl/portfolio/bruiloft-janneke-en-vinzenz/338-feest-bruiloft-janneke-en-vinzenz/&amp;ei=LYBwUfCsDIX0OfiLgJAO&amp;psig=AFQjCNGX7kc9gixfWgG_QUFw1KQ2A65FiA&amp;ust=1366413596500154</vt:lpwstr>
      </vt:variant>
      <vt:variant>
        <vt:lpwstr/>
      </vt:variant>
      <vt:variant>
        <vt:i4>2228294</vt:i4>
      </vt:variant>
      <vt:variant>
        <vt:i4>3</vt:i4>
      </vt:variant>
      <vt:variant>
        <vt:i4>0</vt:i4>
      </vt:variant>
      <vt:variant>
        <vt:i4>5</vt:i4>
      </vt:variant>
      <vt:variant>
        <vt:lpwstr>http://www.google.nl/url?sa=i&amp;rct=j&amp;q=verliefd+stel&amp;source=images&amp;cd=&amp;cad=rja&amp;docid=B62fYWz8HNvp6M&amp;tbnid=BaRtMe-1OXK_UM:&amp;ved=0CAUQjRw&amp;url=http://hd-achtergronden.blogspot.com/2012/10/wallpaper-van-een-verliefd-stel.html&amp;ei=R5NwUaaKLsWY1AXPgYHQAw&amp;psig=AFQjCNFHXZ6JtOEyteMn_zWeaTXzFZNJDQ&amp;ust=1366418545857651</vt:lpwstr>
      </vt:variant>
      <vt:variant>
        <vt:lpwstr/>
      </vt:variant>
      <vt:variant>
        <vt:i4>7143522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url?sa=i&amp;rct=j&amp;q=aanzoek&amp;source=images&amp;cd=&amp;cad=rja&amp;docid=gsNFahZ0rD584M&amp;tbnid=iUxAfoskiQPKFM:&amp;ved=0CAUQjRw&amp;url=http://www.animaatjes.nl/plaatjes/huwelijks-aanzoek/&amp;ei=mnxwUeDeIIiuPJjxgIAE&amp;psig=AFQjCNG-zj8k2QQkeSywKSsSW0jNJu27yw&amp;ust=1366412812275851</vt:lpwstr>
      </vt:variant>
      <vt:variant>
        <vt:lpwstr/>
      </vt:variant>
      <vt:variant>
        <vt:i4>3997793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url?sa=i&amp;rct=j&amp;q=verliefd&amp;source=images&amp;cd=&amp;cad=rja&amp;docid=WwcMWrao9toWLM&amp;tbnid=AYfCaG8iq88GAM:&amp;ved=0CAUQjRw&amp;url=http://www.valentijn.animatieplaatjes.nl/verliefd.html&amp;ei=XnpwUa7oMon8ObqXgegO&amp;bvm=bv.45373924,d.bGE&amp;psig=AFQjCNGliJ2DMD822cnPY4q_-KntUX-V2w&amp;ust=1366412005970732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Marianne van Leeuwen</cp:lastModifiedBy>
  <cp:revision>2</cp:revision>
  <cp:lastPrinted>2009-12-07T07:45:00Z</cp:lastPrinted>
  <dcterms:created xsi:type="dcterms:W3CDTF">2013-06-06T11:34:00Z</dcterms:created>
  <dcterms:modified xsi:type="dcterms:W3CDTF">2013-06-06T11:34:00Z</dcterms:modified>
</cp:coreProperties>
</file>