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DB" w:rsidRPr="00D138DB" w:rsidRDefault="00D138DB">
      <w:pPr>
        <w:rPr>
          <w:b/>
          <w:color w:val="0070C0"/>
          <w:sz w:val="48"/>
          <w:szCs w:val="48"/>
        </w:rPr>
      </w:pPr>
      <w:bookmarkStart w:id="0" w:name="_GoBack"/>
      <w:bookmarkEnd w:id="0"/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>
        <w:rPr>
          <w:b/>
          <w:color w:val="0070C0"/>
          <w:sz w:val="48"/>
          <w:szCs w:val="48"/>
        </w:rPr>
        <w:tab/>
      </w:r>
      <w:r w:rsidRPr="00D138DB">
        <w:rPr>
          <w:b/>
          <w:color w:val="0070C0"/>
          <w:sz w:val="48"/>
          <w:szCs w:val="48"/>
        </w:rPr>
        <w:t>Thema circus.</w:t>
      </w:r>
    </w:p>
    <w:p w:rsidR="00D138DB" w:rsidRDefault="00D138DB">
      <w:pPr>
        <w:rPr>
          <w:b/>
          <w:sz w:val="48"/>
          <w:szCs w:val="48"/>
        </w:rPr>
      </w:pPr>
    </w:p>
    <w:p w:rsidR="00D138DB" w:rsidRDefault="00D138DB">
      <w:pPr>
        <w:rPr>
          <w:b/>
          <w:sz w:val="48"/>
          <w:szCs w:val="48"/>
        </w:rPr>
      </w:pPr>
    </w:p>
    <w:p w:rsidR="00D138DB" w:rsidRDefault="00D138DB">
      <w:pPr>
        <w:rPr>
          <w:b/>
          <w:sz w:val="48"/>
          <w:szCs w:val="48"/>
        </w:rPr>
      </w:pPr>
    </w:p>
    <w:p w:rsidR="00D138DB" w:rsidRDefault="00D138DB">
      <w:pPr>
        <w:rPr>
          <w:b/>
          <w:sz w:val="48"/>
          <w:szCs w:val="48"/>
        </w:rPr>
      </w:pPr>
    </w:p>
    <w:p w:rsidR="00BC22D4" w:rsidRPr="00D138DB" w:rsidRDefault="00045946">
      <w:pPr>
        <w:rPr>
          <w:sz w:val="48"/>
          <w:szCs w:val="48"/>
        </w:rPr>
      </w:pPr>
      <w:r w:rsidRPr="00D138DB">
        <w:rPr>
          <w:b/>
          <w:sz w:val="48"/>
          <w:szCs w:val="48"/>
        </w:rPr>
        <w:t>de kassa:</w:t>
      </w:r>
      <w:r w:rsidR="00BC22D4" w:rsidRPr="00D138DB">
        <w:rPr>
          <w:sz w:val="48"/>
          <w:szCs w:val="48"/>
        </w:rPr>
        <w:t xml:space="preserve"> een plaats waar je kunt betalen</w:t>
      </w:r>
    </w:p>
    <w:p w:rsidR="00BC22D4" w:rsidRPr="00D138DB" w:rsidRDefault="00BC22D4">
      <w:pPr>
        <w:rPr>
          <w:sz w:val="48"/>
          <w:szCs w:val="48"/>
        </w:rPr>
      </w:pPr>
    </w:p>
    <w:p w:rsidR="00045946" w:rsidRPr="00D138DB" w:rsidRDefault="00045946">
      <w:pPr>
        <w:rPr>
          <w:sz w:val="48"/>
          <w:szCs w:val="48"/>
        </w:rPr>
      </w:pPr>
      <w:r w:rsidRPr="00D138DB">
        <w:rPr>
          <w:b/>
          <w:sz w:val="48"/>
          <w:szCs w:val="48"/>
        </w:rPr>
        <w:t>de ingang:</w:t>
      </w:r>
      <w:r w:rsidR="00BC22D4" w:rsidRPr="00D138DB">
        <w:rPr>
          <w:sz w:val="48"/>
          <w:szCs w:val="48"/>
        </w:rPr>
        <w:t xml:space="preserve"> </w:t>
      </w:r>
      <w:r w:rsidR="00BC22D4" w:rsidRPr="00D138DB">
        <w:rPr>
          <w:rStyle w:val="Zwaar"/>
          <w:b w:val="0"/>
          <w:sz w:val="48"/>
          <w:szCs w:val="48"/>
        </w:rPr>
        <w:t>opening waardoor je naar binnen gaat.</w:t>
      </w:r>
    </w:p>
    <w:p w:rsidR="00045946" w:rsidRPr="00D138DB" w:rsidRDefault="00045946">
      <w:pPr>
        <w:rPr>
          <w:sz w:val="48"/>
          <w:szCs w:val="48"/>
        </w:rPr>
      </w:pPr>
    </w:p>
    <w:p w:rsidR="00045946" w:rsidRPr="00D138DB" w:rsidRDefault="00045946">
      <w:pPr>
        <w:rPr>
          <w:sz w:val="48"/>
          <w:szCs w:val="48"/>
        </w:rPr>
      </w:pPr>
      <w:r w:rsidRPr="00D138DB">
        <w:rPr>
          <w:b/>
          <w:sz w:val="48"/>
          <w:szCs w:val="48"/>
        </w:rPr>
        <w:t>de voorstelling:</w:t>
      </w:r>
      <w:r w:rsidR="00BC22D4" w:rsidRPr="00D138DB">
        <w:rPr>
          <w:sz w:val="48"/>
          <w:szCs w:val="48"/>
        </w:rPr>
        <w:t xml:space="preserve"> </w:t>
      </w:r>
      <w:r w:rsidR="00D138DB" w:rsidRPr="00D138DB">
        <w:rPr>
          <w:sz w:val="48"/>
          <w:szCs w:val="48"/>
        </w:rPr>
        <w:t>een optreden voor publiek.</w:t>
      </w:r>
    </w:p>
    <w:p w:rsidR="00D138DB" w:rsidRPr="00D138DB" w:rsidRDefault="00D138DB">
      <w:pPr>
        <w:rPr>
          <w:sz w:val="48"/>
          <w:szCs w:val="48"/>
        </w:rPr>
      </w:pPr>
    </w:p>
    <w:p w:rsidR="00312D4C" w:rsidRPr="00D138DB" w:rsidRDefault="00045946">
      <w:pPr>
        <w:rPr>
          <w:sz w:val="48"/>
          <w:szCs w:val="48"/>
        </w:rPr>
      </w:pPr>
      <w:r w:rsidRPr="00D138DB">
        <w:rPr>
          <w:b/>
          <w:sz w:val="48"/>
          <w:szCs w:val="48"/>
        </w:rPr>
        <w:t>de uitgang:</w:t>
      </w:r>
      <w:r w:rsidRPr="00D138DB">
        <w:rPr>
          <w:sz w:val="48"/>
          <w:szCs w:val="48"/>
        </w:rPr>
        <w:t xml:space="preserve"> </w:t>
      </w:r>
      <w:r w:rsidR="00D138DB" w:rsidRPr="00D138DB">
        <w:rPr>
          <w:rStyle w:val="Zwaar"/>
          <w:b w:val="0"/>
          <w:sz w:val="48"/>
          <w:szCs w:val="48"/>
        </w:rPr>
        <w:t>opening waardoor je naar buiten gaat</w:t>
      </w:r>
      <w:r w:rsidR="00C418AB">
        <w:br w:type="page"/>
      </w:r>
    </w:p>
    <w:p w:rsidR="00312D4C" w:rsidRDefault="009D218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9810115</wp:posOffset>
                </wp:positionH>
                <wp:positionV relativeFrom="paragraph">
                  <wp:posOffset>15875</wp:posOffset>
                </wp:positionV>
                <wp:extent cx="2889250" cy="3881755"/>
                <wp:effectExtent l="8890" t="6350" r="6985" b="7620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388175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D4" w:rsidRPr="00272B3E" w:rsidRDefault="009D218A" w:rsidP="00BC22D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0470" cy="3346450"/>
                                  <wp:effectExtent l="0" t="0" r="5080" b="6350"/>
                                  <wp:docPr id="1" name="irc_mi" descr="Beschrijving: http://sleurhutinbakkum.files.wordpress.com/2011/08/circus-ten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sleurhutinbakkum.files.wordpress.com/2011/08/circus-ten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470" cy="334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22D4">
                              <w:rPr>
                                <w:noProof/>
                              </w:rPr>
                              <w:t xml:space="preserve">  </w:t>
                            </w:r>
                            <w:r w:rsidR="00BC22D4" w:rsidRPr="00BC22D4"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t>de uitgang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772.45pt;margin-top:1.25pt;width:227.5pt;height:30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" fillcolor="#cff" stroked="f">
                <v:fill opacity="32896f"/>
                <v:textbox>
                  <w:txbxContent>
                    <w:p w:rsidR="00BC22D4" w:rsidRPr="00272B3E" w:rsidRDefault="009D218A" w:rsidP="00BC22D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0470" cy="3346450"/>
                            <wp:effectExtent l="0" t="0" r="5080" b="6350"/>
                            <wp:docPr id="1" name="irc_mi" descr="Beschrijving: http://sleurhutinbakkum.files.wordpress.com/2011/08/circus-ten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sleurhutinbakkum.files.wordpress.com/2011/08/circus-ten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470" cy="334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22D4">
                        <w:rPr>
                          <w:noProof/>
                        </w:rPr>
                        <w:t xml:space="preserve">  </w:t>
                      </w:r>
                      <w:r w:rsidR="00BC22D4" w:rsidRPr="00BC22D4">
                        <w:rPr>
                          <w:b/>
                          <w:noProof/>
                          <w:sz w:val="56"/>
                          <w:szCs w:val="56"/>
                        </w:rPr>
                        <w:t>de uitgang</w:t>
                      </w:r>
                    </w:p>
                  </w:txbxContent>
                </v:textbox>
              </v:shape>
            </w:pict>
          </mc:Fallback>
        </mc:AlternateContent>
      </w:r>
    </w:p>
    <w:p w:rsidR="00312D4C" w:rsidRDefault="00312D4C"/>
    <w:p w:rsidR="00312D4C" w:rsidRDefault="00312D4C"/>
    <w:p w:rsidR="00312D4C" w:rsidRDefault="00312D4C"/>
    <w:p w:rsidR="00312D4C" w:rsidRDefault="009D218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6807835</wp:posOffset>
                </wp:positionH>
                <wp:positionV relativeFrom="paragraph">
                  <wp:posOffset>4445</wp:posOffset>
                </wp:positionV>
                <wp:extent cx="2630805" cy="4330065"/>
                <wp:effectExtent l="6985" t="4445" r="635" b="8890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433006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D4" w:rsidRDefault="009D218A" w:rsidP="00272B3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0470" cy="1867535"/>
                                  <wp:effectExtent l="0" t="0" r="5080" b="0"/>
                                  <wp:docPr id="2" name="irc_mi" descr="Beschrijving: http://static.ticketveiling.nl/images/aanbieding/3409/0/l/met-de-familie-naar-circus-herman-renz-presenteert-celebration-haarl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static.ticketveiling.nl/images/aanbieding/3409/0/l/met-de-familie-naar-circus-herman-renz-presenteert-celebration-haarl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470" cy="186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2D4" w:rsidRDefault="009D218A" w:rsidP="00BC22D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0785" cy="1653540"/>
                                  <wp:effectExtent l="0" t="0" r="5715" b="3810"/>
                                  <wp:docPr id="3" name="irc_mi" descr="Beschrijving: http://0.tqn.com/d/raleighdurham/1/0/v/8/-/-/Fireworks-at-Ringling-Bros-Circ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0.tqn.com/d/raleighdurham/1/0/v/8/-/-/Fireworks-at-Ringling-Bros-Circ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785" cy="165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2D4" w:rsidRDefault="00BC22D4" w:rsidP="00BC22D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C22D4" w:rsidRPr="00272B3E" w:rsidRDefault="00BC22D4" w:rsidP="00BC22D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C22D4"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t>de voorstelling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536.05pt;margin-top:.35pt;width:207.15pt;height:34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" fillcolor="#cff" stroked="f">
                <v:fill opacity="32896f"/>
                <v:textbox>
                  <w:txbxContent>
                    <w:p w:rsidR="00BC22D4" w:rsidRDefault="009D218A" w:rsidP="00272B3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0470" cy="1867535"/>
                            <wp:effectExtent l="0" t="0" r="5080" b="0"/>
                            <wp:docPr id="2" name="irc_mi" descr="Beschrijving: http://static.ticketveiling.nl/images/aanbieding/3409/0/l/met-de-familie-naar-circus-herman-renz-presenteert-celebration-haarl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static.ticketveiling.nl/images/aanbieding/3409/0/l/met-de-familie-naar-circus-herman-renz-presenteert-celebration-haarl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470" cy="1867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2D4" w:rsidRDefault="009D218A" w:rsidP="00BC22D4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0785" cy="1653540"/>
                            <wp:effectExtent l="0" t="0" r="5715" b="3810"/>
                            <wp:docPr id="3" name="irc_mi" descr="Beschrijving: http://0.tqn.com/d/raleighdurham/1/0/v/8/-/-/Fireworks-at-Ringling-Bros-Circ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0.tqn.com/d/raleighdurham/1/0/v/8/-/-/Fireworks-at-Ringling-Bros-Circ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0785" cy="165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2D4" w:rsidRDefault="00BC22D4" w:rsidP="00BC22D4">
                      <w:pPr>
                        <w:jc w:val="center"/>
                        <w:rPr>
                          <w:noProof/>
                        </w:rPr>
                      </w:pPr>
                    </w:p>
                    <w:p w:rsidR="00BC22D4" w:rsidRPr="00272B3E" w:rsidRDefault="00BC22D4" w:rsidP="00BC22D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BC22D4">
                        <w:rPr>
                          <w:b/>
                          <w:noProof/>
                          <w:sz w:val="56"/>
                          <w:szCs w:val="56"/>
                        </w:rPr>
                        <w:t>de voorstelling</w:t>
                      </w:r>
                    </w:p>
                  </w:txbxContent>
                </v:textbox>
              </v:shape>
            </w:pict>
          </mc:Fallback>
        </mc:AlternateContent>
      </w:r>
    </w:p>
    <w:p w:rsidR="00312D4C" w:rsidRDefault="00312D4C"/>
    <w:p w:rsidR="00312D4C" w:rsidRDefault="00312D4C"/>
    <w:p w:rsidR="00312D4C" w:rsidRDefault="00312D4C"/>
    <w:p w:rsidR="00312D4C" w:rsidRDefault="00312D4C"/>
    <w:p w:rsidR="00312D4C" w:rsidRDefault="00312D4C"/>
    <w:p w:rsidR="00312D4C" w:rsidRDefault="00312D4C"/>
    <w:p w:rsidR="00312D4C" w:rsidRDefault="00312D4C"/>
    <w:p w:rsidR="00272B3E" w:rsidRDefault="009D218A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5346700</wp:posOffset>
                </wp:positionV>
                <wp:extent cx="3122930" cy="0"/>
                <wp:effectExtent l="40005" t="41275" r="46990" b="44450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293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4pt,421pt" to="281.3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TBFAIAACs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6286500</wp:posOffset>
                </wp:positionV>
                <wp:extent cx="12390120" cy="0"/>
                <wp:effectExtent l="40005" t="38100" r="38100" b="38100"/>
                <wp:wrapNone/>
                <wp:docPr id="1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9012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4pt,495pt" to="1011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11FQIAACwEAAAOAAAAZHJzL2Uyb0RvYy54bWysU8GO2jAQvVfqP1i+QxI2ZS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5346700</wp:posOffset>
                </wp:positionV>
                <wp:extent cx="0" cy="939800"/>
                <wp:effectExtent l="40005" t="41275" r="45720" b="38100"/>
                <wp:wrapNone/>
                <wp:docPr id="1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39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4pt,421pt" to="35.4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2016760</wp:posOffset>
                </wp:positionV>
                <wp:extent cx="2639695" cy="3194050"/>
                <wp:effectExtent l="2540" t="6985" r="5715" b="889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319405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D4" w:rsidRDefault="009D218A" w:rsidP="00272B3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1100" cy="1945640"/>
                                  <wp:effectExtent l="0" t="0" r="6350" b="0"/>
                                  <wp:docPr id="4" name="irc_mi" descr="Beschrijving: http://farm8.staticflickr.com/7062/6924857738_065cdfa96b_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farm8.staticflickr.com/7062/6924857738_065cdfa96b_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100" cy="194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2D4" w:rsidRDefault="00BC22D4" w:rsidP="00272B3E">
                            <w:pPr>
                              <w:rPr>
                                <w:noProof/>
                              </w:rPr>
                            </w:pPr>
                          </w:p>
                          <w:p w:rsidR="00BC22D4" w:rsidRPr="001311AA" w:rsidRDefault="00BC22D4" w:rsidP="001311A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1311AA"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t>de kassa</w:t>
                            </w:r>
                          </w:p>
                          <w:p w:rsidR="00BC22D4" w:rsidRPr="001311AA" w:rsidRDefault="00BC22D4" w:rsidP="001311A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1311AA"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t>(kaartje kopen)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42.2pt;margin-top:158.8pt;width:207.85pt;height:25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" fillcolor="#cff" stroked="f">
                <v:fill opacity="32896f"/>
                <v:textbox>
                  <w:txbxContent>
                    <w:p w:rsidR="00BC22D4" w:rsidRDefault="009D218A" w:rsidP="00272B3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51100" cy="1945640"/>
                            <wp:effectExtent l="0" t="0" r="6350" b="0"/>
                            <wp:docPr id="4" name="irc_mi" descr="Beschrijving: http://farm8.staticflickr.com/7062/6924857738_065cdfa96b_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farm8.staticflickr.com/7062/6924857738_065cdfa96b_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100" cy="194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2D4" w:rsidRDefault="00BC22D4" w:rsidP="00272B3E">
                      <w:pPr>
                        <w:rPr>
                          <w:noProof/>
                        </w:rPr>
                      </w:pPr>
                    </w:p>
                    <w:p w:rsidR="00BC22D4" w:rsidRPr="001311AA" w:rsidRDefault="00BC22D4" w:rsidP="001311A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</w:rPr>
                      </w:pPr>
                      <w:r w:rsidRPr="001311AA">
                        <w:rPr>
                          <w:b/>
                          <w:noProof/>
                          <w:sz w:val="56"/>
                          <w:szCs w:val="56"/>
                        </w:rPr>
                        <w:t>de kassa</w:t>
                      </w:r>
                    </w:p>
                    <w:p w:rsidR="00BC22D4" w:rsidRPr="001311AA" w:rsidRDefault="00BC22D4" w:rsidP="001311AA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1311AA">
                        <w:rPr>
                          <w:b/>
                          <w:noProof/>
                          <w:sz w:val="56"/>
                          <w:szCs w:val="56"/>
                        </w:rPr>
                        <w:t>(kaartje kopen)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1363345</wp:posOffset>
                </wp:positionV>
                <wp:extent cx="2700020" cy="2745740"/>
                <wp:effectExtent l="635" t="1270" r="4445" b="5715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274574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D4" w:rsidRDefault="009D218A" w:rsidP="00272B3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3945" cy="1964690"/>
                                  <wp:effectExtent l="0" t="0" r="8255" b="0"/>
                                  <wp:docPr id="5" name="irc_mi" descr="Beschrijving: http://people.zeelandnet.nl/havermansf/circus/Herman%20Renz/inga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people.zeelandnet.nl/havermansf/circus/Herman%20Renz/inga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1964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2D4" w:rsidRDefault="00BC22D4" w:rsidP="00272B3E">
                            <w:pPr>
                              <w:rPr>
                                <w:noProof/>
                              </w:rPr>
                            </w:pPr>
                          </w:p>
                          <w:p w:rsidR="00BC22D4" w:rsidRPr="001311AA" w:rsidRDefault="00BC22D4" w:rsidP="001311A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1311AA"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t>de ingang</w:t>
                            </w:r>
                          </w:p>
                          <w:p w:rsidR="00BC22D4" w:rsidRPr="00272B3E" w:rsidRDefault="00BC22D4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281.3pt;margin-top:107.35pt;width:212.6pt;height:2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" fillcolor="#cff" stroked="f">
                <v:fill opacity="32896f"/>
                <v:textbox>
                  <w:txbxContent>
                    <w:p w:rsidR="00BC22D4" w:rsidRDefault="009D218A" w:rsidP="00272B3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3945" cy="1964690"/>
                            <wp:effectExtent l="0" t="0" r="8255" b="0"/>
                            <wp:docPr id="5" name="irc_mi" descr="Beschrijving: http://people.zeelandnet.nl/havermansf/circus/Herman%20Renz/inga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people.zeelandnet.nl/havermansf/circus/Herman%20Renz/inga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1964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2D4" w:rsidRDefault="00BC22D4" w:rsidP="00272B3E">
                      <w:pPr>
                        <w:rPr>
                          <w:noProof/>
                        </w:rPr>
                      </w:pPr>
                    </w:p>
                    <w:p w:rsidR="00BC22D4" w:rsidRPr="001311AA" w:rsidRDefault="00BC22D4" w:rsidP="001311A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</w:rPr>
                      </w:pPr>
                      <w:r w:rsidRPr="001311AA">
                        <w:rPr>
                          <w:b/>
                          <w:noProof/>
                          <w:sz w:val="56"/>
                          <w:szCs w:val="56"/>
                        </w:rPr>
                        <w:t>de ingang</w:t>
                      </w:r>
                    </w:p>
                    <w:p w:rsidR="00BC22D4" w:rsidRPr="00272B3E" w:rsidRDefault="00BC22D4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3060700</wp:posOffset>
                </wp:positionV>
                <wp:extent cx="3295650" cy="0"/>
                <wp:effectExtent l="42545" t="41275" r="43180" b="44450"/>
                <wp:wrapNone/>
                <wp:docPr id="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241pt" to="760.8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eXGwIAADU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3060700</wp:posOffset>
                </wp:positionV>
                <wp:extent cx="0" cy="1143000"/>
                <wp:effectExtent l="42545" t="41275" r="43180" b="44450"/>
                <wp:wrapNone/>
                <wp:docPr id="1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241pt" to="501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++GgIAADU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4203700</wp:posOffset>
                </wp:positionV>
                <wp:extent cx="2794635" cy="0"/>
                <wp:effectExtent l="38735" t="41275" r="43180" b="4445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63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3pt,331pt" to="501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K3FQ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4203700</wp:posOffset>
                </wp:positionV>
                <wp:extent cx="0" cy="1143000"/>
                <wp:effectExtent l="38735" t="41275" r="46990" b="44450"/>
                <wp:wrapNone/>
                <wp:docPr id="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3pt,331pt" to="281.3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9662795</wp:posOffset>
                </wp:positionH>
                <wp:positionV relativeFrom="paragraph">
                  <wp:posOffset>1917700</wp:posOffset>
                </wp:positionV>
                <wp:extent cx="3271520" cy="0"/>
                <wp:effectExtent l="42545" t="41275" r="38735" b="44450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152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85pt,151pt" to="1018.4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9662795</wp:posOffset>
                </wp:positionH>
                <wp:positionV relativeFrom="paragraph">
                  <wp:posOffset>1917700</wp:posOffset>
                </wp:positionV>
                <wp:extent cx="0" cy="1143000"/>
                <wp:effectExtent l="42545" t="41275" r="43180" b="44450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85pt,151pt" to="760.8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12839700</wp:posOffset>
                </wp:positionH>
                <wp:positionV relativeFrom="paragraph">
                  <wp:posOffset>1917700</wp:posOffset>
                </wp:positionV>
                <wp:extent cx="0" cy="4368800"/>
                <wp:effectExtent l="38100" t="41275" r="38100" b="38100"/>
                <wp:wrapNone/>
                <wp:docPr id="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1pt,151pt" to="1011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" strokeweight="6pt"/>
            </w:pict>
          </mc:Fallback>
        </mc:AlternateContent>
      </w:r>
    </w:p>
    <w:sectPr w:rsidR="00272B3E" w:rsidSect="00223096">
      <w:pgSz w:w="23814" w:h="16839" w:orient="landscape" w:code="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045946"/>
    <w:rsid w:val="001311AA"/>
    <w:rsid w:val="00223096"/>
    <w:rsid w:val="00272B3E"/>
    <w:rsid w:val="00304CE4"/>
    <w:rsid w:val="00312D4C"/>
    <w:rsid w:val="00522029"/>
    <w:rsid w:val="00861462"/>
    <w:rsid w:val="00871982"/>
    <w:rsid w:val="008813DA"/>
    <w:rsid w:val="009C45B4"/>
    <w:rsid w:val="009D218A"/>
    <w:rsid w:val="00A80C99"/>
    <w:rsid w:val="00BA2757"/>
    <w:rsid w:val="00BC22D4"/>
    <w:rsid w:val="00BD42D9"/>
    <w:rsid w:val="00C418AB"/>
    <w:rsid w:val="00D138DB"/>
    <w:rsid w:val="00D343D6"/>
    <w:rsid w:val="00E72CA0"/>
    <w:rsid w:val="00FD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Zwaar">
    <w:name w:val="Strong"/>
    <w:uiPriority w:val="22"/>
    <w:qFormat/>
    <w:rsid w:val="00BC22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Zwaar">
    <w:name w:val="Strong"/>
    <w:uiPriority w:val="22"/>
    <w:qFormat/>
    <w:rsid w:val="00BC22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6823740</Template>
  <TotalTime>0</TotalTime>
  <Pages>2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cp:lastPrinted>2009-12-07T08:45:00Z</cp:lastPrinted>
  <dcterms:created xsi:type="dcterms:W3CDTF">2013-03-13T08:44:00Z</dcterms:created>
  <dcterms:modified xsi:type="dcterms:W3CDTF">2013-03-13T08:44:00Z</dcterms:modified>
</cp:coreProperties>
</file>