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DE6" w:rsidRDefault="00893DE6"/>
    <w:p w:rsidR="00893DE6" w:rsidRDefault="00893DE6" w:rsidP="00893DE6">
      <w:pPr>
        <w:rPr>
          <w:b/>
          <w:sz w:val="56"/>
          <w:szCs w:val="56"/>
        </w:rPr>
      </w:pPr>
      <w:r>
        <w:rPr>
          <w:b/>
          <w:sz w:val="56"/>
          <w:szCs w:val="56"/>
        </w:rPr>
        <w:t>Geschiedenis les 6</w:t>
      </w:r>
    </w:p>
    <w:p w:rsidR="00893DE6" w:rsidRDefault="00893DE6" w:rsidP="00893DE6">
      <w:pPr>
        <w:rPr>
          <w:b/>
          <w:sz w:val="56"/>
          <w:szCs w:val="56"/>
        </w:rPr>
      </w:pPr>
    </w:p>
    <w:p w:rsidR="00893DE6" w:rsidRDefault="00893DE6" w:rsidP="00893DE6">
      <w:pPr>
        <w:rPr>
          <w:sz w:val="56"/>
          <w:szCs w:val="56"/>
        </w:rPr>
      </w:pPr>
      <w:r>
        <w:rPr>
          <w:b/>
          <w:sz w:val="56"/>
          <w:szCs w:val="56"/>
        </w:rPr>
        <w:t>De gracht:</w:t>
      </w:r>
      <w:r>
        <w:rPr>
          <w:sz w:val="56"/>
          <w:szCs w:val="56"/>
        </w:rPr>
        <w:t xml:space="preserve"> een smal kanaal in de stad</w:t>
      </w:r>
    </w:p>
    <w:p w:rsidR="00893DE6" w:rsidRPr="00CB063F" w:rsidRDefault="00893DE6" w:rsidP="00893DE6">
      <w:pPr>
        <w:rPr>
          <w:sz w:val="56"/>
          <w:szCs w:val="56"/>
        </w:rPr>
      </w:pPr>
    </w:p>
    <w:p w:rsidR="00893DE6" w:rsidRDefault="00893DE6" w:rsidP="00893DE6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De ophaalbrug: </w:t>
      </w:r>
      <w:r>
        <w:rPr>
          <w:sz w:val="56"/>
          <w:szCs w:val="56"/>
        </w:rPr>
        <w:t>een brug over een gracht die je kunt ophalen (in het midden omhoogtrekken waardoor de brug open gaat)</w:t>
      </w:r>
    </w:p>
    <w:p w:rsidR="00893DE6" w:rsidRPr="00CB063F" w:rsidRDefault="00893DE6" w:rsidP="00893DE6">
      <w:pPr>
        <w:rPr>
          <w:sz w:val="56"/>
          <w:szCs w:val="56"/>
        </w:rPr>
      </w:pPr>
    </w:p>
    <w:p w:rsidR="00893DE6" w:rsidRDefault="00893DE6" w:rsidP="00893DE6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De parkeerruimte: </w:t>
      </w:r>
      <w:r>
        <w:rPr>
          <w:sz w:val="56"/>
          <w:szCs w:val="56"/>
        </w:rPr>
        <w:t xml:space="preserve">ruimte of plek om auto’s netjes te </w:t>
      </w:r>
      <w:bookmarkStart w:id="0" w:name="_GoBack"/>
      <w:bookmarkEnd w:id="0"/>
      <w:r>
        <w:rPr>
          <w:sz w:val="56"/>
          <w:szCs w:val="56"/>
        </w:rPr>
        <w:t>parkeren</w:t>
      </w:r>
    </w:p>
    <w:p w:rsidR="00893DE6" w:rsidRPr="00F9391B" w:rsidRDefault="00893DE6" w:rsidP="00893DE6">
      <w:pPr>
        <w:rPr>
          <w:sz w:val="56"/>
          <w:szCs w:val="56"/>
        </w:rPr>
      </w:pPr>
    </w:p>
    <w:p w:rsidR="00893DE6" w:rsidRPr="00F9391B" w:rsidRDefault="00893DE6" w:rsidP="00893DE6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Het woonerf: </w:t>
      </w:r>
      <w:r w:rsidRPr="00F9391B">
        <w:rPr>
          <w:sz w:val="56"/>
          <w:szCs w:val="56"/>
        </w:rPr>
        <w:t>Het woonerf is een straat of plein(</w:t>
      </w:r>
      <w:proofErr w:type="spellStart"/>
      <w:r w:rsidRPr="00F9391B">
        <w:rPr>
          <w:sz w:val="56"/>
          <w:szCs w:val="56"/>
        </w:rPr>
        <w:t>tje</w:t>
      </w:r>
      <w:proofErr w:type="spellEnd"/>
      <w:r w:rsidRPr="00F9391B">
        <w:rPr>
          <w:sz w:val="56"/>
          <w:szCs w:val="56"/>
        </w:rPr>
        <w:t>) waarbij de nadruk zeer sterk ligt op w</w:t>
      </w:r>
      <w:r>
        <w:rPr>
          <w:sz w:val="56"/>
          <w:szCs w:val="56"/>
        </w:rPr>
        <w:t>onen, spelen, wandelen, enz. Auto’s mogen hier alleen maar heel langzaam rijden.</w:t>
      </w:r>
    </w:p>
    <w:p w:rsidR="00747AB6" w:rsidRDefault="00893DE6">
      <w:r>
        <w:br w:type="page"/>
      </w:r>
      <w:r w:rsidR="00A6141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1257300</wp:posOffset>
                </wp:positionV>
                <wp:extent cx="4041775" cy="4457700"/>
                <wp:effectExtent l="25400" t="19050" r="95250" b="9525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1775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C2327E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De </w:t>
                            </w:r>
                            <w:r w:rsidR="002C26AD">
                              <w:rPr>
                                <w:b/>
                                <w:sz w:val="96"/>
                                <w:szCs w:val="96"/>
                              </w:rPr>
                              <w:t xml:space="preserve">gracht </w:t>
                            </w:r>
                            <w:r w:rsidR="00A6141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5165" cy="1435100"/>
                                  <wp:effectExtent l="0" t="0" r="6985" b="0"/>
                                  <wp:docPr id="1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165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327E" w:rsidRPr="00C2327E" w:rsidRDefault="00C2327E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2327E">
                              <w:rPr>
                                <w:b/>
                                <w:sz w:val="72"/>
                                <w:szCs w:val="72"/>
                              </w:rPr>
                              <w:t>De ophaalbrug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A6141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3805" cy="1673860"/>
                                  <wp:effectExtent l="0" t="0" r="0" b="2540"/>
                                  <wp:docPr id="2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805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4.75pt;margin-top:99pt;width:318.25pt;height:3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" strokeweight="3pt">
                <v:shadow on="t" opacity=".5" offset="6pt,6pt"/>
                <v:textbox>
                  <w:txbxContent>
                    <w:p w:rsidR="00747AB6" w:rsidRDefault="00C2327E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De </w:t>
                      </w:r>
                      <w:r w:rsidR="002C26AD">
                        <w:rPr>
                          <w:b/>
                          <w:sz w:val="96"/>
                          <w:szCs w:val="96"/>
                        </w:rPr>
                        <w:t xml:space="preserve">gracht </w:t>
                      </w:r>
                      <w:r w:rsidR="00A61414">
                        <w:rPr>
                          <w:noProof/>
                        </w:rPr>
                        <w:drawing>
                          <wp:inline distT="0" distB="0" distL="0" distR="0">
                            <wp:extent cx="1955165" cy="1435100"/>
                            <wp:effectExtent l="0" t="0" r="6985" b="0"/>
                            <wp:docPr id="1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165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327E" w:rsidRPr="00C2327E" w:rsidRDefault="00C2327E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C2327E">
                        <w:rPr>
                          <w:b/>
                          <w:sz w:val="72"/>
                          <w:szCs w:val="72"/>
                        </w:rPr>
                        <w:t>De ophaalbrug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A61414">
                        <w:rPr>
                          <w:noProof/>
                        </w:rPr>
                        <w:drawing>
                          <wp:inline distT="0" distB="0" distL="0" distR="0">
                            <wp:extent cx="2503805" cy="1673860"/>
                            <wp:effectExtent l="0" t="0" r="0" b="2540"/>
                            <wp:docPr id="2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805" cy="167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141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114300</wp:posOffset>
                </wp:positionV>
                <wp:extent cx="4041775" cy="914400"/>
                <wp:effectExtent l="25400" t="19050" r="95250" b="9525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17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C2327E" w:rsidRDefault="00C2327E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C2327E">
                              <w:rPr>
                                <w:b/>
                                <w:sz w:val="96"/>
                                <w:szCs w:val="96"/>
                              </w:rPr>
                              <w:t>De oude wijk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14.75pt;margin-top:9pt;width:318.25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" strokeweight="3pt">
                <v:shadow on="t" opacity=".5" offset="6pt,6pt"/>
                <v:textbox>
                  <w:txbxContent>
                    <w:p w:rsidR="00747AB6" w:rsidRPr="00C2327E" w:rsidRDefault="00C2327E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C2327E">
                        <w:rPr>
                          <w:b/>
                          <w:sz w:val="96"/>
                          <w:szCs w:val="96"/>
                        </w:rPr>
                        <w:t>De oude wijk</w:t>
                      </w:r>
                    </w:p>
                  </w:txbxContent>
                </v:textbox>
              </v:shape>
            </w:pict>
          </mc:Fallback>
        </mc:AlternateContent>
      </w:r>
      <w:r w:rsidR="00A6141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1257300</wp:posOffset>
                </wp:positionV>
                <wp:extent cx="4304665" cy="4457700"/>
                <wp:effectExtent l="21590" t="19050" r="102870" b="9525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4665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C2327E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Het woonerf </w:t>
                            </w:r>
                            <w:r w:rsidR="00A6141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5165" cy="1463040"/>
                                  <wp:effectExtent l="0" t="0" r="6985" b="3810"/>
                                  <wp:docPr id="3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165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327E" w:rsidRDefault="00C2327E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De parkeerruimte</w:t>
                            </w:r>
                          </w:p>
                          <w:p w:rsidR="00C2327E" w:rsidRPr="00C2327E" w:rsidRDefault="00A61414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51075" cy="1659890"/>
                                  <wp:effectExtent l="0" t="0" r="0" b="0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075" cy="1659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345.95pt;margin-top:99pt;width:338.95pt;height:3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" strokeweight="3pt">
                <v:shadow on="t" opacity=".5" offset="6pt,6pt"/>
                <v:textbox>
                  <w:txbxContent>
                    <w:p w:rsidR="00747AB6" w:rsidRDefault="00C2327E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Het woonerf </w:t>
                      </w:r>
                      <w:r w:rsidR="00A61414">
                        <w:rPr>
                          <w:noProof/>
                        </w:rPr>
                        <w:drawing>
                          <wp:inline distT="0" distB="0" distL="0" distR="0">
                            <wp:extent cx="1955165" cy="1463040"/>
                            <wp:effectExtent l="0" t="0" r="6985" b="3810"/>
                            <wp:docPr id="3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165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327E" w:rsidRDefault="00C2327E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De parkeerruimte</w:t>
                      </w:r>
                    </w:p>
                    <w:p w:rsidR="00C2327E" w:rsidRPr="00C2327E" w:rsidRDefault="00A61414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51075" cy="1659890"/>
                            <wp:effectExtent l="0" t="0" r="0" b="0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1075" cy="1659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141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114300</wp:posOffset>
                </wp:positionV>
                <wp:extent cx="4304665" cy="914400"/>
                <wp:effectExtent l="21590" t="19050" r="102870" b="9525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466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C2327E" w:rsidRDefault="00C2327E" w:rsidP="00747AB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De nieuwe wijk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45.95pt;margin-top:9pt;width:338.9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" strokeweight="3pt">
                <v:shadow on="t" opacity=".5" offset="6pt,6pt"/>
                <v:textbox>
                  <w:txbxContent>
                    <w:p w:rsidR="00747AB6" w:rsidRPr="00C2327E" w:rsidRDefault="00C2327E" w:rsidP="00747AB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De nieuwe wijk</w:t>
                      </w:r>
                    </w:p>
                  </w:txbxContent>
                </v:textbox>
              </v:shape>
            </w:pict>
          </mc:Fallback>
        </mc:AlternateContent>
      </w:r>
      <w:r w:rsidR="00A6141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21136C"/>
    <w:rsid w:val="002C26AD"/>
    <w:rsid w:val="005C75B1"/>
    <w:rsid w:val="00641241"/>
    <w:rsid w:val="00747AB6"/>
    <w:rsid w:val="00893DE6"/>
    <w:rsid w:val="00A61414"/>
    <w:rsid w:val="00C2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893DE6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link w:val="BallontekstChar"/>
    <w:rsid w:val="002C26A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C2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893DE6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link w:val="BallontekstChar"/>
    <w:rsid w:val="002C26A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C2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656FF05</Template>
  <TotalTime>1</TotalTime>
  <Pages>2</Pages>
  <Words>69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3</cp:revision>
  <cp:lastPrinted>2009-12-07T09:00:00Z</cp:lastPrinted>
  <dcterms:created xsi:type="dcterms:W3CDTF">2012-12-03T12:46:00Z</dcterms:created>
  <dcterms:modified xsi:type="dcterms:W3CDTF">2012-12-03T12:46:00Z</dcterms:modified>
</cp:coreProperties>
</file>