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367" w:rsidRDefault="00E1185C" w:rsidP="0013136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CB441" wp14:editId="7ECC100E">
                <wp:simplePos x="0" y="0"/>
                <wp:positionH relativeFrom="column">
                  <wp:posOffset>-488315</wp:posOffset>
                </wp:positionH>
                <wp:positionV relativeFrom="paragraph">
                  <wp:posOffset>-426720</wp:posOffset>
                </wp:positionV>
                <wp:extent cx="4726305" cy="1198245"/>
                <wp:effectExtent l="57150" t="38100" r="74295" b="9715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1198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367" w:rsidRPr="00E1185C" w:rsidRDefault="00131367" w:rsidP="00E1185C">
                            <w:pPr>
                              <w:jc w:val="center"/>
                              <w:rPr>
                                <w:b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E1185C">
                              <w:rPr>
                                <w:b/>
                                <w:color w:val="FF0066"/>
                                <w:sz w:val="96"/>
                                <w:szCs w:val="96"/>
                              </w:rPr>
                              <w:t>Behoorlijk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38.45pt;margin-top:-33.6pt;width:372.15pt;height:9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31367" w:rsidRPr="00E1185C" w:rsidRDefault="00131367" w:rsidP="00E1185C">
                      <w:pPr>
                        <w:jc w:val="center"/>
                        <w:rPr>
                          <w:b/>
                          <w:color w:val="FF0066"/>
                          <w:sz w:val="96"/>
                          <w:szCs w:val="96"/>
                        </w:rPr>
                      </w:pPr>
                      <w:r w:rsidRPr="00E1185C">
                        <w:rPr>
                          <w:b/>
                          <w:color w:val="FF0066"/>
                          <w:sz w:val="96"/>
                          <w:szCs w:val="96"/>
                        </w:rPr>
                        <w:t>Behoorlijk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9A573" wp14:editId="65DCEFE9">
                <wp:simplePos x="0" y="0"/>
                <wp:positionH relativeFrom="column">
                  <wp:posOffset>4688840</wp:posOffset>
                </wp:positionH>
                <wp:positionV relativeFrom="paragraph">
                  <wp:posOffset>-414655</wp:posOffset>
                </wp:positionV>
                <wp:extent cx="4719955" cy="1198245"/>
                <wp:effectExtent l="57150" t="38100" r="80645" b="9715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955" cy="1198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367" w:rsidRPr="00E1185C" w:rsidRDefault="00E1185C" w:rsidP="00E1185C">
                            <w:pPr>
                              <w:jc w:val="center"/>
                              <w:rPr>
                                <w:b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E1185C">
                              <w:rPr>
                                <w:b/>
                                <w:color w:val="FF0066"/>
                                <w:sz w:val="96"/>
                                <w:szCs w:val="96"/>
                              </w:rPr>
                              <w:t>O</w:t>
                            </w:r>
                            <w:r w:rsidR="00131367" w:rsidRPr="00E1185C">
                              <w:rPr>
                                <w:b/>
                                <w:color w:val="FF0066"/>
                                <w:sz w:val="96"/>
                                <w:szCs w:val="96"/>
                              </w:rPr>
                              <w:t>nbehoorlijk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9.2pt;margin-top:-32.65pt;width:371.65pt;height:9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31367" w:rsidRPr="00E1185C" w:rsidRDefault="00E1185C" w:rsidP="00E1185C">
                      <w:pPr>
                        <w:jc w:val="center"/>
                        <w:rPr>
                          <w:b/>
                          <w:color w:val="FF0066"/>
                          <w:sz w:val="96"/>
                          <w:szCs w:val="96"/>
                        </w:rPr>
                      </w:pPr>
                      <w:r w:rsidRPr="00E1185C">
                        <w:rPr>
                          <w:b/>
                          <w:color w:val="FF0066"/>
                          <w:sz w:val="96"/>
                          <w:szCs w:val="96"/>
                        </w:rPr>
                        <w:t>O</w:t>
                      </w:r>
                      <w:r w:rsidR="00131367" w:rsidRPr="00E1185C">
                        <w:rPr>
                          <w:b/>
                          <w:color w:val="FF0066"/>
                          <w:sz w:val="96"/>
                          <w:szCs w:val="96"/>
                        </w:rPr>
                        <w:t>nbehoorlijk</w:t>
                      </w:r>
                    </w:p>
                  </w:txbxContent>
                </v:textbox>
              </v:shape>
            </w:pict>
          </mc:Fallback>
        </mc:AlternateContent>
      </w:r>
      <w:r w:rsidR="00131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F4BD8" wp14:editId="4A0D80E6">
                <wp:simplePos x="0" y="0"/>
                <wp:positionH relativeFrom="column">
                  <wp:posOffset>-673563</wp:posOffset>
                </wp:positionH>
                <wp:positionV relativeFrom="paragraph">
                  <wp:posOffset>-685919</wp:posOffset>
                </wp:positionV>
                <wp:extent cx="10293178" cy="7030428"/>
                <wp:effectExtent l="0" t="0" r="13335" b="1841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3178" cy="70304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53.05pt;margin-top:-54pt;width:810.5pt;height:5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" fillcolor="white [3201]" strokecolor="black [3213]" strokeweight="2pt"/>
            </w:pict>
          </mc:Fallback>
        </mc:AlternateContent>
      </w:r>
    </w:p>
    <w:bookmarkEnd w:id="0"/>
    <w:p w:rsidR="00747AB6" w:rsidRPr="00131367" w:rsidRDefault="00E1185C" w:rsidP="0013136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F25E9" wp14:editId="208E66A4">
                <wp:simplePos x="0" y="0"/>
                <wp:positionH relativeFrom="column">
                  <wp:posOffset>4688840</wp:posOffset>
                </wp:positionH>
                <wp:positionV relativeFrom="paragraph">
                  <wp:posOffset>1078230</wp:posOffset>
                </wp:positionV>
                <wp:extent cx="4719955" cy="4892675"/>
                <wp:effectExtent l="57150" t="38100" r="80645" b="98425"/>
                <wp:wrapSquare wrapText="bothSides"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955" cy="4892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367" w:rsidRDefault="00131367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  <w:t>Zo hoort het niet.</w:t>
                            </w:r>
                          </w:p>
                          <w:p w:rsidR="00131367" w:rsidRDefault="00131367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  <w:t>Brutaliteit.</w:t>
                            </w:r>
                          </w:p>
                          <w:p w:rsidR="00131367" w:rsidRDefault="00131367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  <w:t>Slordig zijn.</w:t>
                            </w:r>
                            <w:r w:rsidRPr="00B2621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131367" w:rsidRPr="00071715" w:rsidRDefault="00131367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B3026C">
                              <w:rPr>
                                <w:b/>
                                <w:color w:val="FF0066"/>
                                <w:sz w:val="48"/>
                                <w:szCs w:val="48"/>
                              </w:rPr>
                              <w:t>Onfatsoenlijk.</w:t>
                            </w:r>
                            <w:r w:rsidRPr="00B26211">
                              <w:rPr>
                                <w:noProof/>
                              </w:rPr>
                              <w:t xml:space="preserve"> </w:t>
                            </w:r>
                            <w:r w:rsidR="00E1185C"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087AD" wp14:editId="54F1C6D2">
                                  <wp:extent cx="4312508" cy="3600725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2098" cy="3750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69.2pt;margin-top:84.9pt;width:371.65pt;height:3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31367" w:rsidRDefault="00131367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66"/>
                          <w:sz w:val="40"/>
                          <w:szCs w:val="40"/>
                        </w:rPr>
                        <w:t>Zo hoort het niet.</w:t>
                      </w:r>
                    </w:p>
                    <w:p w:rsidR="00131367" w:rsidRDefault="00131367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66"/>
                          <w:sz w:val="40"/>
                          <w:szCs w:val="40"/>
                        </w:rPr>
                        <w:t>Brutaliteit.</w:t>
                      </w:r>
                    </w:p>
                    <w:p w:rsidR="00131367" w:rsidRDefault="00131367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66"/>
                          <w:sz w:val="40"/>
                          <w:szCs w:val="40"/>
                        </w:rPr>
                        <w:t>Slordig zijn.</w:t>
                      </w:r>
                      <w:r w:rsidRPr="00B26211">
                        <w:rPr>
                          <w:noProof/>
                        </w:rPr>
                        <w:t xml:space="preserve"> </w:t>
                      </w:r>
                    </w:p>
                    <w:p w:rsidR="00131367" w:rsidRPr="00071715" w:rsidRDefault="00131367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 w:rsidRPr="00B3026C">
                        <w:rPr>
                          <w:b/>
                          <w:color w:val="FF0066"/>
                          <w:sz w:val="48"/>
                          <w:szCs w:val="48"/>
                        </w:rPr>
                        <w:t>Onfatsoenlijk.</w:t>
                      </w:r>
                      <w:r w:rsidRPr="00B26211">
                        <w:rPr>
                          <w:noProof/>
                        </w:rPr>
                        <w:t xml:space="preserve"> </w:t>
                      </w:r>
                      <w:r w:rsidR="00E1185C"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D087AD" wp14:editId="54F1C6D2">
                            <wp:extent cx="4312508" cy="3600725"/>
                            <wp:effectExtent l="0" t="0" r="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2098" cy="3750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ED1C2" wp14:editId="19B1C2B1">
                <wp:simplePos x="0" y="0"/>
                <wp:positionH relativeFrom="column">
                  <wp:posOffset>-537845</wp:posOffset>
                </wp:positionH>
                <wp:positionV relativeFrom="paragraph">
                  <wp:posOffset>1078230</wp:posOffset>
                </wp:positionV>
                <wp:extent cx="4775835" cy="4966970"/>
                <wp:effectExtent l="57150" t="38100" r="81915" b="10033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4966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367" w:rsidRPr="00071715" w:rsidRDefault="00131367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071715"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  <w:t>Zoals het hoort netjes.</w:t>
                            </w:r>
                          </w:p>
                          <w:p w:rsidR="00131367" w:rsidRPr="00071715" w:rsidRDefault="00131367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071715"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  <w:t>Keurig.</w:t>
                            </w:r>
                          </w:p>
                          <w:p w:rsidR="00E1185C" w:rsidRDefault="00131367" w:rsidP="00131367">
                            <w:pPr>
                              <w:rPr>
                                <w:noProof/>
                              </w:rPr>
                            </w:pPr>
                            <w:r w:rsidRPr="00B3026C">
                              <w:rPr>
                                <w:b/>
                                <w:color w:val="FF0066"/>
                                <w:sz w:val="48"/>
                                <w:szCs w:val="48"/>
                              </w:rPr>
                              <w:t>Fats</w:t>
                            </w:r>
                            <w:r w:rsidR="00B3026C" w:rsidRPr="00B3026C">
                              <w:rPr>
                                <w:b/>
                                <w:color w:val="FF0066"/>
                                <w:sz w:val="48"/>
                                <w:szCs w:val="48"/>
                              </w:rPr>
                              <w:t>oenlijk</w:t>
                            </w:r>
                          </w:p>
                          <w:p w:rsidR="00E1185C" w:rsidRDefault="00E1185C" w:rsidP="00131367">
                            <w:pPr>
                              <w:rPr>
                                <w:noProof/>
                              </w:rPr>
                            </w:pPr>
                          </w:p>
                          <w:p w:rsidR="00E1185C" w:rsidRDefault="00E1185C" w:rsidP="00131367">
                            <w:pPr>
                              <w:rPr>
                                <w:noProof/>
                              </w:rPr>
                            </w:pPr>
                          </w:p>
                          <w:p w:rsidR="00E1185C" w:rsidRDefault="00E1185C" w:rsidP="00131367">
                            <w:pPr>
                              <w:rPr>
                                <w:noProof/>
                              </w:rPr>
                            </w:pPr>
                          </w:p>
                          <w:p w:rsidR="00131367" w:rsidRPr="00071715" w:rsidRDefault="00E1185C" w:rsidP="00131367">
                            <w:pPr>
                              <w:rPr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131367">
                              <w:rPr>
                                <w:noProof/>
                              </w:rPr>
                              <w:drawing>
                                <wp:inline distT="0" distB="0" distL="0" distR="0" wp14:anchorId="3AEB1854" wp14:editId="68111E76">
                                  <wp:extent cx="4114800" cy="3910229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1742" cy="3907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1367" w:rsidRPr="0007171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42.35pt;margin-top:84.9pt;width:376.05pt;height:39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31367" w:rsidRPr="00071715" w:rsidRDefault="00131367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 w:rsidRPr="00071715">
                        <w:rPr>
                          <w:b/>
                          <w:color w:val="FF0066"/>
                          <w:sz w:val="40"/>
                          <w:szCs w:val="40"/>
                        </w:rPr>
                        <w:t>Zoals het hoort netjes.</w:t>
                      </w:r>
                    </w:p>
                    <w:p w:rsidR="00131367" w:rsidRPr="00071715" w:rsidRDefault="00131367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 w:rsidRPr="00071715">
                        <w:rPr>
                          <w:b/>
                          <w:color w:val="FF0066"/>
                          <w:sz w:val="40"/>
                          <w:szCs w:val="40"/>
                        </w:rPr>
                        <w:t>Keurig.</w:t>
                      </w:r>
                    </w:p>
                    <w:p w:rsidR="00E1185C" w:rsidRDefault="00131367" w:rsidP="00131367">
                      <w:pPr>
                        <w:rPr>
                          <w:noProof/>
                        </w:rPr>
                      </w:pPr>
                      <w:r w:rsidRPr="00B3026C">
                        <w:rPr>
                          <w:b/>
                          <w:color w:val="FF0066"/>
                          <w:sz w:val="48"/>
                          <w:szCs w:val="48"/>
                        </w:rPr>
                        <w:t>Fats</w:t>
                      </w:r>
                      <w:r w:rsidR="00B3026C" w:rsidRPr="00B3026C">
                        <w:rPr>
                          <w:b/>
                          <w:color w:val="FF0066"/>
                          <w:sz w:val="48"/>
                          <w:szCs w:val="48"/>
                        </w:rPr>
                        <w:t>oenlijk</w:t>
                      </w:r>
                    </w:p>
                    <w:p w:rsidR="00E1185C" w:rsidRDefault="00E1185C" w:rsidP="00131367">
                      <w:pPr>
                        <w:rPr>
                          <w:noProof/>
                        </w:rPr>
                      </w:pPr>
                    </w:p>
                    <w:p w:rsidR="00E1185C" w:rsidRDefault="00E1185C" w:rsidP="00131367">
                      <w:pPr>
                        <w:rPr>
                          <w:noProof/>
                        </w:rPr>
                      </w:pPr>
                    </w:p>
                    <w:p w:rsidR="00E1185C" w:rsidRDefault="00E1185C" w:rsidP="00131367">
                      <w:pPr>
                        <w:rPr>
                          <w:noProof/>
                        </w:rPr>
                      </w:pPr>
                    </w:p>
                    <w:p w:rsidR="00131367" w:rsidRPr="00071715" w:rsidRDefault="00E1185C" w:rsidP="00131367">
                      <w:pPr>
                        <w:rPr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131367">
                        <w:rPr>
                          <w:noProof/>
                        </w:rPr>
                        <w:drawing>
                          <wp:inline distT="0" distB="0" distL="0" distR="0" wp14:anchorId="3AEB1854" wp14:editId="68111E76">
                            <wp:extent cx="4114800" cy="3910229"/>
                            <wp:effectExtent l="0" t="0" r="0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1742" cy="3907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1367" w:rsidRPr="0007171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AB6" w:rsidRPr="00131367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51B9E"/>
    <w:rsid w:val="00071715"/>
    <w:rsid w:val="00131367"/>
    <w:rsid w:val="0021136C"/>
    <w:rsid w:val="00747AB6"/>
    <w:rsid w:val="00B26211"/>
    <w:rsid w:val="00B3026C"/>
    <w:rsid w:val="00E1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07171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71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07171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71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1A52D-4A1A-4BD8-B228-76840D88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5CE579AE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Astrid.Brugman</cp:lastModifiedBy>
  <cp:revision>2</cp:revision>
  <cp:lastPrinted>2012-10-17T10:00:00Z</cp:lastPrinted>
  <dcterms:created xsi:type="dcterms:W3CDTF">2012-11-02T14:11:00Z</dcterms:created>
  <dcterms:modified xsi:type="dcterms:W3CDTF">2012-11-02T14:11:00Z</dcterms:modified>
</cp:coreProperties>
</file>