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6F2FA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7234555</wp:posOffset>
            </wp:positionH>
            <wp:positionV relativeFrom="paragraph">
              <wp:posOffset>935990</wp:posOffset>
            </wp:positionV>
            <wp:extent cx="2482215" cy="2662555"/>
            <wp:effectExtent l="0" t="0" r="0" b="4445"/>
            <wp:wrapNone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696595</wp:posOffset>
            </wp:positionV>
            <wp:extent cx="2010410" cy="1483360"/>
            <wp:effectExtent l="0" t="0" r="8890" b="2540"/>
            <wp:wrapNone/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835660</wp:posOffset>
            </wp:positionV>
            <wp:extent cx="3229610" cy="1932940"/>
            <wp:effectExtent l="0" t="0" r="8890" b="0"/>
            <wp:wrapNone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600710</wp:posOffset>
                </wp:positionV>
                <wp:extent cx="250825" cy="1570990"/>
                <wp:effectExtent l="22860" t="19685" r="21590" b="1905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0825" cy="15709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5pt,47.3pt" to="154.3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-605155</wp:posOffset>
                </wp:positionV>
                <wp:extent cx="3625215" cy="1205865"/>
                <wp:effectExtent l="3810" t="4445" r="76200" b="7556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215" cy="12058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F30" w:rsidRDefault="00E10F30" w:rsidP="00E708B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10F30">
                              <w:rPr>
                                <w:sz w:val="72"/>
                                <w:szCs w:val="72"/>
                              </w:rPr>
                              <w:t>DE AANSLAG</w:t>
                            </w:r>
                          </w:p>
                          <w:p w:rsidR="00E708B9" w:rsidRPr="00E708B9" w:rsidRDefault="00E708B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poging om iemand of meerdere mensen te vermoorden.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6.2pt;margin-top:-47.65pt;width:285.45pt;height:9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E10F30" w:rsidRDefault="00E10F30" w:rsidP="00E708B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10F30">
                        <w:rPr>
                          <w:sz w:val="72"/>
                          <w:szCs w:val="72"/>
                        </w:rPr>
                        <w:t>DE AANSLAG</w:t>
                      </w:r>
                    </w:p>
                    <w:p w:rsidR="00E708B9" w:rsidRPr="00E708B9" w:rsidRDefault="00E708B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poging om iemand of meerdere mensen te vermoorden.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3836035</wp:posOffset>
            </wp:positionV>
            <wp:extent cx="2813685" cy="2626360"/>
            <wp:effectExtent l="0" t="0" r="5715" b="2540"/>
            <wp:wrapNone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3598545</wp:posOffset>
                </wp:positionV>
                <wp:extent cx="250825" cy="1379855"/>
                <wp:effectExtent l="22860" t="17145" r="21590" b="22225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25" cy="13798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5pt,283.35pt" to="154.3pt,3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4816475</wp:posOffset>
                </wp:positionH>
                <wp:positionV relativeFrom="paragraph">
                  <wp:posOffset>-605155</wp:posOffset>
                </wp:positionV>
                <wp:extent cx="4760595" cy="1440815"/>
                <wp:effectExtent l="0" t="4445" r="71755" b="7874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0595" cy="14408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F30" w:rsidRPr="00E10F30" w:rsidRDefault="00E10F30" w:rsidP="001803B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E10F30">
                              <w:rPr>
                                <w:sz w:val="72"/>
                                <w:szCs w:val="72"/>
                              </w:rPr>
                              <w:t>HET FAILLISSEMENT</w:t>
                            </w:r>
                          </w:p>
                          <w:p w:rsidR="00E10F30" w:rsidRPr="00E10F30" w:rsidRDefault="00E708B9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=f</w:t>
                            </w:r>
                            <w:r w:rsidR="00E10F30">
                              <w:rPr>
                                <w:sz w:val="40"/>
                                <w:szCs w:val="40"/>
                              </w:rPr>
                              <w:t>ailliet gaan. Geen geld meer hebben.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Je kan je schulden niet meer betalen.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79.25pt;margin-top:-47.65pt;width:374.85pt;height:113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E10F30" w:rsidRPr="00E10F30" w:rsidRDefault="00E10F30" w:rsidP="001803B8">
                      <w:pPr>
                        <w:rPr>
                          <w:sz w:val="72"/>
                          <w:szCs w:val="72"/>
                        </w:rPr>
                      </w:pPr>
                      <w:r w:rsidRPr="00E10F30">
                        <w:rPr>
                          <w:sz w:val="72"/>
                          <w:szCs w:val="72"/>
                        </w:rPr>
                        <w:t>HET FAILLISSEMENT</w:t>
                      </w:r>
                    </w:p>
                    <w:p w:rsidR="00E10F30" w:rsidRPr="00E10F30" w:rsidRDefault="00E708B9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=f</w:t>
                      </w:r>
                      <w:r w:rsidR="00E10F30">
                        <w:rPr>
                          <w:sz w:val="40"/>
                          <w:szCs w:val="40"/>
                        </w:rPr>
                        <w:t>ailliet gaan. Geen geld meer hebben.</w:t>
                      </w:r>
                      <w:r>
                        <w:rPr>
                          <w:sz w:val="40"/>
                          <w:szCs w:val="40"/>
                        </w:rPr>
                        <w:t xml:space="preserve"> Je kan je schulden niet meer betalen.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4978400</wp:posOffset>
                </wp:positionV>
                <wp:extent cx="5486400" cy="1292860"/>
                <wp:effectExtent l="0" t="0" r="79375" b="7239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928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F30" w:rsidRDefault="00E10F30" w:rsidP="001803B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E10F30">
                              <w:rPr>
                                <w:sz w:val="72"/>
                                <w:szCs w:val="72"/>
                              </w:rPr>
                              <w:t>DE WATERSNOODRAMP</w:t>
                            </w:r>
                          </w:p>
                          <w:p w:rsidR="00E708B9" w:rsidRPr="00E708B9" w:rsidRDefault="00E708B9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een ramp in 1953. Zeeland en delen van Zuid-Holland en Noord-Brabant zijn toen overstroomt.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40pt;margin-top:392pt;width:6in;height:10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" fillcolor="#cff" stroked="f">
                <v:shadow on="t" opacity=".5" offset="6pt,6pt"/>
                <v:textbox>
                  <w:txbxContent>
                    <w:p w:rsidR="00E10F30" w:rsidRDefault="00E10F30" w:rsidP="001803B8">
                      <w:pPr>
                        <w:rPr>
                          <w:sz w:val="72"/>
                          <w:szCs w:val="72"/>
                        </w:rPr>
                      </w:pPr>
                      <w:r w:rsidRPr="00E10F30">
                        <w:rPr>
                          <w:sz w:val="72"/>
                          <w:szCs w:val="72"/>
                        </w:rPr>
                        <w:t>DE WATERSNOODRAMP</w:t>
                      </w:r>
                    </w:p>
                    <w:p w:rsidR="00E708B9" w:rsidRPr="00E708B9" w:rsidRDefault="00E708B9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een ramp in 1953. Zeeland en delen van Zuid-Holland en Noord-Brabant zijn toen overstroomt.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7112000</wp:posOffset>
                </wp:positionH>
                <wp:positionV relativeFrom="paragraph">
                  <wp:posOffset>835660</wp:posOffset>
                </wp:positionV>
                <wp:extent cx="471170" cy="1336040"/>
                <wp:effectExtent l="15875" t="16510" r="17780" b="1905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1170" cy="13360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0pt,65.8pt" to="597.1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2171700</wp:posOffset>
                </wp:positionV>
                <wp:extent cx="5152390" cy="1426845"/>
                <wp:effectExtent l="45085" t="38100" r="117475" b="11620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2390" cy="14268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10F30" w:rsidRDefault="00E10F30" w:rsidP="00E10F3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E10F30">
                              <w:rPr>
                                <w:b/>
                                <w:sz w:val="96"/>
                                <w:szCs w:val="96"/>
                              </w:rPr>
                              <w:t>VOORKOMEN</w:t>
                            </w:r>
                          </w:p>
                          <w:p w:rsidR="00E10F30" w:rsidRPr="00E10F30" w:rsidRDefault="00E10F3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= Ervoor zorgen dat iets niet gebeurd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54.3pt;margin-top:171pt;width:405.7pt;height:112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" fillcolor="#cff" strokeweight="6pt">
                <v:shadow on="t" opacity=".5" offset="6pt,6pt"/>
                <v:textbox>
                  <w:txbxContent>
                    <w:p w:rsidR="00E10F30" w:rsidRDefault="00E10F30" w:rsidP="00E10F30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E10F30">
                        <w:rPr>
                          <w:b/>
                          <w:sz w:val="96"/>
                          <w:szCs w:val="96"/>
                        </w:rPr>
                        <w:t>VOORKOMEN</w:t>
                      </w:r>
                    </w:p>
                    <w:p w:rsidR="00E10F30" w:rsidRPr="00E10F30" w:rsidRDefault="00E10F3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= Ervoor zorgen dat iets niet gebeurd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6E1A02"/>
    <w:rsid w:val="006F2FAF"/>
    <w:rsid w:val="0077757A"/>
    <w:rsid w:val="0092215E"/>
    <w:rsid w:val="00A246D6"/>
    <w:rsid w:val="00E10F30"/>
    <w:rsid w:val="00E7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9FFC0E73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Jolanda.Rietel</cp:lastModifiedBy>
  <cp:revision>2</cp:revision>
  <dcterms:created xsi:type="dcterms:W3CDTF">2012-04-18T12:38:00Z</dcterms:created>
  <dcterms:modified xsi:type="dcterms:W3CDTF">2012-04-18T12:38:00Z</dcterms:modified>
</cp:coreProperties>
</file>