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12" w:rsidRDefault="00E84A12">
      <w:bookmarkStart w:id="0" w:name="_GoBack"/>
      <w:bookmarkEnd w:id="0"/>
    </w:p>
    <w:p w:rsidR="00E84A12" w:rsidRDefault="00E84A12" w:rsidP="00E84A12">
      <w:pPr>
        <w:rPr>
          <w:b/>
          <w:sz w:val="56"/>
          <w:szCs w:val="56"/>
        </w:rPr>
      </w:pPr>
      <w:r>
        <w:rPr>
          <w:b/>
          <w:sz w:val="56"/>
          <w:szCs w:val="56"/>
        </w:rPr>
        <w:t>Natuur: H 4.1 Het leefgebied</w:t>
      </w:r>
    </w:p>
    <w:p w:rsidR="00E84A12" w:rsidRDefault="00E84A12" w:rsidP="00E84A12">
      <w:pPr>
        <w:rPr>
          <w:b/>
          <w:sz w:val="56"/>
          <w:szCs w:val="56"/>
        </w:rPr>
      </w:pPr>
    </w:p>
    <w:p w:rsidR="00E84A12" w:rsidRDefault="00E84A12" w:rsidP="00E84A12">
      <w:pPr>
        <w:rPr>
          <w:sz w:val="56"/>
          <w:szCs w:val="56"/>
        </w:rPr>
      </w:pPr>
      <w:r w:rsidRPr="00622EA8">
        <w:rPr>
          <w:b/>
          <w:sz w:val="56"/>
          <w:szCs w:val="56"/>
        </w:rPr>
        <w:t>Het leefgebied:</w:t>
      </w:r>
      <w:r w:rsidRPr="00622EA8">
        <w:rPr>
          <w:sz w:val="56"/>
          <w:szCs w:val="56"/>
        </w:rPr>
        <w:t xml:space="preserve"> het gebied waar dieren en mensen wonen</w:t>
      </w:r>
    </w:p>
    <w:p w:rsidR="00E84A12" w:rsidRDefault="00E84A12" w:rsidP="00E84A12">
      <w:pPr>
        <w:rPr>
          <w:sz w:val="56"/>
          <w:szCs w:val="56"/>
        </w:rPr>
      </w:pPr>
      <w:r w:rsidRPr="00622EA8">
        <w:rPr>
          <w:b/>
          <w:sz w:val="56"/>
          <w:szCs w:val="56"/>
        </w:rPr>
        <w:t>De savanne:</w:t>
      </w:r>
      <w:r w:rsidRPr="00622EA8">
        <w:rPr>
          <w:sz w:val="56"/>
          <w:szCs w:val="56"/>
        </w:rPr>
        <w:t xml:space="preserve"> is een grote grasvlakte met een paar bomen. Savannes heb je vooral in het noorden van Zuid-Amerika</w:t>
      </w:r>
    </w:p>
    <w:p w:rsidR="00E84A12" w:rsidRDefault="00E84A12" w:rsidP="00E84A12">
      <w:pPr>
        <w:rPr>
          <w:sz w:val="56"/>
          <w:szCs w:val="56"/>
        </w:rPr>
      </w:pPr>
      <w:r w:rsidRPr="00622EA8">
        <w:rPr>
          <w:b/>
          <w:sz w:val="56"/>
          <w:szCs w:val="56"/>
        </w:rPr>
        <w:t>De oceaan:</w:t>
      </w:r>
      <w:r w:rsidRPr="00622EA8">
        <w:rPr>
          <w:sz w:val="56"/>
          <w:szCs w:val="56"/>
        </w:rPr>
        <w:t xml:space="preserve"> een heel grote zee.</w:t>
      </w:r>
    </w:p>
    <w:p w:rsidR="00E84A12" w:rsidRDefault="00E84A12" w:rsidP="00E84A12">
      <w:pPr>
        <w:rPr>
          <w:sz w:val="56"/>
          <w:szCs w:val="56"/>
        </w:rPr>
      </w:pPr>
      <w:r w:rsidRPr="00622EA8">
        <w:rPr>
          <w:b/>
          <w:sz w:val="56"/>
          <w:szCs w:val="56"/>
        </w:rPr>
        <w:t>Het regenwoud:</w:t>
      </w:r>
      <w:r w:rsidRPr="00622EA8">
        <w:rPr>
          <w:sz w:val="56"/>
          <w:szCs w:val="56"/>
        </w:rPr>
        <w:t xml:space="preserve"> een groot bos waar het vaak en veel regent.</w:t>
      </w:r>
    </w:p>
    <w:p w:rsidR="00E84A12" w:rsidRPr="00622EA8" w:rsidRDefault="00E84A12" w:rsidP="00E84A12">
      <w:pPr>
        <w:rPr>
          <w:sz w:val="56"/>
          <w:szCs w:val="56"/>
        </w:rPr>
      </w:pPr>
      <w:r w:rsidRPr="00622EA8">
        <w:rPr>
          <w:b/>
          <w:sz w:val="56"/>
          <w:szCs w:val="56"/>
        </w:rPr>
        <w:t>Het poolgebied:</w:t>
      </w:r>
      <w:r w:rsidRPr="00622EA8">
        <w:rPr>
          <w:sz w:val="56"/>
          <w:szCs w:val="56"/>
        </w:rPr>
        <w:t xml:space="preserve"> een gebied waar het heel koud is. Een poolgebied vind je bij de Noordpool en de Zuidpool.</w:t>
      </w:r>
    </w:p>
    <w:p w:rsidR="0047680D" w:rsidRDefault="002B1E65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7108825</wp:posOffset>
                </wp:positionH>
                <wp:positionV relativeFrom="paragraph">
                  <wp:posOffset>4319905</wp:posOffset>
                </wp:positionV>
                <wp:extent cx="2531745" cy="2197735"/>
                <wp:effectExtent l="22225" t="24130" r="103505" b="102235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745" cy="219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A49F7" w:rsidRPr="00404984" w:rsidRDefault="009B743D" w:rsidP="009A49F7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04984">
                              <w:rPr>
                                <w:b/>
                                <w:sz w:val="56"/>
                                <w:szCs w:val="56"/>
                              </w:rPr>
                              <w:t>Het poolgebied</w:t>
                            </w:r>
                            <w:r w:rsidR="002B1E65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drawing>
                                <wp:inline distT="0" distB="0" distL="0" distR="0">
                                  <wp:extent cx="2279015" cy="1435100"/>
                                  <wp:effectExtent l="0" t="0" r="6985" b="0"/>
                                  <wp:docPr id="1" name="il_fi" descr="Beschrijving: http://www.hln.be/static/FOTO/pe/16/12/10/media_xl_9072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hln.be/static/FOTO/pe/16/12/10/media_xl_9072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015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59.75pt;margin-top:340.15pt;width:199.35pt;height:17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" strokeweight="3pt">
                <v:shadow on="t" opacity=".5" offset="6pt,6pt"/>
                <v:textbox>
                  <w:txbxContent>
                    <w:p w:rsidR="009A49F7" w:rsidRPr="00404984" w:rsidRDefault="009B743D" w:rsidP="009A49F7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404984">
                        <w:rPr>
                          <w:b/>
                          <w:sz w:val="56"/>
                          <w:szCs w:val="56"/>
                        </w:rPr>
                        <w:t>Het poolgebied</w:t>
                      </w:r>
                      <w:r w:rsidR="002B1E65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nl-NL"/>
                        </w:rPr>
                        <w:drawing>
                          <wp:inline distT="0" distB="0" distL="0" distR="0">
                            <wp:extent cx="2279015" cy="1435100"/>
                            <wp:effectExtent l="0" t="0" r="6985" b="0"/>
                            <wp:docPr id="1" name="il_fi" descr="Beschrijving: http://www.hln.be/static/FOTO/pe/16/12/10/media_xl_9072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hln.be/static/FOTO/pe/16/12/10/media_xl_9072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015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4319905</wp:posOffset>
                </wp:positionV>
                <wp:extent cx="2912110" cy="2197735"/>
                <wp:effectExtent l="24765" t="24130" r="101600" b="102235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219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A49F7" w:rsidRPr="00404984" w:rsidRDefault="009B743D" w:rsidP="009A49F7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04984">
                              <w:rPr>
                                <w:b/>
                                <w:sz w:val="56"/>
                                <w:szCs w:val="56"/>
                              </w:rPr>
                              <w:t>Het regenwoud</w:t>
                            </w:r>
                            <w:r w:rsidR="002B1E65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drawing>
                                <wp:inline distT="0" distB="0" distL="0" distR="0">
                                  <wp:extent cx="2096135" cy="1392555"/>
                                  <wp:effectExtent l="0" t="0" r="0" b="0"/>
                                  <wp:docPr id="2" name="il_fi" descr="Beschrijving: http://www.beautyjournaal.nl/wp-content/uploads/2009/11/regenwou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beautyjournaal.nl/wp-content/uploads/2009/11/regenwou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135" cy="1392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330.45pt;margin-top:340.15pt;width:229.3pt;height:17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9A49F7" w:rsidRPr="00404984" w:rsidRDefault="009B743D" w:rsidP="009A49F7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404984">
                        <w:rPr>
                          <w:b/>
                          <w:sz w:val="56"/>
                          <w:szCs w:val="56"/>
                        </w:rPr>
                        <w:t>Het regenwoud</w:t>
                      </w:r>
                      <w:r w:rsidR="002B1E65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nl-NL"/>
                        </w:rPr>
                        <w:drawing>
                          <wp:inline distT="0" distB="0" distL="0" distR="0">
                            <wp:extent cx="2096135" cy="1392555"/>
                            <wp:effectExtent l="0" t="0" r="0" b="0"/>
                            <wp:docPr id="2" name="il_fi" descr="Beschrijving: http://www.beautyjournaal.nl/wp-content/uploads/2009/11/regenwou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beautyjournaal.nl/wp-content/uploads/2009/11/regenwou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135" cy="1392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4319905</wp:posOffset>
                </wp:positionV>
                <wp:extent cx="2349500" cy="2197735"/>
                <wp:effectExtent l="27940" t="24130" r="99060" b="102235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19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A49F7" w:rsidRPr="00404984" w:rsidRDefault="009B743D" w:rsidP="009A49F7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04984">
                              <w:rPr>
                                <w:b/>
                                <w:sz w:val="56"/>
                                <w:szCs w:val="56"/>
                              </w:rPr>
                              <w:t>De oceaan</w:t>
                            </w:r>
                            <w:r w:rsidRPr="00404984">
                              <w:rPr>
                                <w:b/>
                                <w:sz w:val="56"/>
                                <w:szCs w:val="56"/>
                              </w:rPr>
                              <w:tab/>
                            </w:r>
                            <w:r w:rsidR="002B1E65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drawing>
                                <wp:inline distT="0" distB="0" distL="0" distR="0">
                                  <wp:extent cx="1969770" cy="1308100"/>
                                  <wp:effectExtent l="0" t="0" r="0" b="6350"/>
                                  <wp:docPr id="3" name="il_fi" descr="Beschrijving: http://www.kleineboekjes.nl/ul/cms/fck-uploaded/images/AC2032oceaan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kleineboekjes.nl/ul/cms/fck-uploaded/images/AC2032oceaan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9770" cy="130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45.45pt;margin-top:340.15pt;width:185pt;height:17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" strokeweight="3pt">
                <v:shadow on="t" opacity=".5" offset="6pt,6pt"/>
                <v:textbox>
                  <w:txbxContent>
                    <w:p w:rsidR="009A49F7" w:rsidRPr="00404984" w:rsidRDefault="009B743D" w:rsidP="009A49F7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404984">
                        <w:rPr>
                          <w:b/>
                          <w:sz w:val="56"/>
                          <w:szCs w:val="56"/>
                        </w:rPr>
                        <w:t>De oceaan</w:t>
                      </w:r>
                      <w:r w:rsidRPr="00404984">
                        <w:rPr>
                          <w:b/>
                          <w:sz w:val="56"/>
                          <w:szCs w:val="56"/>
                        </w:rPr>
                        <w:tab/>
                      </w:r>
                      <w:r w:rsidR="002B1E65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nl-NL"/>
                        </w:rPr>
                        <w:drawing>
                          <wp:inline distT="0" distB="0" distL="0" distR="0">
                            <wp:extent cx="1969770" cy="1308100"/>
                            <wp:effectExtent l="0" t="0" r="0" b="6350"/>
                            <wp:docPr id="3" name="il_fi" descr="Beschrijving: http://www.kleineboekjes.nl/ul/cms/fck-uploaded/images/AC2032oceaan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kleineboekjes.nl/ul/cms/fck-uploaded/images/AC2032oceaan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9770" cy="130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-837565</wp:posOffset>
                </wp:positionH>
                <wp:positionV relativeFrom="paragraph">
                  <wp:posOffset>4319905</wp:posOffset>
                </wp:positionV>
                <wp:extent cx="2684780" cy="2197735"/>
                <wp:effectExtent l="19685" t="24130" r="95885" b="10223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219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680D" w:rsidRPr="00404984" w:rsidRDefault="009B743D" w:rsidP="0047680D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04984">
                              <w:rPr>
                                <w:b/>
                                <w:sz w:val="56"/>
                                <w:szCs w:val="56"/>
                              </w:rPr>
                              <w:t>De savanne</w:t>
                            </w:r>
                            <w:r w:rsidR="002B1E65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drawing>
                                <wp:inline distT="0" distB="0" distL="0" distR="0">
                                  <wp:extent cx="1744345" cy="1336675"/>
                                  <wp:effectExtent l="0" t="0" r="8255" b="0"/>
                                  <wp:docPr id="4" name="il_fi" descr="Beschrijving: http://www.natuurinformatie.nl/sites/nnm.dossiers/contents/i000667/eco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natuurinformatie.nl/sites/nnm.dossiers/contents/i000667/eco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345" cy="133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65.95pt;margin-top:340.15pt;width:211.4pt;height:173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" strokeweight="3pt">
                <v:shadow on="t" opacity=".5" offset="6pt,6pt"/>
                <v:textbox>
                  <w:txbxContent>
                    <w:p w:rsidR="0047680D" w:rsidRPr="00404984" w:rsidRDefault="009B743D" w:rsidP="0047680D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404984">
                        <w:rPr>
                          <w:b/>
                          <w:sz w:val="56"/>
                          <w:szCs w:val="56"/>
                        </w:rPr>
                        <w:t>De savanne</w:t>
                      </w:r>
                      <w:r w:rsidR="002B1E65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nl-NL"/>
                        </w:rPr>
                        <w:drawing>
                          <wp:inline distT="0" distB="0" distL="0" distR="0">
                            <wp:extent cx="1744345" cy="1336675"/>
                            <wp:effectExtent l="0" t="0" r="8255" b="0"/>
                            <wp:docPr id="4" name="il_fi" descr="Beschrijving: http://www.natuurinformatie.nl/sites/nnm.dossiers/contents/i000667/eco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natuurinformatie.nl/sites/nnm.dossiers/contents/i000667/eco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345" cy="133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-199390</wp:posOffset>
                </wp:positionV>
                <wp:extent cx="3976370" cy="916940"/>
                <wp:effectExtent l="19685" t="19685" r="99695" b="10160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6370" cy="91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680D" w:rsidRPr="00404984" w:rsidRDefault="009B743D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404984">
                              <w:rPr>
                                <w:b/>
                                <w:sz w:val="96"/>
                                <w:szCs w:val="96"/>
                              </w:rPr>
                              <w:t>Het leefgebied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87.55pt;margin-top:-15.7pt;width:313.1pt;height:72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" strokeweight="3pt">
                <v:shadow on="t" opacity=".5" offset="6pt,6pt"/>
                <v:textbox>
                  <w:txbxContent>
                    <w:p w:rsidR="0047680D" w:rsidRPr="00404984" w:rsidRDefault="009B743D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404984">
                        <w:rPr>
                          <w:b/>
                          <w:sz w:val="96"/>
                          <w:szCs w:val="96"/>
                        </w:rPr>
                        <w:t>Het leefgebied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7402830</wp:posOffset>
                </wp:positionH>
                <wp:positionV relativeFrom="paragraph">
                  <wp:posOffset>2834005</wp:posOffset>
                </wp:positionV>
                <wp:extent cx="342900" cy="1485900"/>
                <wp:effectExtent l="20955" t="24130" r="26670" b="23495"/>
                <wp:wrapNone/>
                <wp:docPr id="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2.9pt,223.15pt" to="609.9pt,3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" strokeweight="3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2834005</wp:posOffset>
                </wp:positionV>
                <wp:extent cx="342900" cy="1485900"/>
                <wp:effectExtent l="19685" t="24130" r="27940" b="23495"/>
                <wp:wrapNone/>
                <wp:docPr id="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55pt,223.15pt" to="466.55pt,3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" strokeweight="3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2834005</wp:posOffset>
                </wp:positionV>
                <wp:extent cx="457200" cy="1485900"/>
                <wp:effectExtent l="19050" t="24130" r="19050" b="23495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23.15pt" to="117pt,3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" strokeweight="3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2834005</wp:posOffset>
                </wp:positionV>
                <wp:extent cx="457200" cy="1485900"/>
                <wp:effectExtent l="24130" t="24130" r="23495" b="23495"/>
                <wp:wrapNone/>
                <wp:docPr id="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15pt,223.15pt" to="259.15pt,3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" strokeweight="3pt"/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717550</wp:posOffset>
            </wp:positionV>
            <wp:extent cx="7155180" cy="2268220"/>
            <wp:effectExtent l="0" t="0" r="7620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2B1E65"/>
    <w:rsid w:val="00404984"/>
    <w:rsid w:val="004321D5"/>
    <w:rsid w:val="0047680D"/>
    <w:rsid w:val="004B102E"/>
    <w:rsid w:val="00573C12"/>
    <w:rsid w:val="00687655"/>
    <w:rsid w:val="0070245F"/>
    <w:rsid w:val="009A49F7"/>
    <w:rsid w:val="009B743D"/>
    <w:rsid w:val="00B515E7"/>
    <w:rsid w:val="00D158A3"/>
    <w:rsid w:val="00D42E59"/>
    <w:rsid w:val="00E26E88"/>
    <w:rsid w:val="00E84A12"/>
    <w:rsid w:val="00FF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84A12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84A12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82B2D-F49F-4B45-BDC2-89C65E8B9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9262BAD2</Template>
  <TotalTime>0</TotalTime>
  <Pages>2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2009-12-07T09:25:00Z</cp:lastPrinted>
  <dcterms:created xsi:type="dcterms:W3CDTF">2013-02-25T10:32:00Z</dcterms:created>
  <dcterms:modified xsi:type="dcterms:W3CDTF">2013-02-25T10:32:00Z</dcterms:modified>
</cp:coreProperties>
</file>