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2EF" w:rsidRDefault="00AC1BF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42.1pt;margin-top:-29.7pt;width:308.9pt;height:74.35pt;z-index:251657216" strokeweight="3pt">
            <v:shadow on="t" opacity=".5" offset="6pt,6pt"/>
            <v:textbox style="mso-next-textbox:#_x0000_s1064">
              <w:txbxContent>
                <w:p w:rsidR="003752EF" w:rsidRPr="00B54D4B" w:rsidRDefault="00A87894" w:rsidP="00A87894">
                  <w:pPr>
                    <w:shd w:val="clear" w:color="auto" w:fill="FF9900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A57401">
                    <w:rPr>
                      <w:b/>
                      <w:sz w:val="72"/>
                      <w:szCs w:val="72"/>
                    </w:rPr>
                    <w:t>De</w:t>
                  </w:r>
                  <w:r>
                    <w:rPr>
                      <w:sz w:val="72"/>
                      <w:szCs w:val="72"/>
                    </w:rPr>
                    <w:t xml:space="preserve"> </w:t>
                  </w:r>
                  <w:r w:rsidRPr="00A57401">
                    <w:rPr>
                      <w:b/>
                      <w:sz w:val="72"/>
                      <w:szCs w:val="72"/>
                    </w:rPr>
                    <w:t>sina</w:t>
                  </w:r>
                  <w:r w:rsidR="00AC1BF2">
                    <w:rPr>
                      <w:b/>
                      <w:sz w:val="72"/>
                      <w:szCs w:val="72"/>
                    </w:rPr>
                    <w:t>a</w:t>
                  </w:r>
                  <w:r w:rsidRPr="00A57401">
                    <w:rPr>
                      <w:b/>
                      <w:sz w:val="72"/>
                      <w:szCs w:val="72"/>
                    </w:rPr>
                    <w:t>sappel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3" style="position:absolute;margin-left:21pt;margin-top:-37.75pt;width:684pt;height:494.2pt;z-index:-251660288" strokeweight="6pt"/>
        </w:pict>
      </w:r>
      <w:r>
        <w:rPr>
          <w:noProof/>
        </w:rPr>
        <w:pict>
          <v:shape id="_x0000_s1070" type="#_x0000_t202" style="position:absolute;margin-left:372pt;margin-top:-29.7pt;width:311.05pt;height:74.35pt;z-index:251661312" strokeweight="3pt">
            <v:shadow on="t" opacity=".5" offset="6pt,6pt"/>
            <v:textbox style="mso-next-textbox:#_x0000_s1070">
              <w:txbxContent>
                <w:p w:rsidR="00B84E96" w:rsidRPr="00B54D4B" w:rsidRDefault="00A87894" w:rsidP="00A87894">
                  <w:pPr>
                    <w:shd w:val="clear" w:color="auto" w:fill="FF9900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De appel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margin-left:351pt;margin-top:-29.7pt;width:0;height:121.55pt;z-index:251662336" o:connectortype="straight" stroked="f"/>
        </w:pict>
      </w:r>
    </w:p>
    <w:p w:rsidR="00747AB6" w:rsidRDefault="00AC1BF2">
      <w:bookmarkStart w:id="0" w:name="_GoBack"/>
      <w:r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68" type="#_x0000_t10" style="position:absolute;margin-left:390.25pt;margin-top:189.6pt;width:9pt;height:27pt;flip:x;z-index:251659264" fillcolor="black"/>
        </w:pict>
      </w:r>
      <w:r>
        <w:rPr>
          <w:noProof/>
        </w:rPr>
        <w:pict>
          <v:shape id="_x0000_s1067" type="#_x0000_t10" style="position:absolute;margin-left:318pt;margin-top:189.6pt;width:9pt;height:27pt;flip:x;z-index:251658240" fillcolor="black"/>
        </w:pict>
      </w:r>
      <w:r>
        <w:rPr>
          <w:noProof/>
        </w:rPr>
        <w:pict>
          <v:shape id="_x0000_s1039" type="#_x0000_t202" style="position:absolute;margin-left:42.1pt;margin-top:30.85pt;width:306.5pt;height:411.4pt;z-index:251653120;mso-wrap-style:none" strokeweight="3pt">
            <v:shadow on="t" opacity=".5" offset="6pt,6pt"/>
            <v:textbox style="mso-next-textbox:#_x0000_s1039">
              <w:txbxContent>
                <w:p w:rsidR="00A87894" w:rsidRDefault="005A2CDE" w:rsidP="00747AB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</w:t>
                  </w:r>
                  <w:r w:rsidR="00234D84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357245" cy="2661285"/>
                        <wp:effectExtent l="19050" t="0" r="0" b="0"/>
                        <wp:docPr id="1" name="Afbeelding 1" descr="sinaasapp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naasapp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7245" cy="2661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39D1" w:rsidRDefault="00234D84" w:rsidP="00747AB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1282700" cy="1351280"/>
                        <wp:effectExtent l="1905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1351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306320" cy="1337310"/>
                        <wp:effectExtent l="19050" t="0" r="0" b="0"/>
                        <wp:docPr id="3" name="Afbeelding 3" descr="sinapp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inapp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6320" cy="1337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39D1" w:rsidRDefault="00A87894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</w:t>
                  </w:r>
                  <w:r w:rsidR="005A2CDE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="00234D84">
                    <w:rPr>
                      <w:rFonts w:ascii="Arial" w:hAnsi="Arial" w:cs="Arial"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3248025" cy="1036955"/>
                        <wp:effectExtent l="19050" t="0" r="9525" b="0"/>
                        <wp:docPr id="4" name="Afbeelding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025" cy="1036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372pt;margin-top:30.85pt;width:311.05pt;height:411.8pt;z-index:251654144" strokeweight="3pt">
            <v:shadow on="t" opacity=".5" offset="6pt,6pt"/>
            <v:textbox style="mso-next-textbox:#_x0000_s1040">
              <w:txbxContent>
                <w:p w:rsidR="001F54D4" w:rsidRDefault="00A87894" w:rsidP="00747AB6">
                  <w:pPr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  <w:r>
                    <w:rPr>
                      <w:sz w:val="40"/>
                      <w:szCs w:val="40"/>
                    </w:rPr>
                    <w:t xml:space="preserve">      </w:t>
                  </w:r>
                  <w:r w:rsidR="00234D84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524760" cy="2497455"/>
                        <wp:effectExtent l="19050" t="0" r="8890" b="0"/>
                        <wp:docPr id="5" name="Afbeelding 5" descr="sapp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app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760" cy="2497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033A" w:rsidRPr="00C639D1" w:rsidRDefault="00234D84" w:rsidP="00C639D1">
                  <w:pPr>
                    <w:rPr>
                      <w:rFonts w:ascii="Arial" w:hAnsi="Arial" w:cs="Arial"/>
                      <w:b/>
                      <w:color w:val="4B4B4B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1391920" cy="1391920"/>
                        <wp:effectExtent l="19050" t="0" r="0" b="0"/>
                        <wp:docPr id="6" name="Afbeelding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920" cy="1391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2115185" cy="1282700"/>
                        <wp:effectExtent l="19050" t="0" r="0" b="0"/>
                        <wp:docPr id="7" name="Afbeelding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5185" cy="1282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2907030" cy="1323975"/>
                        <wp:effectExtent l="19050" t="0" r="7620" b="0"/>
                        <wp:docPr id="8" name="Afbeelding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7030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line id="_x0000_s1051" style="position:absolute;z-index:251655168" from="351pt,45pt" to="351pt,45pt"/>
        </w:pict>
      </w:r>
      <w:bookmarkEnd w:id="0"/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47AB6"/>
    <w:rsid w:val="0000231C"/>
    <w:rsid w:val="00025638"/>
    <w:rsid w:val="000660EB"/>
    <w:rsid w:val="000976AB"/>
    <w:rsid w:val="000C5D9E"/>
    <w:rsid w:val="00134028"/>
    <w:rsid w:val="001975D3"/>
    <w:rsid w:val="001E66BA"/>
    <w:rsid w:val="001F22A1"/>
    <w:rsid w:val="001F54D4"/>
    <w:rsid w:val="0021136C"/>
    <w:rsid w:val="00234D84"/>
    <w:rsid w:val="00356AD7"/>
    <w:rsid w:val="003752EF"/>
    <w:rsid w:val="003E033A"/>
    <w:rsid w:val="00410395"/>
    <w:rsid w:val="00454B6F"/>
    <w:rsid w:val="004979B7"/>
    <w:rsid w:val="004D3D76"/>
    <w:rsid w:val="005A2CDE"/>
    <w:rsid w:val="00680D8E"/>
    <w:rsid w:val="006C6692"/>
    <w:rsid w:val="006D2908"/>
    <w:rsid w:val="00747AB6"/>
    <w:rsid w:val="00756E0B"/>
    <w:rsid w:val="0077541A"/>
    <w:rsid w:val="007B1044"/>
    <w:rsid w:val="007E2019"/>
    <w:rsid w:val="00833858"/>
    <w:rsid w:val="008714C5"/>
    <w:rsid w:val="008D5480"/>
    <w:rsid w:val="00901E64"/>
    <w:rsid w:val="009B7C99"/>
    <w:rsid w:val="00A2425E"/>
    <w:rsid w:val="00A57401"/>
    <w:rsid w:val="00A87894"/>
    <w:rsid w:val="00AB36B6"/>
    <w:rsid w:val="00AC1BF2"/>
    <w:rsid w:val="00AC32EF"/>
    <w:rsid w:val="00B231C4"/>
    <w:rsid w:val="00B54D4B"/>
    <w:rsid w:val="00B84E96"/>
    <w:rsid w:val="00BF254A"/>
    <w:rsid w:val="00C639D1"/>
    <w:rsid w:val="00C74CF9"/>
    <w:rsid w:val="00C75239"/>
    <w:rsid w:val="00CD3D17"/>
    <w:rsid w:val="00E673C5"/>
    <w:rsid w:val="00EA0928"/>
    <w:rsid w:val="00FD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">
      <o:colormenu v:ext="edit" strokecolor="none [3213]"/>
    </o:shapedefaults>
    <o:shapelayout v:ext="edit">
      <o:idmap v:ext="edit" data="1"/>
      <o:rules v:ext="edit">
        <o:r id="V:Rule2" type="connector" idref="#_x0000_s1073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AC1BF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C1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24DAA-A2BD-4678-9DA2-665852A12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BF20FFE7</Template>
  <TotalTime>1</TotalTime>
  <Pages>1</Pages>
  <Words>0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Astrid.Brugman</cp:lastModifiedBy>
  <cp:revision>2</cp:revision>
  <cp:lastPrinted>2011-07-19T13:36:00Z</cp:lastPrinted>
  <dcterms:created xsi:type="dcterms:W3CDTF">2013-09-05T14:20:00Z</dcterms:created>
  <dcterms:modified xsi:type="dcterms:W3CDTF">2013-09-05T14:20:00Z</dcterms:modified>
</cp:coreProperties>
</file>