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5F" w:rsidRDefault="008D7A5F" w:rsidP="00FB716F"/>
    <w:p w:rsidR="008D7A5F" w:rsidRDefault="008D7A5F" w:rsidP="008D7A5F">
      <w:r>
        <w:t xml:space="preserve">  </w:t>
      </w:r>
    </w:p>
    <w:p w:rsidR="008D7A5F" w:rsidRDefault="008D7A5F" w:rsidP="008D7A5F"/>
    <w:p w:rsidR="008D7A5F" w:rsidRDefault="008D7A5F" w:rsidP="008D7A5F">
      <w:pPr>
        <w:rPr>
          <w:b/>
          <w:sz w:val="56"/>
          <w:szCs w:val="56"/>
        </w:rPr>
      </w:pPr>
      <w:r>
        <w:t xml:space="preserve">                      </w:t>
      </w:r>
      <w:r>
        <w:rPr>
          <w:b/>
          <w:sz w:val="56"/>
          <w:szCs w:val="56"/>
        </w:rPr>
        <w:t>Overig: het gewas</w:t>
      </w:r>
    </w:p>
    <w:p w:rsidR="008D7A5F" w:rsidRDefault="008D7A5F" w:rsidP="008D7A5F">
      <w:pPr>
        <w:rPr>
          <w:b/>
          <w:sz w:val="56"/>
          <w:szCs w:val="56"/>
        </w:rPr>
      </w:pPr>
    </w:p>
    <w:p w:rsidR="008D7A5F" w:rsidRDefault="008D7A5F" w:rsidP="008D7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Het gewas: </w:t>
      </w:r>
      <w:r>
        <w:rPr>
          <w:sz w:val="56"/>
          <w:szCs w:val="56"/>
        </w:rPr>
        <w:t>alle planten die op een stuk land groeien</w:t>
      </w:r>
    </w:p>
    <w:p w:rsidR="008D7A5F" w:rsidRDefault="008D7A5F" w:rsidP="008D7A5F">
      <w:pPr>
        <w:rPr>
          <w:sz w:val="56"/>
          <w:szCs w:val="56"/>
        </w:rPr>
      </w:pPr>
    </w:p>
    <w:p w:rsidR="008D7A5F" w:rsidRDefault="008D7A5F" w:rsidP="008D7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De tarwe: </w:t>
      </w:r>
      <w:r>
        <w:rPr>
          <w:sz w:val="56"/>
          <w:szCs w:val="56"/>
        </w:rPr>
        <w:t>een soort graan waarvan brood wordt gemaakt</w:t>
      </w:r>
    </w:p>
    <w:p w:rsidR="008D7A5F" w:rsidRDefault="008D7A5F" w:rsidP="008D7A5F">
      <w:pPr>
        <w:rPr>
          <w:sz w:val="56"/>
          <w:szCs w:val="56"/>
        </w:rPr>
      </w:pPr>
    </w:p>
    <w:p w:rsidR="008D7A5F" w:rsidRDefault="008D7A5F" w:rsidP="008D7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De haver: </w:t>
      </w:r>
      <w:r>
        <w:rPr>
          <w:sz w:val="56"/>
          <w:szCs w:val="56"/>
        </w:rPr>
        <w:t>is ook een soort graan, paarden eten graag haver</w:t>
      </w:r>
    </w:p>
    <w:p w:rsidR="008D7A5F" w:rsidRDefault="008D7A5F" w:rsidP="008D7A5F">
      <w:pPr>
        <w:rPr>
          <w:sz w:val="56"/>
          <w:szCs w:val="56"/>
        </w:rPr>
      </w:pPr>
    </w:p>
    <w:p w:rsidR="008D7A5F" w:rsidRDefault="008D7A5F" w:rsidP="008D7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De hop: </w:t>
      </w:r>
      <w:r>
        <w:rPr>
          <w:sz w:val="56"/>
          <w:szCs w:val="56"/>
        </w:rPr>
        <w:t>is een gewas waar ze bier van maken</w:t>
      </w:r>
    </w:p>
    <w:p w:rsidR="008D7A5F" w:rsidRDefault="008D7A5F" w:rsidP="008D7A5F">
      <w:pPr>
        <w:rPr>
          <w:sz w:val="56"/>
          <w:szCs w:val="56"/>
        </w:rPr>
      </w:pPr>
    </w:p>
    <w:p w:rsidR="008D7A5F" w:rsidRPr="005A72A1" w:rsidRDefault="008D7A5F" w:rsidP="008D7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De mais: </w:t>
      </w:r>
      <w:r>
        <w:rPr>
          <w:sz w:val="56"/>
          <w:szCs w:val="56"/>
        </w:rPr>
        <w:t xml:space="preserve">een soort graan met grote gele korrels die in een kolven groeien. </w:t>
      </w:r>
    </w:p>
    <w:p w:rsidR="00FB716F" w:rsidRPr="00FB716F" w:rsidRDefault="008D7A5F" w:rsidP="00FB716F">
      <w:pPr>
        <w:rPr>
          <w:vanish/>
        </w:rPr>
      </w:pPr>
      <w:bookmarkStart w:id="0" w:name="_GoBack"/>
      <w:bookmarkEnd w:id="0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7451725</wp:posOffset>
            </wp:positionH>
            <wp:positionV relativeFrom="margin">
              <wp:posOffset>5121275</wp:posOffset>
            </wp:positionV>
            <wp:extent cx="1687830" cy="1280160"/>
            <wp:effectExtent l="0" t="0" r="7620" b="0"/>
            <wp:wrapSquare wrapText="bothSides"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6F" w:rsidRPr="00FB716F" w:rsidRDefault="00FB716F" w:rsidP="00FB716F">
      <w:pPr>
        <w:rPr>
          <w:vanish/>
        </w:rPr>
      </w:pPr>
    </w:p>
    <w:p w:rsidR="00FB716F" w:rsidRPr="00FB716F" w:rsidRDefault="008D7A5F" w:rsidP="00FB716F">
      <w:pPr>
        <w:rPr>
          <w:vanish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5078730</wp:posOffset>
            </wp:positionV>
            <wp:extent cx="1449070" cy="1378585"/>
            <wp:effectExtent l="0" t="0" r="0" b="0"/>
            <wp:wrapSquare wrapText="bothSides"/>
            <wp:docPr id="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2098675</wp:posOffset>
            </wp:positionH>
            <wp:positionV relativeFrom="margin">
              <wp:posOffset>5078730</wp:posOffset>
            </wp:positionV>
            <wp:extent cx="1885315" cy="1421130"/>
            <wp:effectExtent l="0" t="0" r="635" b="7620"/>
            <wp:wrapSquare wrapText="bothSides"/>
            <wp:docPr id="2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0D" w:rsidRDefault="008D7A5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-445770</wp:posOffset>
            </wp:positionH>
            <wp:positionV relativeFrom="margin">
              <wp:posOffset>5121275</wp:posOffset>
            </wp:positionV>
            <wp:extent cx="1814830" cy="1378585"/>
            <wp:effectExtent l="0" t="0" r="0" b="0"/>
            <wp:wrapSquare wrapText="bothSides"/>
            <wp:docPr id="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4000500</wp:posOffset>
                </wp:positionV>
                <wp:extent cx="2644775" cy="955675"/>
                <wp:effectExtent l="26035" t="19050" r="100965" b="1016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AB8" w:rsidRPr="00EC0AB8" w:rsidRDefault="00EC0AB8" w:rsidP="0047680D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</w:t>
                            </w:r>
                            <w:r w:rsidR="00F25B4C">
                              <w:rPr>
                                <w:b/>
                                <w:sz w:val="96"/>
                                <w:szCs w:val="96"/>
                              </w:rPr>
                              <w:t>tarwe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9.45pt;margin-top:315pt;width:208.25pt;height:7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" strokeweight="3pt">
                <v:shadow on="t" opacity=".5" offset="6pt,6pt"/>
                <v:textbox>
                  <w:txbxContent>
                    <w:p w:rsidR="00EC0AB8" w:rsidRPr="00EC0AB8" w:rsidRDefault="00EC0AB8" w:rsidP="0047680D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</w:t>
                      </w:r>
                      <w:r w:rsidR="00F25B4C">
                        <w:rPr>
                          <w:b/>
                          <w:sz w:val="96"/>
                          <w:szCs w:val="96"/>
                        </w:rPr>
                        <w:t>tarwe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2514600</wp:posOffset>
                </wp:positionV>
                <wp:extent cx="342900" cy="1485900"/>
                <wp:effectExtent l="23495" t="19050" r="24130" b="19050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35pt,198pt" to="204.3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2514600</wp:posOffset>
                </wp:positionV>
                <wp:extent cx="342900" cy="1485900"/>
                <wp:effectExtent l="19050" t="19050" r="19050" b="1905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8pt" to="7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5187315</wp:posOffset>
                </wp:positionH>
                <wp:positionV relativeFrom="paragraph">
                  <wp:posOffset>2514600</wp:posOffset>
                </wp:positionV>
                <wp:extent cx="457200" cy="1485900"/>
                <wp:effectExtent l="24765" t="19050" r="22860" b="1905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45pt,198pt" to="444.4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4000500</wp:posOffset>
                </wp:positionV>
                <wp:extent cx="2277745" cy="955675"/>
                <wp:effectExtent l="25400" t="19050" r="97155" b="10160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AB8" w:rsidRPr="00EC0AB8" w:rsidRDefault="00EC0AB8" w:rsidP="009A49F7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58.75pt;margin-top:315pt;width:179.3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EC0AB8" w:rsidRPr="00EC0AB8" w:rsidRDefault="00EC0AB8" w:rsidP="009A49F7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4000500</wp:posOffset>
                </wp:positionV>
                <wp:extent cx="2616835" cy="955675"/>
                <wp:effectExtent l="20320" t="19050" r="96520" b="10160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AB8" w:rsidRPr="00EC0AB8" w:rsidRDefault="00F25B4C" w:rsidP="009A49F7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haver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50.35pt;margin-top:315pt;width:206.0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EC0AB8" w:rsidRPr="00EC0AB8" w:rsidRDefault="00F25B4C" w:rsidP="009A49F7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haver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7150735</wp:posOffset>
                </wp:positionH>
                <wp:positionV relativeFrom="paragraph">
                  <wp:posOffset>4000500</wp:posOffset>
                </wp:positionV>
                <wp:extent cx="2331085" cy="955675"/>
                <wp:effectExtent l="26035" t="19050" r="100330" b="10160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AB8" w:rsidRPr="00F25B4C" w:rsidRDefault="00F25B4C" w:rsidP="009A49F7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mais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563.05pt;margin-top:315pt;width:183.5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" strokeweight="3pt">
                <v:shadow on="t" opacity=".5" offset="6pt,6pt"/>
                <v:textbox>
                  <w:txbxContent>
                    <w:p w:rsidR="00EC0AB8" w:rsidRPr="00F25B4C" w:rsidRDefault="00F25B4C" w:rsidP="009A49F7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mais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2514600</wp:posOffset>
                </wp:positionV>
                <wp:extent cx="457200" cy="1485900"/>
                <wp:effectExtent l="22860" t="19050" r="24765" b="1905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05pt,198pt" to="574.0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-228600</wp:posOffset>
                </wp:positionV>
                <wp:extent cx="2891790" cy="914400"/>
                <wp:effectExtent l="19050" t="19050" r="99060" b="952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0AB8" w:rsidRPr="00EC0AB8" w:rsidRDefault="00EC0A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C0AB8">
                              <w:rPr>
                                <w:b/>
                                <w:sz w:val="96"/>
                                <w:szCs w:val="96"/>
                              </w:rPr>
                              <w:t>Het gewas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98pt;margin-top:-18pt;width:227.7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" strokeweight="3pt">
                <v:shadow on="t" opacity=".5" offset="6pt,6pt"/>
                <v:textbox>
                  <w:txbxContent>
                    <w:p w:rsidR="00EC0AB8" w:rsidRPr="00EC0AB8" w:rsidRDefault="00EC0A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EC0AB8">
                        <w:rPr>
                          <w:b/>
                          <w:sz w:val="96"/>
                          <w:szCs w:val="96"/>
                        </w:rPr>
                        <w:t>Het gewas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4012A5"/>
    <w:rsid w:val="004321D5"/>
    <w:rsid w:val="0047680D"/>
    <w:rsid w:val="004B102E"/>
    <w:rsid w:val="00573C12"/>
    <w:rsid w:val="008D7A5F"/>
    <w:rsid w:val="009A49F7"/>
    <w:rsid w:val="00C372A1"/>
    <w:rsid w:val="00D158A3"/>
    <w:rsid w:val="00E26E88"/>
    <w:rsid w:val="00EC0AB8"/>
    <w:rsid w:val="00F25B4C"/>
    <w:rsid w:val="00FB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37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37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756ECBAE</Template>
  <TotalTime>0</TotalTime>
  <Pages>2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2009-12-07T08:25:00Z</cp:lastPrinted>
  <dcterms:created xsi:type="dcterms:W3CDTF">2013-04-08T07:51:00Z</dcterms:created>
  <dcterms:modified xsi:type="dcterms:W3CDTF">2013-04-08T07:51:00Z</dcterms:modified>
</cp:coreProperties>
</file>