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80D" w:rsidRDefault="0020183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-781685</wp:posOffset>
                </wp:positionV>
                <wp:extent cx="7655560" cy="1228725"/>
                <wp:effectExtent l="19050" t="27940" r="97790" b="95885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556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B5993" w:rsidRPr="005717F5" w:rsidRDefault="005717F5" w:rsidP="005717F5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:u w:val="single"/>
                              </w:rPr>
                            </w:pPr>
                            <w:r w:rsidRPr="005717F5">
                              <w:rPr>
                                <w:b/>
                                <w:sz w:val="96"/>
                                <w:szCs w:val="96"/>
                                <w:u w:val="single"/>
                              </w:rPr>
                              <w:t>de h</w:t>
                            </w:r>
                            <w:r w:rsidR="002B5993" w:rsidRPr="005717F5">
                              <w:rPr>
                                <w:b/>
                                <w:sz w:val="96"/>
                                <w:szCs w:val="96"/>
                                <w:u w:val="single"/>
                              </w:rPr>
                              <w:t>uisvesting</w:t>
                            </w:r>
                          </w:p>
                          <w:p w:rsidR="002B5993" w:rsidRPr="002B5993" w:rsidRDefault="002B5993" w:rsidP="005717F5">
                            <w:pPr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2B5993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Dit is een plek om te wonen.</w:t>
                            </w:r>
                          </w:p>
                          <w:p w:rsidR="002B5993" w:rsidRPr="002B5993" w:rsidRDefault="002B5993" w:rsidP="005717F5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2B5993" w:rsidRPr="00B37044" w:rsidRDefault="002B5993" w:rsidP="005717F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1pt;margin-top:-61.55pt;width:602.8pt;height:96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" strokeweight="3pt">
                <v:shadow on="t" opacity=".5" offset="6pt,6pt"/>
                <v:textbox>
                  <w:txbxContent>
                    <w:p w:rsidR="002B5993" w:rsidRPr="005717F5" w:rsidRDefault="005717F5" w:rsidP="005717F5">
                      <w:pPr>
                        <w:jc w:val="center"/>
                        <w:rPr>
                          <w:b/>
                          <w:sz w:val="96"/>
                          <w:szCs w:val="96"/>
                          <w:u w:val="single"/>
                        </w:rPr>
                      </w:pPr>
                      <w:r w:rsidRPr="005717F5">
                        <w:rPr>
                          <w:b/>
                          <w:sz w:val="96"/>
                          <w:szCs w:val="96"/>
                          <w:u w:val="single"/>
                        </w:rPr>
                        <w:t>de h</w:t>
                      </w:r>
                      <w:r w:rsidR="002B5993" w:rsidRPr="005717F5">
                        <w:rPr>
                          <w:b/>
                          <w:sz w:val="96"/>
                          <w:szCs w:val="96"/>
                          <w:u w:val="single"/>
                        </w:rPr>
                        <w:t>uisvesting</w:t>
                      </w:r>
                    </w:p>
                    <w:p w:rsidR="002B5993" w:rsidRPr="002B5993" w:rsidRDefault="002B5993" w:rsidP="005717F5">
                      <w:pPr>
                        <w:jc w:val="center"/>
                        <w:rPr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2B5993">
                        <w:rPr>
                          <w:b/>
                          <w:color w:val="FF0000"/>
                          <w:sz w:val="52"/>
                          <w:szCs w:val="52"/>
                        </w:rPr>
                        <w:t>Dit is een plek om te wonen.</w:t>
                      </w:r>
                    </w:p>
                    <w:p w:rsidR="002B5993" w:rsidRPr="002B5993" w:rsidRDefault="002B5993" w:rsidP="005717F5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2B5993" w:rsidRPr="00B37044" w:rsidRDefault="002B5993" w:rsidP="005717F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-771525</wp:posOffset>
                </wp:positionH>
                <wp:positionV relativeFrom="paragraph">
                  <wp:posOffset>2961640</wp:posOffset>
                </wp:positionV>
                <wp:extent cx="2204720" cy="3443605"/>
                <wp:effectExtent l="19050" t="27940" r="24130" b="24130"/>
                <wp:wrapNone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720" cy="3443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B5993" w:rsidRPr="002D3DE4" w:rsidRDefault="002D3DE4" w:rsidP="0047680D">
                            <w:pPr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Pr="002D3DE4"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>het k</w:t>
                            </w:r>
                            <w:r w:rsidR="002B5993" w:rsidRPr="002D3DE4"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>rot</w:t>
                            </w:r>
                          </w:p>
                          <w:p w:rsidR="002B5993" w:rsidRDefault="002B5993" w:rsidP="0047680D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B5993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Een huisje dat erg oud en slecht is.</w:t>
                            </w:r>
                          </w:p>
                          <w:p w:rsidR="002D3DE4" w:rsidRPr="002B5993" w:rsidRDefault="00201838" w:rsidP="0047680D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2026285" cy="1569085"/>
                                  <wp:effectExtent l="0" t="0" r="0" b="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6285" cy="1569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-60.75pt;margin-top:233.2pt;width:173.6pt;height:271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" strokeweight="3pt">
                <v:shadow opacity=".5" offset="6pt,6pt"/>
                <v:textbox>
                  <w:txbxContent>
                    <w:p w:rsidR="002B5993" w:rsidRPr="002D3DE4" w:rsidRDefault="002D3DE4" w:rsidP="0047680D">
                      <w:pPr>
                        <w:rPr>
                          <w:b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 xml:space="preserve">   </w:t>
                      </w:r>
                      <w:r w:rsidRPr="002D3DE4">
                        <w:rPr>
                          <w:b/>
                          <w:sz w:val="56"/>
                          <w:szCs w:val="56"/>
                          <w:u w:val="single"/>
                        </w:rPr>
                        <w:t>het k</w:t>
                      </w:r>
                      <w:r w:rsidR="002B5993" w:rsidRPr="002D3DE4">
                        <w:rPr>
                          <w:b/>
                          <w:sz w:val="56"/>
                          <w:szCs w:val="56"/>
                          <w:u w:val="single"/>
                        </w:rPr>
                        <w:t>rot</w:t>
                      </w:r>
                    </w:p>
                    <w:p w:rsidR="002B5993" w:rsidRDefault="002B5993" w:rsidP="0047680D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2B5993">
                        <w:rPr>
                          <w:b/>
                          <w:color w:val="FF0000"/>
                          <w:sz w:val="40"/>
                          <w:szCs w:val="40"/>
                        </w:rPr>
                        <w:t>Een huisje dat erg oud en slecht is.</w:t>
                      </w:r>
                    </w:p>
                    <w:p w:rsidR="002D3DE4" w:rsidRPr="002B5993" w:rsidRDefault="00201838" w:rsidP="0047680D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2026285" cy="1569085"/>
                            <wp:effectExtent l="0" t="0" r="0" b="0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6285" cy="1569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1557020</wp:posOffset>
                </wp:positionH>
                <wp:positionV relativeFrom="paragraph">
                  <wp:posOffset>2961640</wp:posOffset>
                </wp:positionV>
                <wp:extent cx="2333625" cy="3443605"/>
                <wp:effectExtent l="23495" t="27940" r="24130" b="24130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3443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B5993" w:rsidRPr="002D3DE4" w:rsidRDefault="002D3DE4" w:rsidP="009A49F7">
                            <w:pPr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    </w:t>
                            </w:r>
                            <w:r w:rsidRPr="002D3DE4"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>de v</w:t>
                            </w:r>
                            <w:r w:rsidR="002B5993" w:rsidRPr="002D3DE4"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>illa</w:t>
                            </w:r>
                          </w:p>
                          <w:p w:rsidR="002B5993" w:rsidRDefault="002B5993" w:rsidP="009A49F7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B345BF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Een groot huis dat niet tegen andere huizen aan is gebouwd</w:t>
                            </w:r>
                            <w:r w:rsidR="002D3DE4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2D3DE4" w:rsidRPr="00B345BF" w:rsidRDefault="00201838" w:rsidP="002D3DE4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2137410" cy="1593850"/>
                                  <wp:effectExtent l="0" t="0" r="0" b="6350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7410" cy="159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122.6pt;margin-top:233.2pt;width:183.75pt;height:27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" strokeweight="3pt">
                <v:shadow opacity=".5" offset="6pt,6pt"/>
                <v:textbox>
                  <w:txbxContent>
                    <w:p w:rsidR="002B5993" w:rsidRPr="002D3DE4" w:rsidRDefault="002D3DE4" w:rsidP="009A49F7">
                      <w:pPr>
                        <w:rPr>
                          <w:b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 xml:space="preserve">     </w:t>
                      </w:r>
                      <w:r w:rsidRPr="002D3DE4">
                        <w:rPr>
                          <w:b/>
                          <w:sz w:val="56"/>
                          <w:szCs w:val="56"/>
                          <w:u w:val="single"/>
                        </w:rPr>
                        <w:t>de v</w:t>
                      </w:r>
                      <w:r w:rsidR="002B5993" w:rsidRPr="002D3DE4">
                        <w:rPr>
                          <w:b/>
                          <w:sz w:val="56"/>
                          <w:szCs w:val="56"/>
                          <w:u w:val="single"/>
                        </w:rPr>
                        <w:t>illa</w:t>
                      </w:r>
                    </w:p>
                    <w:p w:rsidR="002B5993" w:rsidRDefault="002B5993" w:rsidP="009A49F7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B345BF">
                        <w:rPr>
                          <w:b/>
                          <w:color w:val="FF0000"/>
                          <w:sz w:val="40"/>
                          <w:szCs w:val="40"/>
                        </w:rPr>
                        <w:t>Een groot huis dat niet tegen andere huizen aan is gebouwd</w:t>
                      </w:r>
                      <w:r w:rsidR="002D3DE4">
                        <w:rPr>
                          <w:b/>
                          <w:color w:val="FF0000"/>
                          <w:sz w:val="40"/>
                          <w:szCs w:val="40"/>
                        </w:rPr>
                        <w:t>.</w:t>
                      </w:r>
                    </w:p>
                    <w:p w:rsidR="002D3DE4" w:rsidRPr="00B345BF" w:rsidRDefault="00201838" w:rsidP="002D3DE4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2137410" cy="1593850"/>
                            <wp:effectExtent l="0" t="0" r="0" b="6350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7410" cy="159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4047490</wp:posOffset>
                </wp:positionH>
                <wp:positionV relativeFrom="paragraph">
                  <wp:posOffset>2961640</wp:posOffset>
                </wp:positionV>
                <wp:extent cx="2771775" cy="3443605"/>
                <wp:effectExtent l="27940" t="27940" r="19685" b="24130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3443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17F5" w:rsidRPr="005717F5" w:rsidRDefault="005717F5" w:rsidP="005717F5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56"/>
                                <w:szCs w:val="56"/>
                              </w:rPr>
                            </w:pPr>
                            <w:r w:rsidRPr="005717F5">
                              <w:rPr>
                                <w:b/>
                                <w:bCs/>
                                <w:color w:val="000000"/>
                                <w:kern w:val="24"/>
                                <w:sz w:val="56"/>
                                <w:szCs w:val="56"/>
                                <w:u w:val="single"/>
                              </w:rPr>
                              <w:t>het appartement</w:t>
                            </w:r>
                          </w:p>
                          <w:p w:rsidR="005717F5" w:rsidRPr="005717F5" w:rsidRDefault="005717F5" w:rsidP="005717F5">
                            <w:pPr>
                              <w:pStyle w:val="Norma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40"/>
                                <w:szCs w:val="56"/>
                              </w:rPr>
                            </w:pPr>
                            <w:r w:rsidRPr="005717F5">
                              <w:rPr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56"/>
                              </w:rPr>
                              <w:t>Een woning die een deel is van een groter gebouw.</w:t>
                            </w:r>
                          </w:p>
                          <w:p w:rsidR="002D3DE4" w:rsidRPr="005717F5" w:rsidRDefault="00201838" w:rsidP="005717F5">
                            <w:pPr>
                              <w:jc w:val="center"/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08250" cy="2038985"/>
                                  <wp:effectExtent l="0" t="0" r="6350" b="0"/>
                                  <wp:docPr id="3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8250" cy="2038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318.7pt;margin-top:233.2pt;width:218.25pt;height:27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" strokeweight="3pt">
                <v:shadow opacity=".5" offset="6pt,6pt"/>
                <v:textbox>
                  <w:txbxContent>
                    <w:p w:rsidR="005717F5" w:rsidRPr="005717F5" w:rsidRDefault="005717F5" w:rsidP="005717F5">
                      <w:pPr>
                        <w:pStyle w:val="Norma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56"/>
                          <w:szCs w:val="56"/>
                        </w:rPr>
                      </w:pPr>
                      <w:r w:rsidRPr="005717F5">
                        <w:rPr>
                          <w:b/>
                          <w:bCs/>
                          <w:color w:val="000000"/>
                          <w:kern w:val="24"/>
                          <w:sz w:val="56"/>
                          <w:szCs w:val="56"/>
                          <w:u w:val="single"/>
                        </w:rPr>
                        <w:t>het appartement</w:t>
                      </w:r>
                    </w:p>
                    <w:p w:rsidR="005717F5" w:rsidRPr="005717F5" w:rsidRDefault="005717F5" w:rsidP="005717F5">
                      <w:pPr>
                        <w:pStyle w:val="Norma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40"/>
                          <w:szCs w:val="56"/>
                        </w:rPr>
                      </w:pPr>
                      <w:r w:rsidRPr="005717F5">
                        <w:rPr>
                          <w:b/>
                          <w:bCs/>
                          <w:color w:val="FF0000"/>
                          <w:kern w:val="24"/>
                          <w:sz w:val="40"/>
                          <w:szCs w:val="56"/>
                        </w:rPr>
                        <w:t>Een woning die een deel is van een groter gebouw.</w:t>
                      </w:r>
                    </w:p>
                    <w:p w:rsidR="002D3DE4" w:rsidRPr="005717F5" w:rsidRDefault="00201838" w:rsidP="005717F5">
                      <w:pPr>
                        <w:jc w:val="center"/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08250" cy="2038985"/>
                            <wp:effectExtent l="0" t="0" r="6350" b="0"/>
                            <wp:docPr id="3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8250" cy="2038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6962140</wp:posOffset>
                </wp:positionH>
                <wp:positionV relativeFrom="paragraph">
                  <wp:posOffset>2961640</wp:posOffset>
                </wp:positionV>
                <wp:extent cx="2672080" cy="3443605"/>
                <wp:effectExtent l="27940" t="27940" r="24130" b="2413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080" cy="3443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B5993" w:rsidRPr="002D3DE4" w:rsidRDefault="002D3DE4" w:rsidP="009A49F7">
                            <w:pPr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>h</w:t>
                            </w:r>
                            <w:r w:rsidRPr="002D3DE4"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>et r</w:t>
                            </w:r>
                            <w:r w:rsidR="002B5993" w:rsidRPr="002D3DE4"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>ijtjeshuis</w:t>
                            </w:r>
                          </w:p>
                          <w:p w:rsidR="00B345BF" w:rsidRDefault="00B22973" w:rsidP="009A49F7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Een huis dat</w:t>
                            </w:r>
                            <w:r w:rsidR="00B345BF" w:rsidRPr="00B345BF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vast zit tussen andere huizen in de rij.</w:t>
                            </w:r>
                          </w:p>
                          <w:p w:rsidR="002D3DE4" w:rsidRPr="00B345BF" w:rsidRDefault="00201838" w:rsidP="009A49F7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46655" cy="1754505"/>
                                  <wp:effectExtent l="0" t="0" r="0" b="0"/>
                                  <wp:docPr id="4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6655" cy="1754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548.2pt;margin-top:233.2pt;width:210.4pt;height:27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" strokeweight="3pt">
                <v:shadow opacity=".5" offset="6pt,6pt"/>
                <v:textbox>
                  <w:txbxContent>
                    <w:p w:rsidR="002B5993" w:rsidRPr="002D3DE4" w:rsidRDefault="002D3DE4" w:rsidP="009A49F7">
                      <w:pPr>
                        <w:rPr>
                          <w:b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b/>
                          <w:sz w:val="56"/>
                          <w:szCs w:val="56"/>
                          <w:u w:val="single"/>
                        </w:rPr>
                        <w:t>h</w:t>
                      </w:r>
                      <w:r w:rsidRPr="002D3DE4">
                        <w:rPr>
                          <w:b/>
                          <w:sz w:val="56"/>
                          <w:szCs w:val="56"/>
                          <w:u w:val="single"/>
                        </w:rPr>
                        <w:t>et r</w:t>
                      </w:r>
                      <w:r w:rsidR="002B5993" w:rsidRPr="002D3DE4">
                        <w:rPr>
                          <w:b/>
                          <w:sz w:val="56"/>
                          <w:szCs w:val="56"/>
                          <w:u w:val="single"/>
                        </w:rPr>
                        <w:t>ijtjeshuis</w:t>
                      </w:r>
                    </w:p>
                    <w:p w:rsidR="00B345BF" w:rsidRDefault="00B22973" w:rsidP="009A49F7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Een huis dat</w:t>
                      </w:r>
                      <w:r w:rsidR="00B345BF" w:rsidRPr="00B345BF">
                        <w:rPr>
                          <w:b/>
                          <w:color w:val="FF0000"/>
                          <w:sz w:val="40"/>
                          <w:szCs w:val="40"/>
                        </w:rPr>
                        <w:t xml:space="preserve"> vast zit tussen andere huizen in de rij.</w:t>
                      </w:r>
                    </w:p>
                    <w:p w:rsidR="002D3DE4" w:rsidRPr="00B345BF" w:rsidRDefault="00201838" w:rsidP="009A49F7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46655" cy="1754505"/>
                            <wp:effectExtent l="0" t="0" r="0" b="0"/>
                            <wp:docPr id="4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6655" cy="1754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5990590</wp:posOffset>
                </wp:positionH>
                <wp:positionV relativeFrom="paragraph">
                  <wp:posOffset>2514600</wp:posOffset>
                </wp:positionV>
                <wp:extent cx="538480" cy="447040"/>
                <wp:effectExtent l="27940" t="19050" r="24130" b="19685"/>
                <wp:wrapNone/>
                <wp:docPr id="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8480" cy="4470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1.7pt,198pt" to="514.1pt,2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2504440</wp:posOffset>
                </wp:positionH>
                <wp:positionV relativeFrom="paragraph">
                  <wp:posOffset>2514600</wp:posOffset>
                </wp:positionV>
                <wp:extent cx="271780" cy="447040"/>
                <wp:effectExtent l="27940" t="19050" r="24130" b="19685"/>
                <wp:wrapNone/>
                <wp:docPr id="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780" cy="4470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2pt,198pt" to="218.6pt,2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2514600</wp:posOffset>
                </wp:positionV>
                <wp:extent cx="201930" cy="447040"/>
                <wp:effectExtent l="21590" t="19050" r="24130" b="19685"/>
                <wp:wrapNone/>
                <wp:docPr id="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30" cy="4470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2pt,198pt" to="25.1pt,2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8448040</wp:posOffset>
                </wp:positionH>
                <wp:positionV relativeFrom="paragraph">
                  <wp:posOffset>2514600</wp:posOffset>
                </wp:positionV>
                <wp:extent cx="428625" cy="447040"/>
                <wp:effectExtent l="27940" t="19050" r="19685" b="19685"/>
                <wp:wrapNone/>
                <wp:docPr id="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4470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5.2pt,198pt" to="698.95pt,2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647065</wp:posOffset>
            </wp:positionV>
            <wp:extent cx="9244330" cy="1995805"/>
            <wp:effectExtent l="0" t="0" r="0" b="4445"/>
            <wp:wrapNone/>
            <wp:docPr id="19" name="Afbeelding 19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chu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33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680D" w:rsidSect="0047680D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6F4" w:rsidRDefault="007936F4" w:rsidP="002D3DE4">
      <w:r>
        <w:separator/>
      </w:r>
    </w:p>
  </w:endnote>
  <w:endnote w:type="continuationSeparator" w:id="0">
    <w:p w:rsidR="007936F4" w:rsidRDefault="007936F4" w:rsidP="002D3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6F4" w:rsidRDefault="007936F4" w:rsidP="002D3DE4">
      <w:r>
        <w:separator/>
      </w:r>
    </w:p>
  </w:footnote>
  <w:footnote w:type="continuationSeparator" w:id="0">
    <w:p w:rsidR="007936F4" w:rsidRDefault="007936F4" w:rsidP="002D3D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D"/>
    <w:rsid w:val="00014D26"/>
    <w:rsid w:val="00141278"/>
    <w:rsid w:val="00201838"/>
    <w:rsid w:val="00202706"/>
    <w:rsid w:val="002B5993"/>
    <w:rsid w:val="002D3DE4"/>
    <w:rsid w:val="004321D5"/>
    <w:rsid w:val="0047680D"/>
    <w:rsid w:val="0048588A"/>
    <w:rsid w:val="004B102E"/>
    <w:rsid w:val="00515DB0"/>
    <w:rsid w:val="005717F5"/>
    <w:rsid w:val="00573C12"/>
    <w:rsid w:val="007936F4"/>
    <w:rsid w:val="00890CF9"/>
    <w:rsid w:val="009A49F7"/>
    <w:rsid w:val="00B15FDF"/>
    <w:rsid w:val="00B22973"/>
    <w:rsid w:val="00B345BF"/>
    <w:rsid w:val="00B37044"/>
    <w:rsid w:val="00D158A3"/>
    <w:rsid w:val="00E26E88"/>
    <w:rsid w:val="00F32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rsid w:val="002D3DE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2D3DE4"/>
    <w:rPr>
      <w:sz w:val="24"/>
      <w:szCs w:val="24"/>
    </w:rPr>
  </w:style>
  <w:style w:type="paragraph" w:styleId="Voettekst">
    <w:name w:val="footer"/>
    <w:basedOn w:val="Standaard"/>
    <w:link w:val="VoettekstChar"/>
    <w:rsid w:val="002D3DE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2D3DE4"/>
    <w:rPr>
      <w:sz w:val="24"/>
      <w:szCs w:val="24"/>
    </w:rPr>
  </w:style>
  <w:style w:type="paragraph" w:styleId="Normaalweb">
    <w:name w:val="Normal (Web)"/>
    <w:basedOn w:val="Standaard"/>
    <w:uiPriority w:val="99"/>
    <w:unhideWhenUsed/>
    <w:rsid w:val="005717F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rsid w:val="002D3DE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2D3DE4"/>
    <w:rPr>
      <w:sz w:val="24"/>
      <w:szCs w:val="24"/>
    </w:rPr>
  </w:style>
  <w:style w:type="paragraph" w:styleId="Voettekst">
    <w:name w:val="footer"/>
    <w:basedOn w:val="Standaard"/>
    <w:link w:val="VoettekstChar"/>
    <w:rsid w:val="002D3DE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2D3DE4"/>
    <w:rPr>
      <w:sz w:val="24"/>
      <w:szCs w:val="24"/>
    </w:rPr>
  </w:style>
  <w:style w:type="paragraph" w:styleId="Normaalweb">
    <w:name w:val="Normal (Web)"/>
    <w:basedOn w:val="Standaard"/>
    <w:uiPriority w:val="99"/>
    <w:unhideWhenUsed/>
    <w:rsid w:val="005717F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7E3F7EDB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Peter.Snijders</cp:lastModifiedBy>
  <cp:revision>2</cp:revision>
  <cp:lastPrinted>2009-12-07T08:25:00Z</cp:lastPrinted>
  <dcterms:created xsi:type="dcterms:W3CDTF">2012-04-18T11:49:00Z</dcterms:created>
  <dcterms:modified xsi:type="dcterms:W3CDTF">2012-04-18T11:49:00Z</dcterms:modified>
</cp:coreProperties>
</file>