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04" w:rsidRDefault="00B825D1">
      <w:pPr>
        <w:rPr>
          <w:color w:val="FF0000"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B825D1">
        <w:rPr>
          <w:color w:val="FF0000"/>
          <w:sz w:val="40"/>
          <w:szCs w:val="40"/>
        </w:rPr>
        <w:t>Thema speel je mee?</w:t>
      </w:r>
    </w:p>
    <w:p w:rsidR="00B825D1" w:rsidRPr="00B825D1" w:rsidRDefault="00B825D1">
      <w:pPr>
        <w:rPr>
          <w:color w:val="FF0000"/>
          <w:sz w:val="40"/>
          <w:szCs w:val="40"/>
        </w:rPr>
      </w:pPr>
    </w:p>
    <w:p w:rsidR="00033404" w:rsidRDefault="00033404">
      <w:pPr>
        <w:rPr>
          <w:b/>
          <w:sz w:val="40"/>
          <w:szCs w:val="40"/>
        </w:rPr>
      </w:pPr>
    </w:p>
    <w:p w:rsidR="00033404" w:rsidRPr="00033404" w:rsidRDefault="00033404">
      <w:pPr>
        <w:rPr>
          <w:sz w:val="40"/>
          <w:szCs w:val="40"/>
        </w:rPr>
      </w:pPr>
      <w:r w:rsidRPr="00033404">
        <w:rPr>
          <w:b/>
          <w:sz w:val="40"/>
          <w:szCs w:val="40"/>
        </w:rPr>
        <w:t>De ballen:</w:t>
      </w:r>
      <w:r w:rsidRPr="00033404">
        <w:rPr>
          <w:sz w:val="40"/>
          <w:szCs w:val="40"/>
        </w:rPr>
        <w:t xml:space="preserve"> </w:t>
      </w:r>
      <w:r w:rsidRPr="00033404">
        <w:rPr>
          <w:rStyle w:val="Zwaar"/>
          <w:b w:val="0"/>
          <w:sz w:val="40"/>
          <w:szCs w:val="40"/>
        </w:rPr>
        <w:t>rond voorwerp voor spel en sport.</w:t>
      </w:r>
    </w:p>
    <w:p w:rsidR="00033404" w:rsidRPr="00033404" w:rsidRDefault="00033404">
      <w:pPr>
        <w:rPr>
          <w:sz w:val="40"/>
          <w:szCs w:val="40"/>
        </w:rPr>
      </w:pPr>
    </w:p>
    <w:p w:rsidR="00033404" w:rsidRPr="00033404" w:rsidRDefault="00033404">
      <w:pPr>
        <w:rPr>
          <w:sz w:val="40"/>
          <w:szCs w:val="40"/>
        </w:rPr>
      </w:pPr>
      <w:r w:rsidRPr="00033404">
        <w:rPr>
          <w:b/>
          <w:sz w:val="40"/>
          <w:szCs w:val="40"/>
        </w:rPr>
        <w:t>De tennisbal:</w:t>
      </w:r>
      <w:r w:rsidRPr="00033404">
        <w:rPr>
          <w:sz w:val="40"/>
          <w:szCs w:val="40"/>
        </w:rPr>
        <w:t xml:space="preserve"> de tennisbal wordt gebruikt bij het tennis. Er wordt tegenaan geslagen met een tennisracket.</w:t>
      </w:r>
    </w:p>
    <w:p w:rsidR="00033404" w:rsidRPr="00033404" w:rsidRDefault="00033404">
      <w:pPr>
        <w:rPr>
          <w:sz w:val="40"/>
          <w:szCs w:val="40"/>
        </w:rPr>
      </w:pPr>
    </w:p>
    <w:p w:rsidR="00033404" w:rsidRPr="00033404" w:rsidRDefault="00033404">
      <w:pPr>
        <w:rPr>
          <w:sz w:val="40"/>
          <w:szCs w:val="40"/>
        </w:rPr>
      </w:pPr>
      <w:r w:rsidRPr="00033404">
        <w:rPr>
          <w:b/>
          <w:sz w:val="40"/>
          <w:szCs w:val="40"/>
        </w:rPr>
        <w:t>De basketbal:</w:t>
      </w:r>
      <w:r w:rsidRPr="00033404">
        <w:rPr>
          <w:sz w:val="40"/>
          <w:szCs w:val="40"/>
        </w:rPr>
        <w:t xml:space="preserve"> </w:t>
      </w:r>
      <w:r w:rsidRPr="00033404">
        <w:rPr>
          <w:rStyle w:val="Zwaar"/>
          <w:b w:val="0"/>
          <w:sz w:val="40"/>
          <w:szCs w:val="40"/>
        </w:rPr>
        <w:t>bal waarmee je basketbal speelt</w:t>
      </w:r>
      <w:r w:rsidRPr="00033404">
        <w:rPr>
          <w:rStyle w:val="Zwaar"/>
          <w:sz w:val="40"/>
          <w:szCs w:val="40"/>
        </w:rPr>
        <w:t>.</w:t>
      </w:r>
    </w:p>
    <w:p w:rsidR="00033404" w:rsidRPr="00033404" w:rsidRDefault="00033404">
      <w:pPr>
        <w:rPr>
          <w:sz w:val="40"/>
          <w:szCs w:val="40"/>
        </w:rPr>
      </w:pPr>
    </w:p>
    <w:p w:rsidR="00033404" w:rsidRPr="00033404" w:rsidRDefault="00033404">
      <w:pPr>
        <w:rPr>
          <w:sz w:val="40"/>
          <w:szCs w:val="40"/>
        </w:rPr>
      </w:pPr>
      <w:r w:rsidRPr="00033404">
        <w:rPr>
          <w:b/>
          <w:sz w:val="40"/>
          <w:szCs w:val="40"/>
        </w:rPr>
        <w:t>De voetbal:</w:t>
      </w:r>
      <w:r w:rsidRPr="00033404">
        <w:rPr>
          <w:sz w:val="40"/>
          <w:szCs w:val="40"/>
        </w:rPr>
        <w:t xml:space="preserve"> Een voetbal is een hol bolvormig met lucht gevuld voorwerp, dat gebruikt wordt bij het voetbalspel. </w:t>
      </w:r>
    </w:p>
    <w:p w:rsidR="00033404" w:rsidRPr="00033404" w:rsidRDefault="00033404">
      <w:pPr>
        <w:rPr>
          <w:sz w:val="40"/>
          <w:szCs w:val="40"/>
        </w:rPr>
      </w:pPr>
    </w:p>
    <w:p w:rsidR="00033404" w:rsidRPr="00033404" w:rsidRDefault="00033404">
      <w:pPr>
        <w:rPr>
          <w:sz w:val="40"/>
          <w:szCs w:val="40"/>
        </w:rPr>
      </w:pPr>
      <w:r w:rsidRPr="00033404">
        <w:rPr>
          <w:b/>
          <w:sz w:val="40"/>
          <w:szCs w:val="40"/>
        </w:rPr>
        <w:t>De strandbal:</w:t>
      </w:r>
      <w:r w:rsidRPr="00033404">
        <w:rPr>
          <w:sz w:val="40"/>
          <w:szCs w:val="40"/>
        </w:rPr>
        <w:t xml:space="preserve"> Een strandbal is een grote opblaasbare bal bedoeld voor op het strand. </w:t>
      </w:r>
    </w:p>
    <w:p w:rsidR="00033404" w:rsidRPr="00033404" w:rsidRDefault="00033404">
      <w:pPr>
        <w:rPr>
          <w:sz w:val="40"/>
          <w:szCs w:val="40"/>
        </w:rPr>
      </w:pPr>
    </w:p>
    <w:p w:rsidR="00033404" w:rsidRPr="00B825D1" w:rsidRDefault="00033404">
      <w:pPr>
        <w:rPr>
          <w:sz w:val="40"/>
          <w:szCs w:val="40"/>
        </w:rPr>
      </w:pPr>
      <w:r w:rsidRPr="00033404">
        <w:rPr>
          <w:b/>
          <w:sz w:val="40"/>
          <w:szCs w:val="40"/>
        </w:rPr>
        <w:t>De stuiterbal:</w:t>
      </w:r>
      <w:r w:rsidRPr="00033404">
        <w:rPr>
          <w:sz w:val="40"/>
          <w:szCs w:val="40"/>
        </w:rPr>
        <w:t xml:space="preserve"> Een stuiterbal is een kleine bal, gemaakt van elastisch materiaal zoals rubber. De stuiterbal kan gebruikt worden om mee te gooien.</w:t>
      </w:r>
    </w:p>
    <w:p w:rsidR="00033404" w:rsidRDefault="00033404"/>
    <w:p w:rsidR="00033404" w:rsidRDefault="00033404"/>
    <w:p w:rsidR="00033404" w:rsidRDefault="00033404"/>
    <w:p w:rsidR="00B825D1" w:rsidRDefault="00B825D1"/>
    <w:p w:rsidR="0047680D" w:rsidRDefault="002807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2857500</wp:posOffset>
                </wp:positionV>
                <wp:extent cx="1714500" cy="3027045"/>
                <wp:effectExtent l="19050" t="19050" r="95250" b="9715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02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stuiterbal</w:t>
                            </w: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Pr="00716C6A" w:rsidRDefault="0028071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6675" cy="1336675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7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03pt;margin-top:225pt;width:135pt;height:2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" strokeweight="3pt">
                <v:shadow on="t" opacity=".5" offset="6pt,6pt"/>
                <v:textbox>
                  <w:txbxContent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stuiterbal</w:t>
                      </w: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Pr="00716C6A" w:rsidRDefault="0028071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6675" cy="1336675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75" cy="133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2857500</wp:posOffset>
                </wp:positionV>
                <wp:extent cx="1615440" cy="3027045"/>
                <wp:effectExtent l="22860" t="19050" r="95250" b="9715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02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strandbal</w:t>
                            </w: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Pr="00716C6A" w:rsidRDefault="0028071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465" cy="1927225"/>
                                  <wp:effectExtent l="0" t="0" r="635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465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57.8pt;margin-top:225pt;width:127.2pt;height:23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" strokeweight="3pt">
                <v:shadow on="t" opacity=".5" offset="6pt,6pt"/>
                <v:textbox>
                  <w:txbxContent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strandbal</w:t>
                      </w: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Pr="00716C6A" w:rsidRDefault="0028071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1465" cy="1927225"/>
                            <wp:effectExtent l="0" t="0" r="635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465" cy="192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2857500</wp:posOffset>
                </wp:positionV>
                <wp:extent cx="1629410" cy="3125470"/>
                <wp:effectExtent l="27940" t="19050" r="95250" b="103505"/>
                <wp:wrapNone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12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voetbal</w:t>
                            </w: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Pr="00716C6A" w:rsidRDefault="0028071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659890"/>
                                  <wp:effectExtent l="0" t="0" r="9525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65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12.7pt;margin-top:225pt;width:128.3pt;height:24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" strokeweight="3pt">
                <v:shadow on="t" opacity=".5" offset="6pt,6pt"/>
                <v:textbox>
                  <w:txbxContent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voetbal</w:t>
                      </w: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Pr="00716C6A" w:rsidRDefault="0028071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659890"/>
                            <wp:effectExtent l="0" t="0" r="9525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65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2857500</wp:posOffset>
                </wp:positionV>
                <wp:extent cx="1714500" cy="3125470"/>
                <wp:effectExtent l="19050" t="19050" r="95250" b="10350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2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basketbal</w:t>
                            </w: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Default="00033404" w:rsidP="00BD1B78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Pr="00716C6A" w:rsidRDefault="00280711" w:rsidP="00BD1B78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7980" cy="1617980"/>
                                  <wp:effectExtent l="0" t="0" r="1270" b="127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53pt;margin-top:225pt;width:135pt;height:24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basketbal</w:t>
                      </w: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Default="00033404" w:rsidP="00BD1B78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Pr="00716C6A" w:rsidRDefault="00280711" w:rsidP="00BD1B78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7980" cy="1617980"/>
                            <wp:effectExtent l="0" t="0" r="1270" b="127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0" cy="161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2857500</wp:posOffset>
                </wp:positionV>
                <wp:extent cx="1714500" cy="3125470"/>
                <wp:effectExtent l="19050" t="19050" r="104775" b="10350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2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tennisbal</w:t>
                            </w: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33404" w:rsidRPr="00716C6A" w:rsidRDefault="0028071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4615" cy="1012825"/>
                                  <wp:effectExtent l="0" t="0" r="6985" b="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01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8pt;margin-top:225pt;width:135pt;height:24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" strokeweight="3pt">
                <v:shadow on="t" opacity=".5" offset="6pt,6pt"/>
                <v:textbox>
                  <w:txbxContent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tennisbal</w:t>
                      </w: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033404" w:rsidRPr="00716C6A" w:rsidRDefault="0028071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4615" cy="1012825"/>
                            <wp:effectExtent l="0" t="0" r="6985" b="0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01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-402590</wp:posOffset>
                </wp:positionV>
                <wp:extent cx="3237865" cy="1644650"/>
                <wp:effectExtent l="19685" t="26035" r="95250" b="10096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3404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de ballen</w:t>
                            </w:r>
                          </w:p>
                          <w:p w:rsidR="00033404" w:rsidRDefault="0028071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8855" cy="928370"/>
                                  <wp:effectExtent l="0" t="0" r="0" b="508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85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404" w:rsidRPr="00C71BF5" w:rsidRDefault="000334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49.05pt;margin-top:-31.7pt;width:254.95pt;height:12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033404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de ballen</w:t>
                      </w:r>
                    </w:p>
                    <w:p w:rsidR="00033404" w:rsidRDefault="0028071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8855" cy="928370"/>
                            <wp:effectExtent l="0" t="0" r="0" b="508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855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404" w:rsidRPr="00C71BF5" w:rsidRDefault="000334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228600" cy="571500"/>
                <wp:effectExtent l="19050" t="19050" r="19050" b="1905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5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7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800100"/>
                <wp:effectExtent l="19050" t="19050" r="19050" b="19050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1pt" to="234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pt" to="81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4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B5" w:rsidRDefault="00CB6BB5" w:rsidP="00716C6A">
      <w:r>
        <w:separator/>
      </w:r>
    </w:p>
  </w:endnote>
  <w:endnote w:type="continuationSeparator" w:id="0">
    <w:p w:rsidR="00CB6BB5" w:rsidRDefault="00CB6BB5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B5" w:rsidRDefault="00CB6BB5" w:rsidP="00716C6A">
      <w:r>
        <w:separator/>
      </w:r>
    </w:p>
  </w:footnote>
  <w:footnote w:type="continuationSeparator" w:id="0">
    <w:p w:rsidR="00CB6BB5" w:rsidRDefault="00CB6BB5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04" w:rsidRDefault="00033404" w:rsidP="00716C6A">
    <w:pPr>
      <w:pStyle w:val="Koptekst"/>
      <w:tabs>
        <w:tab w:val="left" w:pos="8222"/>
      </w:tabs>
    </w:pPr>
  </w:p>
  <w:p w:rsidR="00033404" w:rsidRDefault="0003340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25D1C"/>
    <w:rsid w:val="00033404"/>
    <w:rsid w:val="000838F0"/>
    <w:rsid w:val="00280711"/>
    <w:rsid w:val="004321D5"/>
    <w:rsid w:val="0047680D"/>
    <w:rsid w:val="004B102E"/>
    <w:rsid w:val="00573C12"/>
    <w:rsid w:val="006C300A"/>
    <w:rsid w:val="00716C6A"/>
    <w:rsid w:val="00803D5E"/>
    <w:rsid w:val="009A49F7"/>
    <w:rsid w:val="00B13980"/>
    <w:rsid w:val="00B825D1"/>
    <w:rsid w:val="00BC5E57"/>
    <w:rsid w:val="00BD1B78"/>
    <w:rsid w:val="00C65457"/>
    <w:rsid w:val="00C71BF5"/>
    <w:rsid w:val="00C84F79"/>
    <w:rsid w:val="00CB6BB5"/>
    <w:rsid w:val="00D158A3"/>
    <w:rsid w:val="00D3573D"/>
    <w:rsid w:val="00E26E88"/>
    <w:rsid w:val="00F1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  <w:style w:type="character" w:styleId="Zwaar">
    <w:name w:val="Strong"/>
    <w:uiPriority w:val="22"/>
    <w:qFormat/>
    <w:rsid w:val="000334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  <w:style w:type="character" w:styleId="Zwaar">
    <w:name w:val="Strong"/>
    <w:uiPriority w:val="22"/>
    <w:qFormat/>
    <w:rsid w:val="000334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39A9563B</Template>
  <TotalTime>1</TotalTime>
  <Pages>2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cp:lastPrinted>2009-12-07T09:25:00Z</cp:lastPrinted>
  <dcterms:created xsi:type="dcterms:W3CDTF">2012-11-29T10:56:00Z</dcterms:created>
  <dcterms:modified xsi:type="dcterms:W3CDTF">2012-11-29T10:56:00Z</dcterms:modified>
</cp:coreProperties>
</file>