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095" w:rsidRPr="00B01095" w:rsidRDefault="00B01095">
      <w:pPr>
        <w:rPr>
          <w:sz w:val="36"/>
          <w:szCs w:val="36"/>
        </w:rPr>
      </w:pPr>
    </w:p>
    <w:p w:rsidR="00B01095" w:rsidRPr="00B01095" w:rsidRDefault="00B01095" w:rsidP="00B01095">
      <w:pPr>
        <w:rPr>
          <w:rFonts w:ascii="Arial" w:hAnsi="Arial" w:cs="Arial"/>
          <w:sz w:val="36"/>
          <w:szCs w:val="36"/>
        </w:rPr>
      </w:pPr>
      <w:r w:rsidRPr="00B01095">
        <w:rPr>
          <w:rFonts w:ascii="Arial" w:hAnsi="Arial" w:cs="Arial"/>
          <w:b/>
          <w:sz w:val="36"/>
          <w:szCs w:val="36"/>
        </w:rPr>
        <w:t>Meetinstrument</w:t>
      </w:r>
      <w:r w:rsidRPr="00B01095">
        <w:rPr>
          <w:rFonts w:ascii="Arial" w:hAnsi="Arial" w:cs="Arial"/>
          <w:sz w:val="36"/>
          <w:szCs w:val="36"/>
        </w:rPr>
        <w:t xml:space="preserve">: als je iets meet, kijk je hoe groot het is. Daarvoor gebruik je een meetinstrument. </w:t>
      </w:r>
    </w:p>
    <w:p w:rsidR="00B01095" w:rsidRPr="00B01095" w:rsidRDefault="00B01095" w:rsidP="00B01095">
      <w:pPr>
        <w:rPr>
          <w:rFonts w:ascii="Arial" w:hAnsi="Arial" w:cs="Arial"/>
          <w:sz w:val="36"/>
          <w:szCs w:val="36"/>
        </w:rPr>
      </w:pPr>
    </w:p>
    <w:p w:rsidR="00B01095" w:rsidRPr="00B01095" w:rsidRDefault="00B01095" w:rsidP="00B01095">
      <w:pPr>
        <w:rPr>
          <w:rFonts w:ascii="Arial" w:hAnsi="Arial" w:cs="Arial"/>
          <w:sz w:val="36"/>
          <w:szCs w:val="36"/>
        </w:rPr>
      </w:pPr>
      <w:proofErr w:type="gramStart"/>
      <w:r w:rsidRPr="00B01095">
        <w:rPr>
          <w:rFonts w:ascii="Arial" w:hAnsi="Arial" w:cs="Arial"/>
          <w:b/>
          <w:sz w:val="36"/>
          <w:szCs w:val="36"/>
        </w:rPr>
        <w:t>de</w:t>
      </w:r>
      <w:proofErr w:type="gramEnd"/>
      <w:r w:rsidRPr="00B01095">
        <w:rPr>
          <w:rFonts w:ascii="Arial" w:hAnsi="Arial" w:cs="Arial"/>
          <w:b/>
          <w:sz w:val="36"/>
          <w:szCs w:val="36"/>
        </w:rPr>
        <w:t xml:space="preserve"> duimstok</w:t>
      </w:r>
      <w:r w:rsidRPr="00B01095">
        <w:rPr>
          <w:rFonts w:ascii="Arial" w:hAnsi="Arial" w:cs="Arial"/>
          <w:sz w:val="36"/>
          <w:szCs w:val="36"/>
        </w:rPr>
        <w:t>: is een meetlat die je op kunt vouwen.</w:t>
      </w:r>
      <w:bookmarkStart w:id="0" w:name="_GoBack"/>
      <w:bookmarkEnd w:id="0"/>
    </w:p>
    <w:p w:rsidR="00B01095" w:rsidRPr="00B01095" w:rsidRDefault="00B01095" w:rsidP="00B01095">
      <w:pPr>
        <w:rPr>
          <w:rFonts w:ascii="Arial" w:hAnsi="Arial" w:cs="Arial"/>
          <w:sz w:val="36"/>
          <w:szCs w:val="36"/>
        </w:rPr>
      </w:pPr>
    </w:p>
    <w:p w:rsidR="00B01095" w:rsidRPr="00B01095" w:rsidRDefault="00B01095" w:rsidP="00B01095">
      <w:pPr>
        <w:rPr>
          <w:rFonts w:ascii="Arial" w:hAnsi="Arial" w:cs="Arial"/>
          <w:sz w:val="36"/>
          <w:szCs w:val="36"/>
        </w:rPr>
      </w:pPr>
      <w:proofErr w:type="gramStart"/>
      <w:r w:rsidRPr="00B01095">
        <w:rPr>
          <w:rFonts w:ascii="Arial" w:hAnsi="Arial" w:cs="Arial"/>
          <w:b/>
          <w:sz w:val="36"/>
          <w:szCs w:val="36"/>
        </w:rPr>
        <w:t>de</w:t>
      </w:r>
      <w:proofErr w:type="gramEnd"/>
      <w:r w:rsidRPr="00B01095">
        <w:rPr>
          <w:rFonts w:ascii="Arial" w:hAnsi="Arial" w:cs="Arial"/>
          <w:b/>
          <w:sz w:val="36"/>
          <w:szCs w:val="36"/>
        </w:rPr>
        <w:t xml:space="preserve"> bordliniaal</w:t>
      </w:r>
      <w:r w:rsidRPr="00B01095">
        <w:rPr>
          <w:rFonts w:ascii="Arial" w:hAnsi="Arial" w:cs="Arial"/>
          <w:sz w:val="36"/>
          <w:szCs w:val="36"/>
        </w:rPr>
        <w:t>: is een plat stuk plastic of hout. Je kunt er mee op het bord meten en langs de bordliniaal rechte lijnen trekken.</w:t>
      </w:r>
    </w:p>
    <w:p w:rsidR="00B01095" w:rsidRPr="00B01095" w:rsidRDefault="00B01095" w:rsidP="00B01095">
      <w:pPr>
        <w:rPr>
          <w:rFonts w:ascii="Arial" w:hAnsi="Arial" w:cs="Arial"/>
          <w:sz w:val="36"/>
          <w:szCs w:val="36"/>
        </w:rPr>
      </w:pPr>
    </w:p>
    <w:p w:rsidR="00B01095" w:rsidRPr="00B01095" w:rsidRDefault="00B01095" w:rsidP="00B01095">
      <w:pPr>
        <w:rPr>
          <w:rFonts w:ascii="Arial" w:hAnsi="Arial" w:cs="Arial"/>
          <w:sz w:val="36"/>
          <w:szCs w:val="36"/>
        </w:rPr>
      </w:pPr>
      <w:proofErr w:type="gramStart"/>
      <w:r w:rsidRPr="00B01095">
        <w:rPr>
          <w:rFonts w:ascii="Arial" w:hAnsi="Arial" w:cs="Arial"/>
          <w:b/>
          <w:sz w:val="36"/>
          <w:szCs w:val="36"/>
        </w:rPr>
        <w:t>de</w:t>
      </w:r>
      <w:proofErr w:type="gramEnd"/>
      <w:r w:rsidRPr="00B01095">
        <w:rPr>
          <w:rFonts w:ascii="Arial" w:hAnsi="Arial" w:cs="Arial"/>
          <w:b/>
          <w:sz w:val="36"/>
          <w:szCs w:val="36"/>
        </w:rPr>
        <w:t xml:space="preserve"> rolmaat</w:t>
      </w:r>
      <w:r w:rsidRPr="00B01095">
        <w:rPr>
          <w:rFonts w:ascii="Arial" w:hAnsi="Arial" w:cs="Arial"/>
          <w:sz w:val="36"/>
          <w:szCs w:val="36"/>
        </w:rPr>
        <w:t>: is een kastje met daarin een soort van opgerolde liniaal van staal, waarmee je dingen kunt meten. Als je op een knopje drukt rolt hij zich vanzelf weer op.</w:t>
      </w:r>
    </w:p>
    <w:p w:rsidR="00B01095" w:rsidRPr="00B01095" w:rsidRDefault="00B01095" w:rsidP="00B01095">
      <w:pPr>
        <w:rPr>
          <w:rFonts w:ascii="Arial" w:hAnsi="Arial" w:cs="Arial"/>
          <w:sz w:val="36"/>
          <w:szCs w:val="36"/>
        </w:rPr>
      </w:pPr>
    </w:p>
    <w:p w:rsidR="00B01095" w:rsidRPr="00B01095" w:rsidRDefault="00B01095" w:rsidP="00B01095">
      <w:pPr>
        <w:rPr>
          <w:rFonts w:ascii="Arial" w:hAnsi="Arial" w:cs="Arial"/>
          <w:sz w:val="36"/>
          <w:szCs w:val="36"/>
        </w:rPr>
      </w:pPr>
      <w:proofErr w:type="gramStart"/>
      <w:r w:rsidRPr="00B01095">
        <w:rPr>
          <w:rFonts w:ascii="Arial" w:hAnsi="Arial" w:cs="Arial"/>
          <w:b/>
          <w:sz w:val="36"/>
          <w:szCs w:val="36"/>
        </w:rPr>
        <w:t>het</w:t>
      </w:r>
      <w:proofErr w:type="gramEnd"/>
      <w:r w:rsidRPr="00B01095">
        <w:rPr>
          <w:rFonts w:ascii="Arial" w:hAnsi="Arial" w:cs="Arial"/>
          <w:b/>
          <w:sz w:val="36"/>
          <w:szCs w:val="36"/>
        </w:rPr>
        <w:t xml:space="preserve"> meetlint</w:t>
      </w:r>
      <w:r w:rsidRPr="00B01095">
        <w:rPr>
          <w:rFonts w:ascii="Arial" w:hAnsi="Arial" w:cs="Arial"/>
          <w:sz w:val="36"/>
          <w:szCs w:val="36"/>
        </w:rPr>
        <w:t xml:space="preserve">: is een lint waarmee je dingen kunt opmeten. </w:t>
      </w:r>
    </w:p>
    <w:p w:rsidR="00B01095" w:rsidRPr="00FF30AE" w:rsidRDefault="00B01095" w:rsidP="00B01095">
      <w:pPr>
        <w:rPr>
          <w:rFonts w:ascii="Arial" w:hAnsi="Arial" w:cs="Arial"/>
          <w:sz w:val="36"/>
          <w:szCs w:val="36"/>
        </w:rPr>
      </w:pPr>
    </w:p>
    <w:p w:rsidR="0047680D" w:rsidRDefault="00B01095">
      <w:r>
        <w:br w:type="page"/>
      </w:r>
      <w:r w:rsidR="000541B1"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7ED415" wp14:editId="169AF8D5">
                <wp:simplePos x="0" y="0"/>
                <wp:positionH relativeFrom="column">
                  <wp:posOffset>1861185</wp:posOffset>
                </wp:positionH>
                <wp:positionV relativeFrom="paragraph">
                  <wp:posOffset>2058035</wp:posOffset>
                </wp:positionV>
                <wp:extent cx="2517775" cy="584835"/>
                <wp:effectExtent l="19050" t="19050" r="92075" b="100965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77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01095" w:rsidRPr="00D96F85" w:rsidRDefault="000541B1" w:rsidP="00D96F85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D96F85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De</w:t>
                            </w:r>
                            <w:r w:rsidR="00B01095" w:rsidRPr="00D96F85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bordliniaal</w:t>
                            </w:r>
                          </w:p>
                          <w:p w:rsidR="00B01095" w:rsidRPr="00014D26" w:rsidRDefault="00B01095" w:rsidP="009A49F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46.55pt;margin-top:162.05pt;width:198.25pt;height:46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" strokeweight="3pt">
                <v:shadow on="t" opacity=".5" offset="6pt,6pt"/>
                <v:textbox>
                  <w:txbxContent>
                    <w:p w:rsidR="00B01095" w:rsidRPr="00D96F85" w:rsidRDefault="000541B1" w:rsidP="00D96F85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D96F85">
                        <w:rPr>
                          <w:rFonts w:ascii="Arial" w:hAnsi="Arial" w:cs="Arial"/>
                          <w:sz w:val="56"/>
                          <w:szCs w:val="56"/>
                        </w:rPr>
                        <w:t>De</w:t>
                      </w:r>
                      <w:r w:rsidR="00B01095" w:rsidRPr="00D96F85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bordliniaal</w:t>
                      </w:r>
                    </w:p>
                    <w:p w:rsidR="00B01095" w:rsidRPr="00014D26" w:rsidRDefault="00B01095" w:rsidP="009A49F7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41B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7FCFB7C" wp14:editId="3F48B916">
                <wp:simplePos x="0" y="0"/>
                <wp:positionH relativeFrom="column">
                  <wp:posOffset>-685165</wp:posOffset>
                </wp:positionH>
                <wp:positionV relativeFrom="paragraph">
                  <wp:posOffset>2254885</wp:posOffset>
                </wp:positionV>
                <wp:extent cx="2447290" cy="569595"/>
                <wp:effectExtent l="19050" t="19050" r="86360" b="97155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29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01095" w:rsidRPr="00014D26" w:rsidRDefault="000541B1" w:rsidP="0047680D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D96F85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De</w:t>
                            </w:r>
                            <w:r w:rsidR="00B01095" w:rsidRPr="00D96F85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01095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d</w:t>
                            </w:r>
                            <w:r w:rsidR="00B01095" w:rsidRPr="00D96F85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uimstok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53.95pt;margin-top:177.55pt;width:192.7pt;height:44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" strokeweight="3pt">
                <v:shadow on="t" opacity=".5" offset="6pt,6pt"/>
                <v:textbox>
                  <w:txbxContent>
                    <w:p w:rsidR="00B01095" w:rsidRPr="00014D26" w:rsidRDefault="000541B1" w:rsidP="0047680D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D96F85">
                        <w:rPr>
                          <w:rFonts w:ascii="Arial" w:hAnsi="Arial" w:cs="Arial"/>
                          <w:sz w:val="56"/>
                          <w:szCs w:val="56"/>
                        </w:rPr>
                        <w:t>De</w:t>
                      </w:r>
                      <w:r w:rsidR="00B01095" w:rsidRPr="00D96F85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r w:rsidR="00B01095">
                        <w:rPr>
                          <w:rFonts w:ascii="Arial" w:hAnsi="Arial" w:cs="Arial"/>
                          <w:sz w:val="56"/>
                          <w:szCs w:val="56"/>
                        </w:rPr>
                        <w:t>d</w:t>
                      </w:r>
                      <w:r w:rsidR="00B01095" w:rsidRPr="00D96F85">
                        <w:rPr>
                          <w:rFonts w:ascii="Arial" w:hAnsi="Arial" w:cs="Arial"/>
                          <w:sz w:val="56"/>
                          <w:szCs w:val="56"/>
                        </w:rPr>
                        <w:t>uimstok</w:t>
                      </w:r>
                    </w:p>
                  </w:txbxContent>
                </v:textbox>
              </v:shape>
            </w:pict>
          </mc:Fallback>
        </mc:AlternateContent>
      </w:r>
      <w:r w:rsidR="00BE0038"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 wp14:anchorId="63F15057" wp14:editId="3BA40128">
            <wp:simplePos x="0" y="0"/>
            <wp:positionH relativeFrom="column">
              <wp:posOffset>7078980</wp:posOffset>
            </wp:positionH>
            <wp:positionV relativeFrom="paragraph">
              <wp:posOffset>1916430</wp:posOffset>
            </wp:positionV>
            <wp:extent cx="2476500" cy="4375785"/>
            <wp:effectExtent l="0" t="0" r="0" b="5715"/>
            <wp:wrapNone/>
            <wp:docPr id="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03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CD366C" wp14:editId="64AD8D5F">
                <wp:simplePos x="0" y="0"/>
                <wp:positionH relativeFrom="column">
                  <wp:posOffset>7078980</wp:posOffset>
                </wp:positionH>
                <wp:positionV relativeFrom="paragraph">
                  <wp:posOffset>2276475</wp:posOffset>
                </wp:positionV>
                <wp:extent cx="1978660" cy="545465"/>
                <wp:effectExtent l="20955" t="19050" r="95885" b="102235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01095" w:rsidRPr="00D96F85" w:rsidRDefault="000541B1" w:rsidP="00D96F85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D96F85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De</w:t>
                            </w:r>
                            <w:r w:rsidR="00B01095" w:rsidRPr="00D96F85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rolmaat</w:t>
                            </w:r>
                          </w:p>
                          <w:p w:rsidR="00B01095" w:rsidRPr="00014D26" w:rsidRDefault="00B01095" w:rsidP="009A49F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557.4pt;margin-top:179.25pt;width:155.8pt;height:4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" strokeweight="3pt">
                <v:shadow on="t" opacity=".5" offset="6pt,6pt"/>
                <v:textbox>
                  <w:txbxContent>
                    <w:p w:rsidR="00B01095" w:rsidRPr="00D96F85" w:rsidRDefault="000541B1" w:rsidP="00D96F85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D96F85">
                        <w:rPr>
                          <w:rFonts w:ascii="Arial" w:hAnsi="Arial" w:cs="Arial"/>
                          <w:sz w:val="56"/>
                          <w:szCs w:val="56"/>
                        </w:rPr>
                        <w:t>De</w:t>
                      </w:r>
                      <w:r w:rsidR="00B01095" w:rsidRPr="00D96F85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rolmaat</w:t>
                      </w:r>
                    </w:p>
                    <w:p w:rsidR="00B01095" w:rsidRPr="00014D26" w:rsidRDefault="00B01095" w:rsidP="009A49F7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038"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711561EE" wp14:editId="5C5AE14B">
            <wp:simplePos x="0" y="0"/>
            <wp:positionH relativeFrom="column">
              <wp:posOffset>4478655</wp:posOffset>
            </wp:positionH>
            <wp:positionV relativeFrom="paragraph">
              <wp:posOffset>2821940</wp:posOffset>
            </wp:positionV>
            <wp:extent cx="2331085" cy="3743960"/>
            <wp:effectExtent l="0" t="0" r="0" b="8890"/>
            <wp:wrapNone/>
            <wp:docPr id="2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038"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2581E193" wp14:editId="02B78A64">
            <wp:simplePos x="0" y="0"/>
            <wp:positionH relativeFrom="column">
              <wp:posOffset>1868170</wp:posOffset>
            </wp:positionH>
            <wp:positionV relativeFrom="paragraph">
              <wp:posOffset>2641600</wp:posOffset>
            </wp:positionV>
            <wp:extent cx="2347595" cy="3846830"/>
            <wp:effectExtent l="0" t="0" r="0" b="1270"/>
            <wp:wrapNone/>
            <wp:docPr id="2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038"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5644C477" wp14:editId="2731F488">
            <wp:simplePos x="0" y="0"/>
            <wp:positionH relativeFrom="column">
              <wp:posOffset>-811530</wp:posOffset>
            </wp:positionH>
            <wp:positionV relativeFrom="paragraph">
              <wp:posOffset>3039110</wp:posOffset>
            </wp:positionV>
            <wp:extent cx="2418715" cy="2555875"/>
            <wp:effectExtent l="0" t="0" r="635" b="0"/>
            <wp:wrapNone/>
            <wp:docPr id="2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03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E1C5BD" wp14:editId="486BA539">
                <wp:simplePos x="0" y="0"/>
                <wp:positionH relativeFrom="column">
                  <wp:posOffset>2881630</wp:posOffset>
                </wp:positionH>
                <wp:positionV relativeFrom="paragraph">
                  <wp:posOffset>1704975</wp:posOffset>
                </wp:positionV>
                <wp:extent cx="0" cy="351790"/>
                <wp:effectExtent l="24130" t="19050" r="23495" b="19685"/>
                <wp:wrapNone/>
                <wp:docPr id="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179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9pt,134.25pt" to="226.9pt,1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VOAEwIAACk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" strokeweight="3pt"/>
            </w:pict>
          </mc:Fallback>
        </mc:AlternateContent>
      </w:r>
      <w:r w:rsidR="00BE003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AE5312" wp14:editId="0EB5D1CD">
                <wp:simplePos x="0" y="0"/>
                <wp:positionH relativeFrom="column">
                  <wp:posOffset>4605655</wp:posOffset>
                </wp:positionH>
                <wp:positionV relativeFrom="paragraph">
                  <wp:posOffset>2058035</wp:posOffset>
                </wp:positionV>
                <wp:extent cx="2128520" cy="584835"/>
                <wp:effectExtent l="24130" t="19685" r="95250" b="10033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52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01095" w:rsidRPr="00D96F85" w:rsidRDefault="000541B1" w:rsidP="00D96F85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D96F85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Het</w:t>
                            </w:r>
                            <w:r w:rsidR="00B01095" w:rsidRPr="00D96F85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meetlint</w:t>
                            </w:r>
                          </w:p>
                          <w:p w:rsidR="00B01095" w:rsidRPr="00014D26" w:rsidRDefault="00B01095" w:rsidP="009A49F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362.65pt;margin-top:162.05pt;width:167.6pt;height:46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" strokeweight="3pt">
                <v:shadow on="t" opacity=".5" offset="6pt,6pt"/>
                <v:textbox>
                  <w:txbxContent>
                    <w:p w:rsidR="00B01095" w:rsidRPr="00D96F85" w:rsidRDefault="000541B1" w:rsidP="00D96F85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D96F85">
                        <w:rPr>
                          <w:rFonts w:ascii="Arial" w:hAnsi="Arial" w:cs="Arial"/>
                          <w:sz w:val="56"/>
                          <w:szCs w:val="56"/>
                        </w:rPr>
                        <w:t>Het</w:t>
                      </w:r>
                      <w:r w:rsidR="00B01095" w:rsidRPr="00D96F85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meetlint</w:t>
                      </w:r>
                    </w:p>
                    <w:p w:rsidR="00B01095" w:rsidRPr="00014D26" w:rsidRDefault="00B01095" w:rsidP="009A49F7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03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3E6D67" wp14:editId="25F7F0A5">
                <wp:simplePos x="0" y="0"/>
                <wp:positionH relativeFrom="column">
                  <wp:posOffset>5579745</wp:posOffset>
                </wp:positionH>
                <wp:positionV relativeFrom="paragraph">
                  <wp:posOffset>1706245</wp:posOffset>
                </wp:positionV>
                <wp:extent cx="0" cy="351790"/>
                <wp:effectExtent l="26670" t="20320" r="20955" b="27940"/>
                <wp:wrapNone/>
                <wp:docPr id="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5179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35pt,134.35pt" to="439.35pt,1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" strokeweight="3pt"/>
            </w:pict>
          </mc:Fallback>
        </mc:AlternateContent>
      </w:r>
      <w:r w:rsidR="00BE003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3D7B6E5" wp14:editId="75903792">
                <wp:simplePos x="0" y="0"/>
                <wp:positionH relativeFrom="column">
                  <wp:posOffset>7178040</wp:posOffset>
                </wp:positionH>
                <wp:positionV relativeFrom="paragraph">
                  <wp:posOffset>1690370</wp:posOffset>
                </wp:positionV>
                <wp:extent cx="1023620" cy="561975"/>
                <wp:effectExtent l="24765" t="23495" r="27940" b="24130"/>
                <wp:wrapNone/>
                <wp:docPr id="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3620" cy="5619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5.2pt,133.1pt" to="645.8pt,1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Wgx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" strokeweight="3pt"/>
            </w:pict>
          </mc:Fallback>
        </mc:AlternateContent>
      </w:r>
      <w:r w:rsidR="00BE003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1690370</wp:posOffset>
                </wp:positionV>
                <wp:extent cx="440690" cy="561975"/>
                <wp:effectExtent l="19685" t="23495" r="25400" b="24130"/>
                <wp:wrapNone/>
                <wp:docPr id="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0690" cy="5619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55pt,133.1pt" to="102.25pt,1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RGHQIAADc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" strokeweight="3pt"/>
            </w:pict>
          </mc:Fallback>
        </mc:AlternateContent>
      </w:r>
      <w:r w:rsidR="00BE003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-655955</wp:posOffset>
                </wp:positionV>
                <wp:extent cx="4587240" cy="800100"/>
                <wp:effectExtent l="22860" t="20320" r="95250" b="10350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01095" w:rsidRPr="00D96F85" w:rsidRDefault="000541B1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H</w:t>
                            </w:r>
                            <w:r w:rsidR="00B0109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et meetinstrument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160.8pt;margin-top:-51.65pt;width:361.2pt;height:6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" strokeweight="3pt">
                <v:shadow on="t" opacity=".5" offset="6pt,6pt"/>
                <v:textbox>
                  <w:txbxContent>
                    <w:p w:rsidR="00B01095" w:rsidRPr="00D96F85" w:rsidRDefault="000541B1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H</w:t>
                      </w:r>
                      <w:r w:rsidR="00B01095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et meetinstrument</w:t>
                      </w:r>
                    </w:p>
                  </w:txbxContent>
                </v:textbox>
              </v:shape>
            </w:pict>
          </mc:Fallback>
        </mc:AlternateContent>
      </w:r>
      <w:r w:rsidR="00BE0038"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-123825</wp:posOffset>
            </wp:positionV>
            <wp:extent cx="6172200" cy="1957070"/>
            <wp:effectExtent l="0" t="0" r="0" b="508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80D" w:rsidSect="0047680D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0541B1"/>
    <w:rsid w:val="004321D5"/>
    <w:rsid w:val="0047680D"/>
    <w:rsid w:val="004B102E"/>
    <w:rsid w:val="00573C12"/>
    <w:rsid w:val="009A49F7"/>
    <w:rsid w:val="00A473FF"/>
    <w:rsid w:val="00B01095"/>
    <w:rsid w:val="00BB2404"/>
    <w:rsid w:val="00BE0038"/>
    <w:rsid w:val="00D158A3"/>
    <w:rsid w:val="00D96F85"/>
    <w:rsid w:val="00DA2AE6"/>
    <w:rsid w:val="00E2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B0109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B0109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B7E77C0D</Template>
  <TotalTime>3</TotalTime>
  <Pages>2</Pages>
  <Words>91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3</cp:revision>
  <cp:lastPrinted>2009-12-07T09:25:00Z</cp:lastPrinted>
  <dcterms:created xsi:type="dcterms:W3CDTF">2013-03-25T08:10:00Z</dcterms:created>
  <dcterms:modified xsi:type="dcterms:W3CDTF">2013-03-25T08:13:00Z</dcterms:modified>
</cp:coreProperties>
</file>