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42" w:rsidRDefault="008F6623" w:rsidP="00BA1B42">
      <w:pPr>
        <w:jc w:val="center"/>
        <w:rPr>
          <w:sz w:val="144"/>
          <w:szCs w:val="144"/>
        </w:rPr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20BF0790" wp14:editId="5B91F10F">
            <wp:extent cx="6428031" cy="564896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9414" cy="56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B42" w:rsidRDefault="00BA1B42" w:rsidP="00BA1B42">
      <w:pPr>
        <w:rPr>
          <w:sz w:val="144"/>
          <w:szCs w:val="144"/>
        </w:rPr>
      </w:pPr>
    </w:p>
    <w:p w:rsidR="008F6623" w:rsidRPr="00BA1B42" w:rsidRDefault="008F6623" w:rsidP="00BA1B42">
      <w:pPr>
        <w:jc w:val="center"/>
      </w:pPr>
      <w:proofErr w:type="gramStart"/>
      <w:r>
        <w:rPr>
          <w:sz w:val="144"/>
          <w:szCs w:val="144"/>
        </w:rPr>
        <w:t>d</w:t>
      </w:r>
      <w:r w:rsidRPr="008F6623">
        <w:rPr>
          <w:sz w:val="144"/>
          <w:szCs w:val="144"/>
        </w:rPr>
        <w:t>e</w:t>
      </w:r>
      <w:proofErr w:type="gramEnd"/>
      <w:r w:rsidRPr="008F6623">
        <w:rPr>
          <w:sz w:val="144"/>
          <w:szCs w:val="144"/>
        </w:rPr>
        <w:t xml:space="preserve"> hand</w:t>
      </w:r>
    </w:p>
    <w:p w:rsidR="008F6623" w:rsidRDefault="008F6623" w:rsidP="008F6623">
      <w:pPr>
        <w:rPr>
          <w:sz w:val="96"/>
          <w:szCs w:val="96"/>
        </w:rPr>
      </w:pPr>
    </w:p>
    <w:p w:rsidR="00285135" w:rsidRDefault="00285135" w:rsidP="008F6623">
      <w:pPr>
        <w:rPr>
          <w:sz w:val="72"/>
          <w:szCs w:val="72"/>
        </w:rPr>
      </w:pPr>
      <w:r>
        <w:rPr>
          <w:b/>
          <w:sz w:val="72"/>
          <w:szCs w:val="72"/>
        </w:rPr>
        <w:t>D</w:t>
      </w:r>
      <w:r w:rsidR="008F6623" w:rsidRPr="00BA1B42">
        <w:rPr>
          <w:b/>
          <w:sz w:val="72"/>
          <w:szCs w:val="72"/>
        </w:rPr>
        <w:t>e duim:</w:t>
      </w:r>
      <w:r>
        <w:rPr>
          <w:sz w:val="72"/>
          <w:szCs w:val="72"/>
        </w:rPr>
        <w:t xml:space="preserve"> D</w:t>
      </w:r>
      <w:r w:rsidR="008F6623" w:rsidRPr="00BA1B42">
        <w:rPr>
          <w:sz w:val="72"/>
          <w:szCs w:val="72"/>
        </w:rPr>
        <w:t>e duim is de dikke vinger die lager aan je hand zit dan de</w:t>
      </w:r>
    </w:p>
    <w:p w:rsidR="008F6623" w:rsidRPr="00BA1B42" w:rsidRDefault="00285135" w:rsidP="00285135">
      <w:pPr>
        <w:ind w:left="1416" w:firstLine="708"/>
        <w:rPr>
          <w:sz w:val="72"/>
          <w:szCs w:val="72"/>
        </w:rPr>
      </w:pPr>
      <w:r>
        <w:rPr>
          <w:sz w:val="72"/>
          <w:szCs w:val="72"/>
        </w:rPr>
        <w:t xml:space="preserve">  </w:t>
      </w:r>
      <w:r w:rsidR="008F6623" w:rsidRPr="00BA1B42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 </w:t>
      </w:r>
      <w:proofErr w:type="gramStart"/>
      <w:r w:rsidR="008F6623" w:rsidRPr="00BA1B42">
        <w:rPr>
          <w:sz w:val="72"/>
          <w:szCs w:val="72"/>
        </w:rPr>
        <w:t>andere</w:t>
      </w:r>
      <w:proofErr w:type="gramEnd"/>
      <w:r w:rsidR="008F6623" w:rsidRPr="00BA1B42">
        <w:rPr>
          <w:sz w:val="72"/>
          <w:szCs w:val="72"/>
        </w:rPr>
        <w:t xml:space="preserve"> vingers</w:t>
      </w:r>
    </w:p>
    <w:p w:rsidR="00285135" w:rsidRDefault="00285135" w:rsidP="008F6623">
      <w:pPr>
        <w:rPr>
          <w:sz w:val="72"/>
          <w:szCs w:val="72"/>
        </w:rPr>
      </w:pPr>
      <w:r>
        <w:rPr>
          <w:b/>
          <w:sz w:val="72"/>
          <w:szCs w:val="72"/>
        </w:rPr>
        <w:t>D</w:t>
      </w:r>
      <w:r w:rsidR="008F6623" w:rsidRPr="00BA1B42">
        <w:rPr>
          <w:b/>
          <w:sz w:val="72"/>
          <w:szCs w:val="72"/>
        </w:rPr>
        <w:t>e wijsvinger:</w:t>
      </w:r>
      <w:r w:rsidR="008F6623" w:rsidRPr="00BA1B42">
        <w:rPr>
          <w:sz w:val="72"/>
          <w:szCs w:val="72"/>
        </w:rPr>
        <w:t xml:space="preserve"> </w:t>
      </w:r>
      <w:r>
        <w:rPr>
          <w:sz w:val="72"/>
          <w:szCs w:val="72"/>
        </w:rPr>
        <w:t>D</w:t>
      </w:r>
      <w:r w:rsidR="00BA1B42" w:rsidRPr="00BA1B42">
        <w:rPr>
          <w:sz w:val="72"/>
          <w:szCs w:val="72"/>
        </w:rPr>
        <w:t xml:space="preserve">e </w:t>
      </w:r>
      <w:proofErr w:type="gramStart"/>
      <w:r w:rsidR="008F6623" w:rsidRPr="00BA1B42">
        <w:rPr>
          <w:sz w:val="72"/>
          <w:szCs w:val="72"/>
        </w:rPr>
        <w:t>wijsvinger</w:t>
      </w:r>
      <w:r w:rsidR="00BA1B42" w:rsidRPr="00BA1B42">
        <w:rPr>
          <w:sz w:val="72"/>
          <w:szCs w:val="72"/>
        </w:rPr>
        <w:t xml:space="preserve"> </w:t>
      </w:r>
      <w:r w:rsidR="008F6623" w:rsidRPr="00BA1B42">
        <w:rPr>
          <w:sz w:val="72"/>
          <w:szCs w:val="72"/>
        </w:rPr>
        <w:t xml:space="preserve"> </w:t>
      </w:r>
      <w:proofErr w:type="gramEnd"/>
      <w:r w:rsidR="008F6623" w:rsidRPr="00BA1B42">
        <w:rPr>
          <w:sz w:val="72"/>
          <w:szCs w:val="72"/>
        </w:rPr>
        <w:t>is</w:t>
      </w:r>
      <w:r>
        <w:rPr>
          <w:sz w:val="72"/>
          <w:szCs w:val="72"/>
        </w:rPr>
        <w:t xml:space="preserve"> de tweede vinger van de hand. D</w:t>
      </w:r>
      <w:r w:rsidR="008F6623" w:rsidRPr="00BA1B42">
        <w:rPr>
          <w:sz w:val="72"/>
          <w:szCs w:val="72"/>
        </w:rPr>
        <w:t xml:space="preserve">e </w:t>
      </w:r>
    </w:p>
    <w:p w:rsidR="008F6623" w:rsidRPr="00BA1B42" w:rsidRDefault="00BA1B42" w:rsidP="00285135">
      <w:pPr>
        <w:ind w:left="4245"/>
        <w:rPr>
          <w:sz w:val="72"/>
          <w:szCs w:val="72"/>
        </w:rPr>
      </w:pPr>
      <w:proofErr w:type="gramStart"/>
      <w:r w:rsidRPr="00BA1B42">
        <w:rPr>
          <w:sz w:val="72"/>
          <w:szCs w:val="72"/>
        </w:rPr>
        <w:t>wijs</w:t>
      </w:r>
      <w:r w:rsidR="008F6623" w:rsidRPr="00BA1B42">
        <w:rPr>
          <w:sz w:val="72"/>
          <w:szCs w:val="72"/>
        </w:rPr>
        <w:t>vinger</w:t>
      </w:r>
      <w:proofErr w:type="gramEnd"/>
      <w:r w:rsidR="008F6623" w:rsidRPr="00BA1B42">
        <w:rPr>
          <w:sz w:val="72"/>
          <w:szCs w:val="72"/>
        </w:rPr>
        <w:t xml:space="preserve"> heet zo, omdat </w:t>
      </w:r>
      <w:r w:rsidRPr="00BA1B42">
        <w:rPr>
          <w:sz w:val="72"/>
          <w:szCs w:val="72"/>
        </w:rPr>
        <w:t>je</w:t>
      </w:r>
      <w:r w:rsidR="008F6623" w:rsidRPr="00BA1B42">
        <w:rPr>
          <w:sz w:val="72"/>
          <w:szCs w:val="72"/>
        </w:rPr>
        <w:t xml:space="preserve"> hem gebruikt om mee te wijzen of dingen aan te wijzen.</w:t>
      </w:r>
    </w:p>
    <w:p w:rsidR="00285135" w:rsidRDefault="008F6623" w:rsidP="008F6623">
      <w:pPr>
        <w:rPr>
          <w:sz w:val="72"/>
          <w:szCs w:val="72"/>
        </w:rPr>
      </w:pPr>
      <w:proofErr w:type="gramStart"/>
      <w:r w:rsidRPr="00BA1B42">
        <w:rPr>
          <w:b/>
          <w:sz w:val="72"/>
          <w:szCs w:val="72"/>
        </w:rPr>
        <w:t>de</w:t>
      </w:r>
      <w:proofErr w:type="gramEnd"/>
      <w:r w:rsidRPr="00BA1B42">
        <w:rPr>
          <w:b/>
          <w:sz w:val="72"/>
          <w:szCs w:val="72"/>
        </w:rPr>
        <w:t xml:space="preserve"> middelvinger</w:t>
      </w:r>
      <w:r w:rsidR="00BA1B42" w:rsidRPr="00BA1B42">
        <w:rPr>
          <w:b/>
          <w:sz w:val="72"/>
          <w:szCs w:val="72"/>
        </w:rPr>
        <w:t>:</w:t>
      </w:r>
      <w:r w:rsidR="00BA1B42" w:rsidRPr="00BA1B42">
        <w:rPr>
          <w:sz w:val="72"/>
          <w:szCs w:val="72"/>
        </w:rPr>
        <w:t xml:space="preserve"> De middelvingers is de derde en middelste vinger van</w:t>
      </w:r>
    </w:p>
    <w:p w:rsidR="008F6623" w:rsidRPr="00BA1B42" w:rsidRDefault="00BA1B42" w:rsidP="00285135">
      <w:pPr>
        <w:ind w:left="5280"/>
        <w:rPr>
          <w:sz w:val="72"/>
          <w:szCs w:val="72"/>
        </w:rPr>
      </w:pPr>
      <w:proofErr w:type="gramStart"/>
      <w:r w:rsidRPr="00BA1B42">
        <w:rPr>
          <w:sz w:val="72"/>
          <w:szCs w:val="72"/>
        </w:rPr>
        <w:t>de</w:t>
      </w:r>
      <w:proofErr w:type="gramEnd"/>
      <w:r w:rsidRPr="00BA1B42">
        <w:rPr>
          <w:sz w:val="72"/>
          <w:szCs w:val="72"/>
        </w:rPr>
        <w:t xml:space="preserve"> hand, vandaar de naam. </w:t>
      </w:r>
      <w:r w:rsidR="00285135">
        <w:rPr>
          <w:sz w:val="72"/>
          <w:szCs w:val="72"/>
        </w:rPr>
        <w:t>De</w:t>
      </w:r>
      <w:r w:rsidRPr="00BA1B42">
        <w:rPr>
          <w:sz w:val="72"/>
          <w:szCs w:val="72"/>
        </w:rPr>
        <w:t xml:space="preserve"> middelvinger de langste vinger van de vijf vingers.</w:t>
      </w:r>
    </w:p>
    <w:p w:rsidR="008F6623" w:rsidRPr="00BA1B42" w:rsidRDefault="008F6623" w:rsidP="008F6623">
      <w:pPr>
        <w:rPr>
          <w:sz w:val="72"/>
          <w:szCs w:val="72"/>
        </w:rPr>
      </w:pPr>
      <w:proofErr w:type="gramStart"/>
      <w:r w:rsidRPr="00BA1B42">
        <w:rPr>
          <w:b/>
          <w:sz w:val="72"/>
          <w:szCs w:val="72"/>
        </w:rPr>
        <w:t>de</w:t>
      </w:r>
      <w:proofErr w:type="gramEnd"/>
      <w:r w:rsidRPr="00BA1B42">
        <w:rPr>
          <w:b/>
          <w:sz w:val="72"/>
          <w:szCs w:val="72"/>
        </w:rPr>
        <w:t xml:space="preserve"> ringvinger</w:t>
      </w:r>
      <w:r w:rsidR="00BA1B42" w:rsidRPr="00BA1B42">
        <w:rPr>
          <w:b/>
          <w:sz w:val="72"/>
          <w:szCs w:val="72"/>
        </w:rPr>
        <w:t>:</w:t>
      </w:r>
      <w:r w:rsidR="00BA1B42" w:rsidRPr="00BA1B42">
        <w:rPr>
          <w:sz w:val="72"/>
          <w:szCs w:val="72"/>
        </w:rPr>
        <w:t xml:space="preserve"> De </w:t>
      </w:r>
      <w:r w:rsidR="00285135">
        <w:rPr>
          <w:sz w:val="72"/>
          <w:szCs w:val="72"/>
        </w:rPr>
        <w:t>ring</w:t>
      </w:r>
      <w:r w:rsidR="00BA1B42" w:rsidRPr="00BA1B42">
        <w:rPr>
          <w:sz w:val="72"/>
          <w:szCs w:val="72"/>
        </w:rPr>
        <w:t>vinger heet zo omdat hij de (trouw)ring draagt.</w:t>
      </w:r>
    </w:p>
    <w:p w:rsidR="008F6623" w:rsidRDefault="008F6623" w:rsidP="008F6623">
      <w:pPr>
        <w:rPr>
          <w:sz w:val="72"/>
          <w:szCs w:val="72"/>
        </w:rPr>
      </w:pPr>
      <w:proofErr w:type="gramStart"/>
      <w:r w:rsidRPr="00BA1B42">
        <w:rPr>
          <w:b/>
          <w:sz w:val="72"/>
          <w:szCs w:val="72"/>
        </w:rPr>
        <w:t>de</w:t>
      </w:r>
      <w:proofErr w:type="gramEnd"/>
      <w:r w:rsidRPr="00BA1B42">
        <w:rPr>
          <w:b/>
          <w:sz w:val="72"/>
          <w:szCs w:val="72"/>
        </w:rPr>
        <w:t xml:space="preserve"> pink</w:t>
      </w:r>
      <w:r w:rsidR="00BA1B42" w:rsidRPr="00BA1B42">
        <w:rPr>
          <w:b/>
          <w:sz w:val="72"/>
          <w:szCs w:val="72"/>
        </w:rPr>
        <w:t>:</w:t>
      </w:r>
      <w:r w:rsidR="00285135">
        <w:rPr>
          <w:sz w:val="72"/>
          <w:szCs w:val="72"/>
        </w:rPr>
        <w:t xml:space="preserve"> D</w:t>
      </w:r>
      <w:r w:rsidR="00BA1B42" w:rsidRPr="00BA1B42">
        <w:rPr>
          <w:sz w:val="72"/>
          <w:szCs w:val="72"/>
        </w:rPr>
        <w:t>e pink is de kleinste vinger van je hand.</w:t>
      </w:r>
    </w:p>
    <w:p w:rsidR="00683242" w:rsidRDefault="00683242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lastRenderedPageBreak/>
        <w:t>de</w:t>
      </w:r>
      <w:proofErr w:type="gramEnd"/>
      <w:r>
        <w:rPr>
          <w:sz w:val="72"/>
          <w:szCs w:val="72"/>
        </w:rPr>
        <w:t xml:space="preserve"> duim</w:t>
      </w:r>
    </w:p>
    <w:p w:rsidR="00683242" w:rsidRDefault="00683242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wijsvinger</w:t>
      </w:r>
    </w:p>
    <w:p w:rsidR="00683242" w:rsidRDefault="00683242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middelvinger</w:t>
      </w:r>
    </w:p>
    <w:p w:rsidR="00683242" w:rsidRDefault="00683242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ringvinger</w:t>
      </w:r>
    </w:p>
    <w:p w:rsidR="00683242" w:rsidRDefault="00683242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pink</w:t>
      </w:r>
    </w:p>
    <w:p w:rsidR="001F618C" w:rsidRDefault="001F618C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</w:p>
    <w:p w:rsidR="00AB10F4" w:rsidRDefault="001F618C" w:rsidP="008F6623">
      <w:pPr>
        <w:rPr>
          <w:sz w:val="72"/>
          <w:szCs w:val="72"/>
        </w:rPr>
      </w:pPr>
      <w:r>
        <w:rPr>
          <w:noProof/>
          <w:lang w:eastAsia="nl-NL"/>
        </w:rPr>
        <w:lastRenderedPageBreak/>
        <w:drawing>
          <wp:inline distT="0" distB="0" distL="0" distR="0" wp14:anchorId="50BDA216" wp14:editId="1A3FB1F5">
            <wp:extent cx="2466975" cy="1847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 w:rsidR="00AB10F4">
        <w:rPr>
          <w:sz w:val="72"/>
          <w:szCs w:val="72"/>
        </w:rPr>
        <w:t xml:space="preserve">          </w:t>
      </w:r>
      <w:r w:rsidR="00AB10F4">
        <w:rPr>
          <w:noProof/>
          <w:lang w:eastAsia="nl-NL"/>
        </w:rPr>
        <w:drawing>
          <wp:inline distT="0" distB="0" distL="0" distR="0" wp14:anchorId="27273127" wp14:editId="25957485">
            <wp:extent cx="2104845" cy="263484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4064" cy="264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0F4" w:rsidRDefault="00AB10F4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duim                      de wijsvinger</w:t>
      </w:r>
    </w:p>
    <w:p w:rsidR="00AB10F4" w:rsidRDefault="00AB10F4" w:rsidP="008F6623">
      <w:pPr>
        <w:rPr>
          <w:sz w:val="72"/>
          <w:szCs w:val="72"/>
        </w:rPr>
      </w:pPr>
    </w:p>
    <w:p w:rsidR="001F618C" w:rsidRDefault="001F618C" w:rsidP="008F6623">
      <w:pPr>
        <w:rPr>
          <w:sz w:val="72"/>
          <w:szCs w:val="72"/>
        </w:rPr>
      </w:pPr>
      <w:r>
        <w:rPr>
          <w:sz w:val="72"/>
          <w:szCs w:val="72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35221FEB" wp14:editId="792F5B2D">
            <wp:extent cx="1724922" cy="2584005"/>
            <wp:effectExtent l="0" t="0" r="889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662" cy="25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   </w:t>
      </w:r>
      <w:r w:rsidR="00AB10F4">
        <w:rPr>
          <w:sz w:val="72"/>
          <w:szCs w:val="72"/>
        </w:rPr>
        <w:t xml:space="preserve">          </w:t>
      </w:r>
      <w:r>
        <w:rPr>
          <w:sz w:val="72"/>
          <w:szCs w:val="72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2A258A1" wp14:editId="23C68F3B">
            <wp:extent cx="3446354" cy="2225615"/>
            <wp:effectExtent l="0" t="0" r="1905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659" cy="22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</w:t>
      </w:r>
      <w:r w:rsidR="00AB10F4">
        <w:rPr>
          <w:sz w:val="72"/>
          <w:szCs w:val="72"/>
        </w:rPr>
        <w:t xml:space="preserve">       </w:t>
      </w:r>
      <w:r w:rsidR="00AB10F4">
        <w:rPr>
          <w:noProof/>
          <w:lang w:eastAsia="nl-NL"/>
        </w:rPr>
        <w:drawing>
          <wp:inline distT="0" distB="0" distL="0" distR="0" wp14:anchorId="5E737CB4" wp14:editId="0F83EBE5">
            <wp:extent cx="1905000" cy="17335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8C" w:rsidRDefault="00AB10F4" w:rsidP="008F662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</w:t>
      </w:r>
      <w:proofErr w:type="gramEnd"/>
      <w:r>
        <w:rPr>
          <w:sz w:val="72"/>
          <w:szCs w:val="72"/>
        </w:rPr>
        <w:t xml:space="preserve"> middelvinger         de ringvinger                   de pink</w:t>
      </w:r>
    </w:p>
    <w:p w:rsidR="001F618C" w:rsidRDefault="001F618C" w:rsidP="008F6623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</w:t>
      </w:r>
    </w:p>
    <w:p w:rsidR="001F618C" w:rsidRDefault="001F618C" w:rsidP="008F6623">
      <w:pPr>
        <w:rPr>
          <w:sz w:val="72"/>
          <w:szCs w:val="72"/>
        </w:rPr>
      </w:pPr>
    </w:p>
    <w:p w:rsidR="00683242" w:rsidRPr="00BA1B42" w:rsidRDefault="00683242" w:rsidP="008F6623">
      <w:pPr>
        <w:rPr>
          <w:sz w:val="72"/>
          <w:szCs w:val="72"/>
        </w:rPr>
      </w:pPr>
    </w:p>
    <w:sectPr w:rsidR="00683242" w:rsidRPr="00BA1B42" w:rsidSect="00BA1B4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23"/>
    <w:rsid w:val="00170468"/>
    <w:rsid w:val="001F618C"/>
    <w:rsid w:val="001F6975"/>
    <w:rsid w:val="00285135"/>
    <w:rsid w:val="00683242"/>
    <w:rsid w:val="008F6623"/>
    <w:rsid w:val="009B329E"/>
    <w:rsid w:val="00AB10F4"/>
    <w:rsid w:val="00BA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F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662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BA1B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F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662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BA1B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6D224-5354-4C1A-B4CD-234F2662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35FDD4EE</Template>
  <TotalTime>0</TotalTime>
  <Pages>5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Jill.Sawade</dc:creator>
  <cp:keywords/>
  <dc:description/>
  <cp:lastModifiedBy>Mariette Visser</cp:lastModifiedBy>
  <cp:revision>2</cp:revision>
  <cp:lastPrinted>2012-01-13T14:08:00Z</cp:lastPrinted>
  <dcterms:created xsi:type="dcterms:W3CDTF">2012-07-10T07:56:00Z</dcterms:created>
  <dcterms:modified xsi:type="dcterms:W3CDTF">2012-07-10T07:56:00Z</dcterms:modified>
</cp:coreProperties>
</file>