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AB6" w:rsidRDefault="00602F2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1257300</wp:posOffset>
                </wp:positionV>
                <wp:extent cx="2400300" cy="4457700"/>
                <wp:effectExtent l="19050" t="19050" r="95250" b="95250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0124" w:rsidRDefault="00867ADA" w:rsidP="005A012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867ADA">
                              <w:rPr>
                                <w:b/>
                                <w:sz w:val="48"/>
                                <w:szCs w:val="48"/>
                              </w:rPr>
                              <w:t>het diner</w:t>
                            </w:r>
                          </w:p>
                          <w:p w:rsidR="00D32365" w:rsidRDefault="00602F24" w:rsidP="005A012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0590" cy="1631950"/>
                                  <wp:effectExtent l="0" t="0" r="0" b="6350"/>
                                  <wp:docPr id="18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0590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2365" w:rsidRDefault="00D32365" w:rsidP="005A012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D32365" w:rsidRPr="00867ADA" w:rsidRDefault="00602F24" w:rsidP="005A012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0590" cy="1631950"/>
                                  <wp:effectExtent l="0" t="0" r="0" b="6350"/>
                                  <wp:docPr id="16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0590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459pt;margin-top:99pt;width:189pt;height:35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" strokeweight="3pt">
                <v:shadow on="t" opacity=".5" offset="6pt,6pt"/>
                <v:textbox>
                  <w:txbxContent>
                    <w:p w:rsidR="005A0124" w:rsidRDefault="00867ADA" w:rsidP="005A0124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867ADA">
                        <w:rPr>
                          <w:b/>
                          <w:sz w:val="48"/>
                          <w:szCs w:val="48"/>
                        </w:rPr>
                        <w:t>het diner</w:t>
                      </w:r>
                    </w:p>
                    <w:p w:rsidR="00D32365" w:rsidRDefault="00602F24" w:rsidP="005A0124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0590" cy="1631950"/>
                            <wp:effectExtent l="0" t="0" r="0" b="6350"/>
                            <wp:docPr id="18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0590" cy="163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2365" w:rsidRDefault="00D32365" w:rsidP="005A0124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D32365" w:rsidRPr="00867ADA" w:rsidRDefault="00602F24" w:rsidP="005A0124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0590" cy="1631950"/>
                            <wp:effectExtent l="0" t="0" r="0" b="6350"/>
                            <wp:docPr id="16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0590" cy="163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1257300</wp:posOffset>
                </wp:positionV>
                <wp:extent cx="2400300" cy="4457700"/>
                <wp:effectExtent l="19050" t="19050" r="95250" b="9525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0124" w:rsidRDefault="00867ADA" w:rsidP="005A012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867ADA">
                              <w:rPr>
                                <w:b/>
                                <w:sz w:val="48"/>
                                <w:szCs w:val="48"/>
                              </w:rPr>
                              <w:t>de lunch</w:t>
                            </w:r>
                          </w:p>
                          <w:p w:rsidR="00D32365" w:rsidRDefault="00602F24" w:rsidP="005A012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25650" cy="1955165"/>
                                  <wp:effectExtent l="0" t="0" r="0" b="6985"/>
                                  <wp:docPr id="1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5650" cy="1955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2365" w:rsidRDefault="00D3236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D32365" w:rsidRPr="00867ADA" w:rsidRDefault="00602F24" w:rsidP="005A012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68195" cy="2068195"/>
                                  <wp:effectExtent l="0" t="0" r="8255" b="8255"/>
                                  <wp:docPr id="2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8195" cy="2068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243pt;margin-top:99pt;width:189pt;height:3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" strokeweight="3pt">
                <v:shadow on="t" opacity=".5" offset="6pt,6pt"/>
                <v:textbox>
                  <w:txbxContent>
                    <w:p w:rsidR="005A0124" w:rsidRDefault="00867ADA" w:rsidP="005A0124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867ADA">
                        <w:rPr>
                          <w:b/>
                          <w:sz w:val="48"/>
                          <w:szCs w:val="48"/>
                        </w:rPr>
                        <w:t>de lunch</w:t>
                      </w:r>
                    </w:p>
                    <w:p w:rsidR="00D32365" w:rsidRDefault="00602F24" w:rsidP="005A012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25650" cy="1955165"/>
                            <wp:effectExtent l="0" t="0" r="0" b="6985"/>
                            <wp:docPr id="1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5650" cy="1955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2365" w:rsidRDefault="00D32365" w:rsidP="005A0124">
                      <w:pPr>
                        <w:rPr>
                          <w:noProof/>
                        </w:rPr>
                      </w:pPr>
                    </w:p>
                    <w:p w:rsidR="00D32365" w:rsidRPr="00867ADA" w:rsidRDefault="00602F24" w:rsidP="005A0124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68195" cy="2068195"/>
                            <wp:effectExtent l="0" t="0" r="8255" b="8255"/>
                            <wp:docPr id="2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8195" cy="2068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1257300</wp:posOffset>
                </wp:positionV>
                <wp:extent cx="2400300" cy="4457700"/>
                <wp:effectExtent l="19050" t="19050" r="95250" b="9525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0124" w:rsidRDefault="00867ADA" w:rsidP="005A012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867ADA">
                              <w:rPr>
                                <w:b/>
                                <w:sz w:val="48"/>
                                <w:szCs w:val="48"/>
                              </w:rPr>
                              <w:t>het ontbijt</w:t>
                            </w:r>
                          </w:p>
                          <w:p w:rsidR="00D32365" w:rsidRDefault="00602F24" w:rsidP="005A012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0590" cy="1744345"/>
                                  <wp:effectExtent l="0" t="0" r="0" b="8255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0590" cy="1744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2365" w:rsidRDefault="00D3236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D32365" w:rsidRPr="00867ADA" w:rsidRDefault="00602F24" w:rsidP="005A012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0590" cy="1631950"/>
                                  <wp:effectExtent l="0" t="0" r="0" b="6350"/>
                                  <wp:docPr id="20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0590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27pt;margin-top:99pt;width:189pt;height:35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" strokeweight="3pt">
                <v:shadow on="t" opacity=".5" offset="6pt,6pt"/>
                <v:textbox>
                  <w:txbxContent>
                    <w:p w:rsidR="005A0124" w:rsidRDefault="00867ADA" w:rsidP="005A0124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867ADA">
                        <w:rPr>
                          <w:b/>
                          <w:sz w:val="48"/>
                          <w:szCs w:val="48"/>
                        </w:rPr>
                        <w:t>het ontbijt</w:t>
                      </w:r>
                    </w:p>
                    <w:p w:rsidR="00D32365" w:rsidRDefault="00602F24" w:rsidP="005A012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0590" cy="1744345"/>
                            <wp:effectExtent l="0" t="0" r="0" b="8255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0590" cy="1744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2365" w:rsidRDefault="00D32365" w:rsidP="005A0124">
                      <w:pPr>
                        <w:rPr>
                          <w:noProof/>
                        </w:rPr>
                      </w:pPr>
                    </w:p>
                    <w:p w:rsidR="00D32365" w:rsidRPr="00867ADA" w:rsidRDefault="00602F24" w:rsidP="005A0124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0590" cy="1631950"/>
                            <wp:effectExtent l="0" t="0" r="0" b="6350"/>
                            <wp:docPr id="20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0590" cy="163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114300</wp:posOffset>
                </wp:positionV>
                <wp:extent cx="2400300" cy="914400"/>
                <wp:effectExtent l="19050" t="19050" r="95250" b="9525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0124" w:rsidRPr="005A0124" w:rsidRDefault="00867ADA" w:rsidP="005A0124">
                            <w:pPr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middag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243pt;margin-top:9pt;width:189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" strokeweight="3pt">
                <v:shadow on="t" opacity=".5" offset="6pt,6pt"/>
                <v:textbox>
                  <w:txbxContent>
                    <w:p w:rsidR="005A0124" w:rsidRPr="005A0124" w:rsidRDefault="00867ADA" w:rsidP="005A0124">
                      <w:pPr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middag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114300</wp:posOffset>
                </wp:positionV>
                <wp:extent cx="2400300" cy="914400"/>
                <wp:effectExtent l="19050" t="19050" r="95250" b="9525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0124" w:rsidRPr="005A0124" w:rsidRDefault="00867ADA" w:rsidP="005A0124">
                            <w:pPr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avond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459pt;margin-top:9pt;width:189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" strokeweight="3pt">
                <v:shadow on="t" opacity=".5" offset="6pt,6pt"/>
                <v:textbox>
                  <w:txbxContent>
                    <w:p w:rsidR="005A0124" w:rsidRPr="005A0124" w:rsidRDefault="00867ADA" w:rsidP="005A0124">
                      <w:pPr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avond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2400300" cy="914400"/>
                <wp:effectExtent l="19050" t="19050" r="95250" b="9525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5A0124" w:rsidRDefault="00867ADA" w:rsidP="00747AB6">
                            <w:pPr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ochtend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7pt;margin-top:9pt;width:189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" strokeweight="3pt">
                <v:shadow on="t" opacity=".5" offset="6pt,6pt"/>
                <v:textbox>
                  <w:txbxContent>
                    <w:p w:rsidR="00747AB6" w:rsidRPr="005A0124" w:rsidRDefault="00867ADA" w:rsidP="00747AB6">
                      <w:pPr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ochtend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057900"/>
                <wp:effectExtent l="38100" t="38100" r="38100" b="3810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47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" strokeweight="6pt"/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1809EA"/>
    <w:rsid w:val="004725B6"/>
    <w:rsid w:val="005A0124"/>
    <w:rsid w:val="00602F24"/>
    <w:rsid w:val="00747AB6"/>
    <w:rsid w:val="00867ADA"/>
    <w:rsid w:val="00D3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3423D688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cp:lastPrinted>2009-12-07T08:00:00Z</cp:lastPrinted>
  <dcterms:created xsi:type="dcterms:W3CDTF">2012-10-08T11:33:00Z</dcterms:created>
  <dcterms:modified xsi:type="dcterms:W3CDTF">2012-10-08T11:33:00Z</dcterms:modified>
</cp:coreProperties>
</file>