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968" w:rsidRDefault="005C5968"/>
    <w:p w:rsidR="005C5968" w:rsidRDefault="005C5968">
      <w:pPr>
        <w:rPr>
          <w:sz w:val="48"/>
          <w:szCs w:val="48"/>
        </w:rPr>
      </w:pPr>
    </w:p>
    <w:p w:rsidR="005C5968" w:rsidRDefault="005C5968">
      <w:pPr>
        <w:rPr>
          <w:sz w:val="48"/>
          <w:szCs w:val="48"/>
        </w:rPr>
      </w:pPr>
      <w:r>
        <w:rPr>
          <w:sz w:val="48"/>
          <w:szCs w:val="48"/>
        </w:rPr>
        <w:t>Religie= geloof</w:t>
      </w:r>
    </w:p>
    <w:p w:rsidR="005C5968" w:rsidRDefault="002F4A6B">
      <w:pPr>
        <w:rPr>
          <w:sz w:val="48"/>
          <w:szCs w:val="48"/>
        </w:rPr>
      </w:pPr>
      <w:r>
        <w:rPr>
          <w:sz w:val="48"/>
          <w:szCs w:val="48"/>
        </w:rPr>
        <w:t>De m</w:t>
      </w:r>
      <w:r w:rsidR="005C5968">
        <w:rPr>
          <w:sz w:val="48"/>
          <w:szCs w:val="48"/>
        </w:rPr>
        <w:t>oskee= een kerk voor moslims</w:t>
      </w:r>
    </w:p>
    <w:p w:rsidR="005C5968" w:rsidRDefault="002F4A6B">
      <w:pPr>
        <w:rPr>
          <w:sz w:val="48"/>
          <w:szCs w:val="48"/>
        </w:rPr>
      </w:pPr>
      <w:r>
        <w:rPr>
          <w:sz w:val="48"/>
          <w:szCs w:val="48"/>
        </w:rPr>
        <w:t>De t</w:t>
      </w:r>
      <w:r w:rsidR="005C5968">
        <w:rPr>
          <w:sz w:val="48"/>
          <w:szCs w:val="48"/>
        </w:rPr>
        <w:t>empel= een gebouw waarin een God wordt vereerd.</w:t>
      </w:r>
    </w:p>
    <w:p w:rsidR="005C5968" w:rsidRDefault="002F4A6B">
      <w:pPr>
        <w:rPr>
          <w:sz w:val="48"/>
          <w:szCs w:val="48"/>
        </w:rPr>
      </w:pPr>
      <w:r>
        <w:rPr>
          <w:sz w:val="48"/>
          <w:szCs w:val="48"/>
        </w:rPr>
        <w:t>De k</w:t>
      </w:r>
      <w:bookmarkStart w:id="0" w:name="_GoBack"/>
      <w:bookmarkEnd w:id="0"/>
      <w:r w:rsidR="005C5968">
        <w:rPr>
          <w:sz w:val="48"/>
          <w:szCs w:val="48"/>
        </w:rPr>
        <w:t>athedraal= grote katholieke kerk. Staat in de stad waar de bisschop woont (de baas van de priesters).</w:t>
      </w:r>
    </w:p>
    <w:p w:rsidR="005C5968" w:rsidRDefault="005C5968">
      <w:pPr>
        <w:rPr>
          <w:sz w:val="48"/>
          <w:szCs w:val="48"/>
        </w:rPr>
      </w:pPr>
      <w:r>
        <w:rPr>
          <w:sz w:val="48"/>
          <w:szCs w:val="48"/>
        </w:rPr>
        <w:t>Het klooster= een groot gebouw waar monniken en nonnen wonen, zij zijn katholiek.</w:t>
      </w:r>
    </w:p>
    <w:p w:rsidR="005C5968" w:rsidRDefault="005C5968">
      <w:pPr>
        <w:rPr>
          <w:sz w:val="48"/>
          <w:szCs w:val="48"/>
        </w:rPr>
      </w:pPr>
      <w:r>
        <w:rPr>
          <w:sz w:val="48"/>
          <w:szCs w:val="48"/>
        </w:rPr>
        <w:t>De synagoge= een kerk voor de Joden.</w:t>
      </w:r>
      <w:r>
        <w:rPr>
          <w:sz w:val="48"/>
          <w:szCs w:val="48"/>
        </w:rPr>
        <w:br w:type="page"/>
      </w:r>
    </w:p>
    <w:p w:rsidR="005C5968" w:rsidRPr="005C5968" w:rsidRDefault="005C5968">
      <w:pPr>
        <w:rPr>
          <w:sz w:val="48"/>
          <w:szCs w:val="48"/>
        </w:rPr>
      </w:pPr>
    </w:p>
    <w:p w:rsidR="0047680D" w:rsidRDefault="000E1213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2171700</wp:posOffset>
                </wp:positionV>
                <wp:extent cx="259080" cy="800100"/>
                <wp:effectExtent l="19685" t="19685" r="26035" b="27940"/>
                <wp:wrapNone/>
                <wp:docPr id="1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9080" cy="8001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71pt" to="83.4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-586740</wp:posOffset>
                </wp:positionV>
                <wp:extent cx="5438775" cy="1195705"/>
                <wp:effectExtent l="19050" t="22860" r="95250" b="95885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1195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15A6D" w:rsidRDefault="00015A6D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72"/>
                                <w:szCs w:val="72"/>
                              </w:rPr>
                              <w:t>Religieuze gebouwen</w:t>
                            </w:r>
                          </w:p>
                          <w:p w:rsidR="002C02C1" w:rsidRPr="002C02C1" w:rsidRDefault="002C02C1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= gebouwen die bij een geloof horen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53pt;margin-top:-46.2pt;width:428.25pt;height:94.1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" strokeweight="3pt">
                <v:shadow on="t" opacity=".5" offset="6pt,6pt"/>
                <v:textbox>
                  <w:txbxContent>
                    <w:p w:rsidR="00015A6D" w:rsidRDefault="00015A6D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72"/>
                          <w:szCs w:val="72"/>
                        </w:rPr>
                        <w:t>Religieuze gebouwen</w:t>
                      </w:r>
                    </w:p>
                    <w:p w:rsidR="002C02C1" w:rsidRPr="002C02C1" w:rsidRDefault="002C02C1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= gebouwen die bij een geloof horen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3343910</wp:posOffset>
            </wp:positionH>
            <wp:positionV relativeFrom="paragraph">
              <wp:posOffset>3352165</wp:posOffset>
            </wp:positionV>
            <wp:extent cx="2414270" cy="2319655"/>
            <wp:effectExtent l="0" t="0" r="5080" b="4445"/>
            <wp:wrapNone/>
            <wp:docPr id="2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1819275</wp:posOffset>
                </wp:positionH>
                <wp:positionV relativeFrom="paragraph">
                  <wp:posOffset>2171700</wp:posOffset>
                </wp:positionV>
                <wp:extent cx="1152525" cy="1968500"/>
                <wp:effectExtent l="19050" t="19050" r="19050" b="22225"/>
                <wp:wrapNone/>
                <wp:docPr id="9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52525" cy="19685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25pt,171pt" to="234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4140200</wp:posOffset>
                </wp:positionV>
                <wp:extent cx="2267585" cy="596900"/>
                <wp:effectExtent l="19050" t="25400" r="104140" b="101600"/>
                <wp:wrapNone/>
                <wp:docPr id="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59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15A6D" w:rsidRPr="00F02CD2" w:rsidRDefault="00015A6D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</w:pPr>
                            <w:r w:rsidRPr="00F02CD2"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  <w:t xml:space="preserve">De </w:t>
                            </w:r>
                            <w:r w:rsidR="000E1213"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  <w:t>t</w:t>
                            </w:r>
                            <w:r w:rsidRPr="00F02CD2"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  <w:t>empel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45.75pt;margin-top:326pt;width:178.55pt;height:4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" strokeweight="3pt">
                <v:shadow on="t" opacity=".5" offset="6pt,6pt"/>
                <v:textbox>
                  <w:txbxContent>
                    <w:p w:rsidR="00015A6D" w:rsidRPr="00F02CD2" w:rsidRDefault="00015A6D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</w:pPr>
                      <w:r w:rsidRPr="00F02CD2"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  <w:t xml:space="preserve">De </w:t>
                      </w:r>
                      <w:r w:rsidR="000E1213"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  <w:t>t</w:t>
                      </w:r>
                      <w:r w:rsidRPr="00F02CD2"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  <w:t>empel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-405765</wp:posOffset>
            </wp:positionH>
            <wp:positionV relativeFrom="paragraph">
              <wp:posOffset>4813300</wp:posOffset>
            </wp:positionV>
            <wp:extent cx="2348865" cy="1561465"/>
            <wp:effectExtent l="0" t="0" r="0" b="635"/>
            <wp:wrapNone/>
            <wp:docPr id="2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2171700</wp:posOffset>
                </wp:positionV>
                <wp:extent cx="922020" cy="1602740"/>
                <wp:effectExtent l="19050" t="19050" r="20955" b="26035"/>
                <wp:wrapNone/>
                <wp:docPr id="7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020" cy="160274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pt,171pt" to="558.6pt,29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3774440</wp:posOffset>
                </wp:positionV>
                <wp:extent cx="2262505" cy="571500"/>
                <wp:effectExtent l="19050" t="21590" r="99695" b="102235"/>
                <wp:wrapNone/>
                <wp:docPr id="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250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15A6D" w:rsidRPr="00F02CD2" w:rsidRDefault="00015A6D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</w:pPr>
                            <w:r w:rsidRPr="00F02CD2"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  <w:t>H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  <w:t xml:space="preserve">et </w:t>
                            </w:r>
                            <w:r w:rsidR="000E1213"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  <w:t>k</w:t>
                            </w:r>
                            <w:r w:rsidRPr="00F02CD2"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  <w:t>looster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margin-left:486pt;margin-top:297.2pt;width:178.15pt;height: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" strokeweight="3pt">
                <v:shadow on="t" opacity=".5" offset="6pt,6pt"/>
                <v:textbox>
                  <w:txbxContent>
                    <w:p w:rsidR="00015A6D" w:rsidRPr="00F02CD2" w:rsidRDefault="00015A6D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</w:pPr>
                      <w:r w:rsidRPr="00F02CD2"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  <w:t>H</w:t>
                      </w:r>
                      <w:r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  <w:t xml:space="preserve">et </w:t>
                      </w:r>
                      <w:r w:rsidR="000E1213"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  <w:t>k</w:t>
                      </w:r>
                      <w:r w:rsidRPr="00F02CD2"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  <w:t>looster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6588125</wp:posOffset>
            </wp:positionH>
            <wp:positionV relativeFrom="paragraph">
              <wp:posOffset>4422140</wp:posOffset>
            </wp:positionV>
            <wp:extent cx="2968625" cy="1952625"/>
            <wp:effectExtent l="0" t="0" r="3175" b="9525"/>
            <wp:wrapNone/>
            <wp:docPr id="2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7703185</wp:posOffset>
            </wp:positionH>
            <wp:positionV relativeFrom="paragraph">
              <wp:posOffset>-586740</wp:posOffset>
            </wp:positionV>
            <wp:extent cx="1978660" cy="2110740"/>
            <wp:effectExtent l="0" t="0" r="2540" b="3810"/>
            <wp:wrapNone/>
            <wp:docPr id="2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2171700</wp:posOffset>
                </wp:positionV>
                <wp:extent cx="0" cy="365125"/>
                <wp:effectExtent l="19050" t="19050" r="19050" b="25400"/>
                <wp:wrapNone/>
                <wp:docPr id="5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171pt" to="5in,1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2536825</wp:posOffset>
                </wp:positionV>
                <wp:extent cx="2951480" cy="571500"/>
                <wp:effectExtent l="27940" t="22225" r="97155" b="101600"/>
                <wp:wrapNone/>
                <wp:docPr id="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148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15A6D" w:rsidRPr="00F02CD2" w:rsidRDefault="00015A6D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</w:pPr>
                            <w:r w:rsidRPr="00F02CD2"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  <w:t xml:space="preserve">De </w:t>
                            </w:r>
                            <w:r w:rsidR="000E1213"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  <w:t>k</w:t>
                            </w:r>
                            <w:r w:rsidRPr="00F02CD2"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  <w:t>athedraal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margin-left:240.7pt;margin-top:199.75pt;width:232.4pt;height: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" strokeweight="3pt">
                <v:shadow on="t" opacity=".5" offset="6pt,6pt"/>
                <v:textbox>
                  <w:txbxContent>
                    <w:p w:rsidR="00015A6D" w:rsidRPr="00F02CD2" w:rsidRDefault="00015A6D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</w:pPr>
                      <w:r w:rsidRPr="00F02CD2"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  <w:t xml:space="preserve">De </w:t>
                      </w:r>
                      <w:r w:rsidR="000E1213"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  <w:t>k</w:t>
                      </w:r>
                      <w:r w:rsidRPr="00F02CD2"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  <w:t>athedraal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62230</wp:posOffset>
            </wp:positionV>
            <wp:extent cx="1744980" cy="2680970"/>
            <wp:effectExtent l="0" t="0" r="7620" b="5080"/>
            <wp:wrapNone/>
            <wp:docPr id="2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6981825</wp:posOffset>
                </wp:positionH>
                <wp:positionV relativeFrom="paragraph">
                  <wp:posOffset>2743200</wp:posOffset>
                </wp:positionV>
                <wp:extent cx="2601595" cy="608965"/>
                <wp:effectExtent l="19050" t="19050" r="103505" b="95885"/>
                <wp:wrapNone/>
                <wp:docPr id="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1595" cy="608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15A6D" w:rsidRPr="00F02CD2" w:rsidRDefault="00015A6D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</w:pPr>
                            <w:r w:rsidRPr="00F02CD2"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  <w:t xml:space="preserve">De </w:t>
                            </w:r>
                            <w:r w:rsidR="000E1213"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  <w:t>s</w:t>
                            </w:r>
                            <w:r w:rsidRPr="00F02CD2"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  <w:t>ynagoge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549.75pt;margin-top:3in;width:204.85pt;height:47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" strokeweight="3pt">
                <v:shadow on="t" opacity=".5" offset="6pt,6pt"/>
                <v:textbox>
                  <w:txbxContent>
                    <w:p w:rsidR="00015A6D" w:rsidRPr="00F02CD2" w:rsidRDefault="00015A6D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</w:pPr>
                      <w:r w:rsidRPr="00F02CD2"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  <w:t xml:space="preserve">De </w:t>
                      </w:r>
                      <w:r w:rsidR="000E1213"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  <w:t>s</w:t>
                      </w:r>
                      <w:r w:rsidRPr="00F02CD2"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  <w:t>ynagoge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-488315</wp:posOffset>
                </wp:positionH>
                <wp:positionV relativeFrom="paragraph">
                  <wp:posOffset>2857500</wp:posOffset>
                </wp:positionV>
                <wp:extent cx="2307590" cy="593725"/>
                <wp:effectExtent l="26035" t="19050" r="95250" b="10160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7590" cy="593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15A6D" w:rsidRPr="00F02CD2" w:rsidRDefault="00015A6D" w:rsidP="00716C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</w:pPr>
                            <w:r w:rsidRPr="00F02CD2"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  <w:t xml:space="preserve">De </w:t>
                            </w:r>
                            <w:r w:rsidR="000E1213"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  <w:t>m</w:t>
                            </w:r>
                            <w:r w:rsidRPr="00F02CD2"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  <w:t>oskee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-38.45pt;margin-top:225pt;width:181.7pt;height:46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" strokeweight="3pt">
                <v:shadow on="t" opacity=".5" offset="6pt,6pt"/>
                <v:textbox>
                  <w:txbxContent>
                    <w:p w:rsidR="00015A6D" w:rsidRPr="00F02CD2" w:rsidRDefault="00015A6D" w:rsidP="00716C6A">
                      <w:pPr>
                        <w:jc w:val="center"/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</w:pPr>
                      <w:r w:rsidRPr="00F02CD2"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  <w:t xml:space="preserve">De </w:t>
                      </w:r>
                      <w:r w:rsidR="000E1213"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  <w:t>m</w:t>
                      </w:r>
                      <w:r w:rsidRPr="00F02CD2"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  <w:t>oskee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8115300</wp:posOffset>
                </wp:positionH>
                <wp:positionV relativeFrom="paragraph">
                  <wp:posOffset>2171700</wp:posOffset>
                </wp:positionV>
                <wp:extent cx="228600" cy="571500"/>
                <wp:effectExtent l="19050" t="19050" r="19050" b="19050"/>
                <wp:wrapNone/>
                <wp:docPr id="1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5715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9pt,171pt" to="657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685800</wp:posOffset>
            </wp:positionV>
            <wp:extent cx="7461885" cy="1600200"/>
            <wp:effectExtent l="0" t="0" r="5715" b="0"/>
            <wp:wrapNone/>
            <wp:docPr id="19" name="Afbeelding 19" descr="parach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rachu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91" r="24394" b="6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88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680D" w:rsidSect="0047680D">
      <w:headerReference w:type="default" r:id="rId13"/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3F7C" w:rsidRDefault="00D13F7C" w:rsidP="00716C6A">
      <w:r>
        <w:separator/>
      </w:r>
    </w:p>
  </w:endnote>
  <w:endnote w:type="continuationSeparator" w:id="0">
    <w:p w:rsidR="00D13F7C" w:rsidRDefault="00D13F7C" w:rsidP="00716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3F7C" w:rsidRDefault="00D13F7C" w:rsidP="00716C6A">
      <w:r>
        <w:separator/>
      </w:r>
    </w:p>
  </w:footnote>
  <w:footnote w:type="continuationSeparator" w:id="0">
    <w:p w:rsidR="00D13F7C" w:rsidRDefault="00D13F7C" w:rsidP="00716C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5A6D" w:rsidRDefault="00015A6D" w:rsidP="00716C6A">
    <w:pPr>
      <w:pStyle w:val="Koptekst"/>
      <w:tabs>
        <w:tab w:val="left" w:pos="8222"/>
      </w:tabs>
    </w:pPr>
  </w:p>
  <w:p w:rsidR="00015A6D" w:rsidRDefault="00015A6D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80D"/>
    <w:rsid w:val="00014D26"/>
    <w:rsid w:val="00015A6D"/>
    <w:rsid w:val="00025D1C"/>
    <w:rsid w:val="000838F0"/>
    <w:rsid w:val="000E1213"/>
    <w:rsid w:val="002C02C1"/>
    <w:rsid w:val="002F4A6B"/>
    <w:rsid w:val="004321D5"/>
    <w:rsid w:val="0047680D"/>
    <w:rsid w:val="004B102E"/>
    <w:rsid w:val="00573C12"/>
    <w:rsid w:val="005C5968"/>
    <w:rsid w:val="00630A3C"/>
    <w:rsid w:val="00716C6A"/>
    <w:rsid w:val="00803D5E"/>
    <w:rsid w:val="009A49F7"/>
    <w:rsid w:val="00B13980"/>
    <w:rsid w:val="00B54E19"/>
    <w:rsid w:val="00BC5E57"/>
    <w:rsid w:val="00D13F7C"/>
    <w:rsid w:val="00D158A3"/>
    <w:rsid w:val="00E26E88"/>
    <w:rsid w:val="00F02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716C6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716C6A"/>
    <w:rPr>
      <w:sz w:val="24"/>
      <w:szCs w:val="24"/>
    </w:rPr>
  </w:style>
  <w:style w:type="paragraph" w:styleId="Voettekst">
    <w:name w:val="footer"/>
    <w:basedOn w:val="Standaard"/>
    <w:link w:val="VoettekstChar"/>
    <w:rsid w:val="00716C6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716C6A"/>
    <w:rPr>
      <w:sz w:val="24"/>
      <w:szCs w:val="24"/>
    </w:rPr>
  </w:style>
  <w:style w:type="paragraph" w:styleId="Ballontekst">
    <w:name w:val="Balloon Text"/>
    <w:basedOn w:val="Standaard"/>
    <w:link w:val="BallontekstChar"/>
    <w:rsid w:val="00716C6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716C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716C6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716C6A"/>
    <w:rPr>
      <w:sz w:val="24"/>
      <w:szCs w:val="24"/>
    </w:rPr>
  </w:style>
  <w:style w:type="paragraph" w:styleId="Voettekst">
    <w:name w:val="footer"/>
    <w:basedOn w:val="Standaard"/>
    <w:link w:val="VoettekstChar"/>
    <w:rsid w:val="00716C6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716C6A"/>
    <w:rPr>
      <w:sz w:val="24"/>
      <w:szCs w:val="24"/>
    </w:rPr>
  </w:style>
  <w:style w:type="paragraph" w:styleId="Ballontekst">
    <w:name w:val="Balloon Text"/>
    <w:basedOn w:val="Standaard"/>
    <w:link w:val="BallontekstChar"/>
    <w:rsid w:val="00716C6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716C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B35F8AFE</Template>
  <TotalTime>1</TotalTime>
  <Pages>2</Pages>
  <Words>55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Lucienne Klinkenberg</cp:lastModifiedBy>
  <cp:revision>3</cp:revision>
  <cp:lastPrinted>2013-10-02T12:37:00Z</cp:lastPrinted>
  <dcterms:created xsi:type="dcterms:W3CDTF">2013-10-02T12:36:00Z</dcterms:created>
  <dcterms:modified xsi:type="dcterms:W3CDTF">2013-10-02T12:37:00Z</dcterms:modified>
</cp:coreProperties>
</file>