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010" w:rsidRDefault="006B5010">
      <w:bookmarkStart w:id="0" w:name="_GoBack"/>
      <w:bookmarkEnd w:id="0"/>
    </w:p>
    <w:p w:rsidR="006B5010" w:rsidRPr="006B5010" w:rsidRDefault="006B5010" w:rsidP="006B5010">
      <w:pPr>
        <w:rPr>
          <w:b/>
          <w:sz w:val="40"/>
          <w:szCs w:val="40"/>
        </w:rPr>
      </w:pPr>
      <w:r w:rsidRPr="006B5010">
        <w:rPr>
          <w:b/>
          <w:sz w:val="40"/>
          <w:szCs w:val="40"/>
        </w:rPr>
        <w:t>Natuur: H 2.3 Binnen/buiten spelen</w:t>
      </w:r>
    </w:p>
    <w:p w:rsidR="006B5010" w:rsidRPr="006B5010" w:rsidRDefault="006B5010" w:rsidP="006B5010">
      <w:pPr>
        <w:rPr>
          <w:b/>
          <w:sz w:val="40"/>
          <w:szCs w:val="40"/>
        </w:rPr>
      </w:pPr>
    </w:p>
    <w:p w:rsidR="006B5010" w:rsidRPr="006B5010" w:rsidRDefault="006B5010" w:rsidP="006B5010">
      <w:pPr>
        <w:rPr>
          <w:sz w:val="40"/>
          <w:szCs w:val="40"/>
        </w:rPr>
      </w:pPr>
      <w:r w:rsidRPr="006B5010">
        <w:rPr>
          <w:b/>
          <w:sz w:val="40"/>
          <w:szCs w:val="40"/>
        </w:rPr>
        <w:t xml:space="preserve">Sjoelen: </w:t>
      </w:r>
      <w:r w:rsidRPr="006B5010">
        <w:rPr>
          <w:sz w:val="40"/>
          <w:szCs w:val="40"/>
        </w:rPr>
        <w:t>een spel waarbij je houten schijfjes</w:t>
      </w:r>
      <w:r w:rsidRPr="006B5010">
        <w:rPr>
          <w:b/>
          <w:sz w:val="40"/>
          <w:szCs w:val="40"/>
        </w:rPr>
        <w:t xml:space="preserve"> </w:t>
      </w:r>
      <w:r w:rsidRPr="006B5010">
        <w:rPr>
          <w:sz w:val="40"/>
          <w:szCs w:val="40"/>
        </w:rPr>
        <w:t>in vakken achterin een lange bak probeert te schuiven</w:t>
      </w:r>
    </w:p>
    <w:p w:rsidR="006B5010" w:rsidRPr="006B5010" w:rsidRDefault="006B5010" w:rsidP="006B5010">
      <w:pPr>
        <w:rPr>
          <w:b/>
          <w:sz w:val="40"/>
          <w:szCs w:val="40"/>
        </w:rPr>
      </w:pPr>
    </w:p>
    <w:p w:rsidR="006B5010" w:rsidRPr="006B5010" w:rsidRDefault="006B5010" w:rsidP="006B5010">
      <w:pPr>
        <w:rPr>
          <w:sz w:val="40"/>
          <w:szCs w:val="40"/>
        </w:rPr>
      </w:pPr>
      <w:r w:rsidRPr="006B5010">
        <w:rPr>
          <w:b/>
          <w:sz w:val="40"/>
          <w:szCs w:val="40"/>
        </w:rPr>
        <w:t>Het bordspel:</w:t>
      </w:r>
      <w:r w:rsidRPr="006B5010">
        <w:rPr>
          <w:sz w:val="40"/>
          <w:szCs w:val="40"/>
        </w:rPr>
        <w:t xml:space="preserve"> een spel waarbij je met bijvoorbeeld dobbelstenen en pionnen op een bord speelt, zoals “Mens erger je niet”</w:t>
      </w:r>
    </w:p>
    <w:p w:rsidR="006B5010" w:rsidRPr="006B5010" w:rsidRDefault="006B5010" w:rsidP="006B5010">
      <w:pPr>
        <w:rPr>
          <w:b/>
          <w:sz w:val="40"/>
          <w:szCs w:val="40"/>
        </w:rPr>
      </w:pPr>
    </w:p>
    <w:p w:rsidR="006B5010" w:rsidRPr="006B5010" w:rsidRDefault="006B5010" w:rsidP="006B5010">
      <w:pPr>
        <w:rPr>
          <w:sz w:val="40"/>
          <w:szCs w:val="40"/>
        </w:rPr>
      </w:pPr>
      <w:r w:rsidRPr="006B5010">
        <w:rPr>
          <w:b/>
          <w:sz w:val="40"/>
          <w:szCs w:val="40"/>
        </w:rPr>
        <w:t xml:space="preserve">Het kaartspel: </w:t>
      </w:r>
      <w:r w:rsidRPr="006B5010">
        <w:rPr>
          <w:sz w:val="40"/>
          <w:szCs w:val="40"/>
        </w:rPr>
        <w:t xml:space="preserve">een spel met kaarten dat je samen kunt spelen, bijvoorbeeld kwartetten </w:t>
      </w:r>
    </w:p>
    <w:p w:rsidR="006B5010" w:rsidRPr="006B5010" w:rsidRDefault="006B5010" w:rsidP="006B5010">
      <w:pPr>
        <w:rPr>
          <w:sz w:val="40"/>
          <w:szCs w:val="40"/>
        </w:rPr>
      </w:pPr>
    </w:p>
    <w:p w:rsidR="006B5010" w:rsidRPr="006B5010" w:rsidRDefault="006B5010" w:rsidP="006B5010">
      <w:pPr>
        <w:rPr>
          <w:sz w:val="40"/>
          <w:szCs w:val="40"/>
        </w:rPr>
      </w:pPr>
      <w:r w:rsidRPr="006B5010">
        <w:rPr>
          <w:b/>
          <w:sz w:val="40"/>
          <w:szCs w:val="40"/>
        </w:rPr>
        <w:t xml:space="preserve">De hinkelbaan: </w:t>
      </w:r>
      <w:r w:rsidRPr="006B5010">
        <w:rPr>
          <w:sz w:val="40"/>
          <w:szCs w:val="40"/>
        </w:rPr>
        <w:t>een spel waarbij je maar op één been mag springen</w:t>
      </w:r>
    </w:p>
    <w:p w:rsidR="006B5010" w:rsidRPr="006B5010" w:rsidRDefault="006B5010" w:rsidP="006B5010">
      <w:pPr>
        <w:rPr>
          <w:b/>
          <w:sz w:val="40"/>
          <w:szCs w:val="40"/>
        </w:rPr>
      </w:pPr>
    </w:p>
    <w:p w:rsidR="006B5010" w:rsidRPr="006B5010" w:rsidRDefault="006B5010" w:rsidP="006B5010">
      <w:pPr>
        <w:rPr>
          <w:sz w:val="40"/>
          <w:szCs w:val="40"/>
        </w:rPr>
      </w:pPr>
      <w:r w:rsidRPr="006B5010">
        <w:rPr>
          <w:b/>
          <w:sz w:val="40"/>
          <w:szCs w:val="40"/>
        </w:rPr>
        <w:t>Steltlopen:</w:t>
      </w:r>
      <w:r w:rsidRPr="006B5010">
        <w:rPr>
          <w:sz w:val="40"/>
          <w:szCs w:val="40"/>
        </w:rPr>
        <w:t xml:space="preserve"> doe je met twee lange stokken met dwarse plankjes eraan. Je zet je voeten op de plankjes en met je handen houd je de stokken vast</w:t>
      </w:r>
    </w:p>
    <w:p w:rsidR="006B5010" w:rsidRPr="006B5010" w:rsidRDefault="006B5010" w:rsidP="006B5010">
      <w:pPr>
        <w:rPr>
          <w:b/>
          <w:sz w:val="40"/>
          <w:szCs w:val="40"/>
        </w:rPr>
      </w:pPr>
    </w:p>
    <w:p w:rsidR="006B5010" w:rsidRPr="006B5010" w:rsidRDefault="006B5010" w:rsidP="006B5010">
      <w:pPr>
        <w:rPr>
          <w:b/>
          <w:sz w:val="40"/>
          <w:szCs w:val="40"/>
        </w:rPr>
      </w:pPr>
      <w:r w:rsidRPr="006B5010">
        <w:rPr>
          <w:b/>
          <w:sz w:val="40"/>
          <w:szCs w:val="40"/>
        </w:rPr>
        <w:t xml:space="preserve">Klapversjes: </w:t>
      </w:r>
      <w:r w:rsidRPr="006B5010">
        <w:rPr>
          <w:sz w:val="40"/>
          <w:szCs w:val="40"/>
        </w:rPr>
        <w:t>bij klapversjes zeg je een rijmpje op terwijl je erbij in de handen klapt of tegen elkaars handen klapt.</w:t>
      </w:r>
    </w:p>
    <w:p w:rsidR="00747AB6" w:rsidRDefault="006B5010">
      <w:r w:rsidRPr="006B5010">
        <w:rPr>
          <w:sz w:val="40"/>
          <w:szCs w:val="40"/>
        </w:rPr>
        <w:br w:type="page"/>
      </w:r>
      <w:r w:rsidR="007370F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1257300</wp:posOffset>
                </wp:positionV>
                <wp:extent cx="3886200" cy="5077460"/>
                <wp:effectExtent l="19050" t="19050" r="95250" b="104140"/>
                <wp:wrapNone/>
                <wp:docPr id="1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5077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40817" w:rsidRDefault="00B40817" w:rsidP="00747AB6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De hinkelbaan</w:t>
                            </w:r>
                            <w:r w:rsidRPr="00B40817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370FB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421130" cy="1055370"/>
                                  <wp:effectExtent l="0" t="0" r="7620" b="0"/>
                                  <wp:docPr id="1" name="il_fi" descr="Beschrijving: http://www.heartjump.nl/Upload/Intro/hinkelbaan_standaar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Beschrijving: http://www.heartjump.nl/Upload/Intro/hinkelbaan_standaar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1130" cy="1055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40817" w:rsidRDefault="00B40817" w:rsidP="00747AB6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Steltlopen</w:t>
                            </w:r>
                            <w:r w:rsidRPr="00B40817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="007370FB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336675" cy="914400"/>
                                  <wp:effectExtent l="0" t="0" r="0" b="0"/>
                                  <wp:docPr id="2" name="il_fi" descr="Beschrijving: http://www.bonten.nl/images/steltlope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Beschrijving: http://www.bonten.nl/images/steltlope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6675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40817" w:rsidRPr="00B40817" w:rsidRDefault="00B40817" w:rsidP="00747AB6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klapversjes</w:t>
                            </w:r>
                            <w:r w:rsidRPr="00B40817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370FB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941195" cy="1449070"/>
                                  <wp:effectExtent l="0" t="0" r="1905" b="0"/>
                                  <wp:docPr id="3" name="il_fi" descr="Beschrijving: http://users.telenet.be/onswereldwonder/FotoAlbum/slides/DSCF001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Beschrijving: http://users.telenet.be/onswereldwonder/FotoAlbum/slides/DSCF001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1195" cy="1449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369pt;margin-top:99pt;width:306pt;height:399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" strokeweight="3pt">
                <v:shadow on="t" opacity=".5" offset="6pt,6pt"/>
                <v:textbox>
                  <w:txbxContent>
                    <w:p w:rsidR="00B40817" w:rsidRDefault="00B40817" w:rsidP="00747AB6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De hinkelbaan</w:t>
                      </w:r>
                      <w:r w:rsidRPr="00B40817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="007370FB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421130" cy="1055370"/>
                            <wp:effectExtent l="0" t="0" r="7620" b="0"/>
                            <wp:docPr id="1" name="il_fi" descr="Beschrijving: http://www.heartjump.nl/Upload/Intro/hinkelbaan_standaar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Beschrijving: http://www.heartjump.nl/Upload/Intro/hinkelbaan_standaar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1130" cy="1055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40817" w:rsidRDefault="00B40817" w:rsidP="00747AB6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Steltlopen</w:t>
                      </w:r>
                      <w:r w:rsidRPr="00B40817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 xml:space="preserve">          </w:t>
                      </w:r>
                      <w:r w:rsidR="007370FB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336675" cy="914400"/>
                            <wp:effectExtent l="0" t="0" r="0" b="0"/>
                            <wp:docPr id="2" name="il_fi" descr="Beschrijving: http://www.bonten.nl/images/steltlope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Beschrijving: http://www.bonten.nl/images/steltlope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6675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40817" w:rsidRPr="00B40817" w:rsidRDefault="00B40817" w:rsidP="00747AB6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klapversjes</w:t>
                      </w:r>
                      <w:r w:rsidRPr="00B40817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="007370FB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941195" cy="1449070"/>
                            <wp:effectExtent l="0" t="0" r="1905" b="0"/>
                            <wp:docPr id="3" name="il_fi" descr="Beschrijving: http://users.telenet.be/onswereldwonder/FotoAlbum/slides/DSCF001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Beschrijving: http://users.telenet.be/onswereldwonder/FotoAlbum/slides/DSCF001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1195" cy="1449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70FB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1257300</wp:posOffset>
                </wp:positionV>
                <wp:extent cx="3886200" cy="5077460"/>
                <wp:effectExtent l="19050" t="19050" r="95250" b="104140"/>
                <wp:wrapNone/>
                <wp:docPr id="1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5077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40817" w:rsidRDefault="00B40817" w:rsidP="00747AB6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Sjoelen</w:t>
                            </w:r>
                            <w:r w:rsidRPr="00B40817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40817" w:rsidRDefault="007370FB" w:rsidP="00747AB6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406525" cy="1055370"/>
                                  <wp:effectExtent l="0" t="0" r="3175" b="0"/>
                                  <wp:docPr id="4" name="il_fi" descr="Beschrijving: http://www.grootsneek.nl/wp-content/uploads/2011/03/sjoele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Beschrijving: http://www.grootsneek.nl/wp-content/uploads/2011/03/sjoele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6525" cy="1055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40817" w:rsidRDefault="00B40817" w:rsidP="00747AB6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Het bordspel</w:t>
                            </w:r>
                            <w:r w:rsidRPr="00B40817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370FB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406525" cy="872490"/>
                                  <wp:effectExtent l="0" t="0" r="3175" b="3810"/>
                                  <wp:docPr id="5" name="il_fi" descr="Beschrijving: http://www.refdag.nl/polopoly_fs/borspeldag_in_zwolle_1_65547!image/3397959280.jpg_gen/derivatives/landscape_804/339795928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Beschrijving: http://www.refdag.nl/polopoly_fs/borspeldag_in_zwolle_1_65547!image/3397959280.jpg_gen/derivatives/landscape_804/339795928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6525" cy="872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40817" w:rsidRPr="00B40817" w:rsidRDefault="00B40817" w:rsidP="00747AB6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Het kaartspel</w:t>
                            </w:r>
                            <w:r w:rsidRPr="00B40817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370FB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686685" cy="1716405"/>
                                  <wp:effectExtent l="0" t="0" r="0" b="0"/>
                                  <wp:docPr id="6" name="il_fi" descr="Beschrijving: http://55plus-spelletjes.nl/files/2011/05/Un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Beschrijving: http://55plus-spelletjes.nl/files/2011/05/Un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6685" cy="1716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27pt;margin-top:99pt;width:306pt;height:399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" strokeweight="3pt">
                <v:shadow on="t" opacity=".5" offset="6pt,6pt"/>
                <v:textbox>
                  <w:txbxContent>
                    <w:p w:rsidR="00B40817" w:rsidRDefault="00B40817" w:rsidP="00747AB6">
                      <w:pP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Sjoelen</w:t>
                      </w:r>
                      <w:r w:rsidRPr="00B40817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 xml:space="preserve"> </w:t>
                      </w:r>
                    </w:p>
                    <w:p w:rsidR="00B40817" w:rsidRDefault="007370FB" w:rsidP="00747AB6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406525" cy="1055370"/>
                            <wp:effectExtent l="0" t="0" r="3175" b="0"/>
                            <wp:docPr id="4" name="il_fi" descr="Beschrijving: http://www.grootsneek.nl/wp-content/uploads/2011/03/sjoele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Beschrijving: http://www.grootsneek.nl/wp-content/uploads/2011/03/sjoele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6525" cy="1055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40817" w:rsidRDefault="00B40817" w:rsidP="00747AB6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Het bordspel</w:t>
                      </w:r>
                      <w:r w:rsidRPr="00B40817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="007370FB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406525" cy="872490"/>
                            <wp:effectExtent l="0" t="0" r="3175" b="3810"/>
                            <wp:docPr id="5" name="il_fi" descr="Beschrijving: http://www.refdag.nl/polopoly_fs/borspeldag_in_zwolle_1_65547!image/3397959280.jpg_gen/derivatives/landscape_804/339795928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Beschrijving: http://www.refdag.nl/polopoly_fs/borspeldag_in_zwolle_1_65547!image/3397959280.jpg_gen/derivatives/landscape_804/339795928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6525" cy="872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40817" w:rsidRPr="00B40817" w:rsidRDefault="00B40817" w:rsidP="00747AB6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Het kaartspel</w:t>
                      </w:r>
                      <w:r w:rsidRPr="00B40817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="007370FB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686685" cy="1716405"/>
                            <wp:effectExtent l="0" t="0" r="0" b="0"/>
                            <wp:docPr id="6" name="il_fi" descr="Beschrijving: http://55plus-spelletjes.nl/files/2011/05/Un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Beschrijving: http://55plus-spelletjes.nl/files/2011/05/Un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6685" cy="1716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70FB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-114300</wp:posOffset>
                </wp:positionV>
                <wp:extent cx="8686800" cy="6575425"/>
                <wp:effectExtent l="38100" t="38100" r="38100" b="4445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0" cy="657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9pt;margin-top:-9pt;width:684pt;height:517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" strokeweight="6pt"/>
            </w:pict>
          </mc:Fallback>
        </mc:AlternateContent>
      </w:r>
      <w:r w:rsidR="007370FB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114300</wp:posOffset>
                </wp:positionV>
                <wp:extent cx="3886200" cy="914400"/>
                <wp:effectExtent l="19050" t="19050" r="95250" b="95250"/>
                <wp:wrapNone/>
                <wp:docPr id="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40817" w:rsidRPr="00B40817" w:rsidRDefault="00B40817" w:rsidP="00747AB6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B40817">
                              <w:rPr>
                                <w:b/>
                                <w:sz w:val="96"/>
                                <w:szCs w:val="96"/>
                              </w:rPr>
                              <w:t>Buiten spelen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369pt;margin-top:9pt;width:306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" strokeweight="3pt">
                <v:shadow on="t" opacity=".5" offset="6pt,6pt"/>
                <v:textbox>
                  <w:txbxContent>
                    <w:p w:rsidR="00B40817" w:rsidRPr="00B40817" w:rsidRDefault="00B40817" w:rsidP="00747AB6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B40817">
                        <w:rPr>
                          <w:b/>
                          <w:sz w:val="96"/>
                          <w:szCs w:val="96"/>
                        </w:rPr>
                        <w:t>Buiten spelen</w:t>
                      </w:r>
                    </w:p>
                  </w:txbxContent>
                </v:textbox>
              </v:shape>
            </w:pict>
          </mc:Fallback>
        </mc:AlternateContent>
      </w:r>
      <w:r w:rsidR="007370FB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114300</wp:posOffset>
                </wp:positionV>
                <wp:extent cx="3886200" cy="914400"/>
                <wp:effectExtent l="19050" t="19050" r="95250" b="95250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40817" w:rsidRPr="00B40817" w:rsidRDefault="00B40817" w:rsidP="00747AB6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B40817">
                              <w:rPr>
                                <w:b/>
                                <w:sz w:val="96"/>
                                <w:szCs w:val="96"/>
                              </w:rPr>
                              <w:t>Binnen spelen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27pt;margin-top:9pt;width:306pt;height:1in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" strokeweight="3pt">
                <v:shadow on="t" opacity=".5" offset="6pt,6pt"/>
                <v:textbox>
                  <w:txbxContent>
                    <w:p w:rsidR="00B40817" w:rsidRPr="00B40817" w:rsidRDefault="00B40817" w:rsidP="00747AB6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B40817">
                        <w:rPr>
                          <w:b/>
                          <w:sz w:val="96"/>
                          <w:szCs w:val="96"/>
                        </w:rPr>
                        <w:t>Binnen spelen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47AB6" w:rsidSect="00747AB6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95DF3"/>
    <w:multiLevelType w:val="hybridMultilevel"/>
    <w:tmpl w:val="9EEAEE30"/>
    <w:lvl w:ilvl="0" w:tplc="6A98C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0C28A1"/>
    <w:multiLevelType w:val="hybridMultilevel"/>
    <w:tmpl w:val="8B7200AC"/>
    <w:lvl w:ilvl="0" w:tplc="4C9C7F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AB6"/>
    <w:rsid w:val="0021136C"/>
    <w:rsid w:val="006B5010"/>
    <w:rsid w:val="007370FB"/>
    <w:rsid w:val="00747AB6"/>
    <w:rsid w:val="008466E0"/>
    <w:rsid w:val="0090578D"/>
    <w:rsid w:val="00A81D6A"/>
    <w:rsid w:val="00B40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6B5010"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6B5010"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4103CE4</Template>
  <TotalTime>0</TotalTime>
  <Pages>2</Pages>
  <Words>105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Lucienne Klinkenberg</cp:lastModifiedBy>
  <cp:revision>2</cp:revision>
  <cp:lastPrinted>2009-12-07T09:00:00Z</cp:lastPrinted>
  <dcterms:created xsi:type="dcterms:W3CDTF">2013-02-25T10:05:00Z</dcterms:created>
  <dcterms:modified xsi:type="dcterms:W3CDTF">2013-02-25T10:05:00Z</dcterms:modified>
</cp:coreProperties>
</file>