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2B6" w:rsidRDefault="002602B6" w:rsidP="00B75D6A"/>
    <w:p w:rsidR="002602B6" w:rsidRPr="00365451" w:rsidRDefault="002602B6" w:rsidP="002602B6">
      <w:pPr>
        <w:spacing w:after="200" w:line="276" w:lineRule="auto"/>
        <w:rPr>
          <w:rFonts w:ascii="Arial" w:eastAsia="Calibri" w:hAnsi="Arial" w:cs="Arial"/>
          <w:sz w:val="44"/>
          <w:szCs w:val="44"/>
          <w:lang w:eastAsia="en-US"/>
        </w:rPr>
      </w:pPr>
      <w:r w:rsidRPr="00365451">
        <w:rPr>
          <w:rFonts w:ascii="Arial" w:eastAsia="Calibri" w:hAnsi="Arial" w:cs="Arial"/>
          <w:sz w:val="44"/>
          <w:szCs w:val="44"/>
          <w:lang w:eastAsia="en-US"/>
        </w:rPr>
        <w:t>begrijpend lezen 3.4</w:t>
      </w:r>
    </w:p>
    <w:p w:rsidR="002602B6" w:rsidRPr="00365451" w:rsidRDefault="002602B6" w:rsidP="002602B6">
      <w:pPr>
        <w:spacing w:after="200" w:line="276" w:lineRule="auto"/>
        <w:rPr>
          <w:rFonts w:ascii="Arial" w:eastAsia="Calibri" w:hAnsi="Arial" w:cs="Arial"/>
          <w:sz w:val="44"/>
          <w:szCs w:val="44"/>
          <w:lang w:eastAsia="en-US"/>
        </w:rPr>
      </w:pPr>
    </w:p>
    <w:p w:rsidR="002602B6" w:rsidRPr="00365451" w:rsidRDefault="002602B6" w:rsidP="002602B6">
      <w:pPr>
        <w:rPr>
          <w:rFonts w:ascii="Arial" w:eastAsia="Calibri" w:hAnsi="Arial" w:cs="Arial"/>
          <w:sz w:val="44"/>
          <w:szCs w:val="44"/>
          <w:lang w:eastAsia="en-US"/>
        </w:rPr>
      </w:pPr>
      <w:r w:rsidRPr="00365451">
        <w:rPr>
          <w:rFonts w:ascii="Arial" w:eastAsia="Calibri" w:hAnsi="Arial" w:cs="Arial"/>
          <w:b/>
          <w:sz w:val="44"/>
          <w:szCs w:val="44"/>
          <w:lang w:eastAsia="en-US"/>
        </w:rPr>
        <w:t>de tuin</w:t>
      </w:r>
      <w:r w:rsidRPr="00365451">
        <w:rPr>
          <w:rFonts w:ascii="Arial" w:eastAsia="Calibri" w:hAnsi="Arial" w:cs="Arial"/>
          <w:sz w:val="44"/>
          <w:szCs w:val="44"/>
          <w:lang w:eastAsia="en-US"/>
        </w:rPr>
        <w:t>: is een stuk grond rondom een huis. Of soms aan de voorkant of achterkant.</w:t>
      </w:r>
    </w:p>
    <w:p w:rsidR="002602B6" w:rsidRPr="00365451" w:rsidRDefault="002602B6" w:rsidP="002602B6">
      <w:pPr>
        <w:rPr>
          <w:rFonts w:ascii="Arial" w:eastAsia="Calibri" w:hAnsi="Arial" w:cs="Arial"/>
          <w:sz w:val="44"/>
          <w:szCs w:val="44"/>
          <w:lang w:eastAsia="en-US"/>
        </w:rPr>
      </w:pPr>
    </w:p>
    <w:p w:rsidR="002602B6" w:rsidRPr="00365451" w:rsidRDefault="002602B6" w:rsidP="002602B6">
      <w:pPr>
        <w:rPr>
          <w:rFonts w:ascii="Arial" w:eastAsia="Calibri" w:hAnsi="Arial" w:cs="Arial"/>
          <w:sz w:val="44"/>
          <w:szCs w:val="44"/>
          <w:lang w:eastAsia="en-US"/>
        </w:rPr>
      </w:pPr>
      <w:r w:rsidRPr="00365451">
        <w:rPr>
          <w:rFonts w:ascii="Arial" w:eastAsia="Calibri" w:hAnsi="Arial" w:cs="Arial"/>
          <w:b/>
          <w:sz w:val="44"/>
          <w:szCs w:val="44"/>
          <w:lang w:eastAsia="en-US"/>
        </w:rPr>
        <w:t>de heg</w:t>
      </w:r>
      <w:r w:rsidRPr="00365451">
        <w:rPr>
          <w:rFonts w:ascii="Arial" w:eastAsia="Calibri" w:hAnsi="Arial" w:cs="Arial"/>
          <w:sz w:val="44"/>
          <w:szCs w:val="44"/>
          <w:lang w:eastAsia="en-US"/>
        </w:rPr>
        <w:t>: is een rij struiken die dicht bij elkaar staan. bijvoorbeeld aan de rand van een tuin.</w:t>
      </w:r>
    </w:p>
    <w:p w:rsidR="002602B6" w:rsidRPr="00365451" w:rsidRDefault="002602B6" w:rsidP="002602B6">
      <w:pPr>
        <w:rPr>
          <w:rFonts w:ascii="Arial" w:eastAsia="Calibri" w:hAnsi="Arial" w:cs="Arial"/>
          <w:sz w:val="44"/>
          <w:szCs w:val="44"/>
          <w:lang w:eastAsia="en-US"/>
        </w:rPr>
      </w:pPr>
    </w:p>
    <w:p w:rsidR="002602B6" w:rsidRPr="00365451" w:rsidRDefault="002602B6" w:rsidP="002602B6">
      <w:pPr>
        <w:rPr>
          <w:rFonts w:ascii="Arial" w:eastAsia="Calibri" w:hAnsi="Arial" w:cs="Arial"/>
          <w:sz w:val="44"/>
          <w:szCs w:val="44"/>
          <w:lang w:eastAsia="en-US"/>
        </w:rPr>
      </w:pPr>
      <w:r w:rsidRPr="00365451">
        <w:rPr>
          <w:rFonts w:ascii="Arial" w:eastAsia="Calibri" w:hAnsi="Arial" w:cs="Arial"/>
          <w:b/>
          <w:sz w:val="44"/>
          <w:szCs w:val="44"/>
          <w:lang w:eastAsia="en-US"/>
        </w:rPr>
        <w:t>het gazon</w:t>
      </w:r>
      <w:r w:rsidRPr="00365451">
        <w:rPr>
          <w:rFonts w:ascii="Arial" w:eastAsia="Calibri" w:hAnsi="Arial" w:cs="Arial"/>
          <w:sz w:val="44"/>
          <w:szCs w:val="44"/>
          <w:lang w:eastAsia="en-US"/>
        </w:rPr>
        <w:t>: is een grasveld in een tuin of park.</w:t>
      </w:r>
    </w:p>
    <w:p w:rsidR="002602B6" w:rsidRPr="00365451" w:rsidRDefault="002602B6" w:rsidP="002602B6">
      <w:pPr>
        <w:rPr>
          <w:rFonts w:ascii="Arial" w:eastAsia="Calibri" w:hAnsi="Arial" w:cs="Arial"/>
          <w:sz w:val="44"/>
          <w:szCs w:val="44"/>
          <w:lang w:eastAsia="en-US"/>
        </w:rPr>
      </w:pPr>
    </w:p>
    <w:p w:rsidR="002602B6" w:rsidRPr="00365451" w:rsidRDefault="002602B6" w:rsidP="002602B6">
      <w:pPr>
        <w:rPr>
          <w:rFonts w:ascii="Arial" w:eastAsia="Calibri" w:hAnsi="Arial" w:cs="Arial"/>
          <w:sz w:val="44"/>
          <w:szCs w:val="44"/>
          <w:lang w:eastAsia="en-US"/>
        </w:rPr>
      </w:pPr>
      <w:r w:rsidRPr="00365451">
        <w:rPr>
          <w:rFonts w:ascii="Arial" w:eastAsia="Calibri" w:hAnsi="Arial" w:cs="Arial"/>
          <w:b/>
          <w:sz w:val="44"/>
          <w:szCs w:val="44"/>
          <w:lang w:eastAsia="en-US"/>
        </w:rPr>
        <w:t>de struik</w:t>
      </w:r>
      <w:r w:rsidRPr="00365451">
        <w:rPr>
          <w:rFonts w:ascii="Arial" w:eastAsia="Calibri" w:hAnsi="Arial" w:cs="Arial"/>
          <w:sz w:val="44"/>
          <w:szCs w:val="44"/>
          <w:lang w:eastAsia="en-US"/>
        </w:rPr>
        <w:t>: is een grote plant die buiten groeit. Struiken hebben zijtakken vanaf de grond</w:t>
      </w:r>
    </w:p>
    <w:p w:rsidR="002602B6" w:rsidRPr="00365451" w:rsidRDefault="002602B6" w:rsidP="002602B6">
      <w:pPr>
        <w:rPr>
          <w:rFonts w:ascii="Arial" w:eastAsia="Calibri" w:hAnsi="Arial" w:cs="Arial"/>
          <w:sz w:val="44"/>
          <w:szCs w:val="44"/>
          <w:lang w:eastAsia="en-US"/>
        </w:rPr>
      </w:pPr>
    </w:p>
    <w:p w:rsidR="002602B6" w:rsidRPr="00365451" w:rsidRDefault="002602B6" w:rsidP="002602B6">
      <w:pPr>
        <w:rPr>
          <w:rFonts w:ascii="Arial" w:eastAsia="Calibri" w:hAnsi="Arial" w:cs="Arial"/>
          <w:sz w:val="44"/>
          <w:szCs w:val="44"/>
          <w:lang w:eastAsia="en-US"/>
        </w:rPr>
      </w:pPr>
      <w:r w:rsidRPr="00365451">
        <w:rPr>
          <w:rFonts w:ascii="Arial" w:eastAsia="Calibri" w:hAnsi="Arial" w:cs="Arial"/>
          <w:b/>
          <w:sz w:val="44"/>
          <w:szCs w:val="44"/>
          <w:lang w:eastAsia="en-US"/>
        </w:rPr>
        <w:t>de vijver</w:t>
      </w:r>
      <w:r w:rsidRPr="00365451">
        <w:rPr>
          <w:rFonts w:ascii="Arial" w:eastAsia="Calibri" w:hAnsi="Arial" w:cs="Arial"/>
          <w:sz w:val="44"/>
          <w:szCs w:val="44"/>
          <w:lang w:eastAsia="en-US"/>
        </w:rPr>
        <w:t>: is een meertje in een tuin of park. Er kunnen vissen in zwemmen en waterplanten in groeien.</w:t>
      </w:r>
    </w:p>
    <w:p w:rsidR="002602B6" w:rsidRPr="00365451" w:rsidRDefault="002602B6" w:rsidP="002602B6">
      <w:pPr>
        <w:tabs>
          <w:tab w:val="left" w:pos="1826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365451">
        <w:rPr>
          <w:rFonts w:ascii="Calibri" w:eastAsia="Calibri" w:hAnsi="Calibri"/>
          <w:sz w:val="22"/>
          <w:szCs w:val="22"/>
          <w:lang w:eastAsia="en-US"/>
        </w:rPr>
        <w:tab/>
      </w:r>
    </w:p>
    <w:p w:rsidR="00B75D6A" w:rsidRDefault="002602B6" w:rsidP="00B75D6A">
      <w:bookmarkStart w:id="0" w:name="_GoBack"/>
      <w:bookmarkEnd w:id="0"/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-457200</wp:posOffset>
                </wp:positionV>
                <wp:extent cx="1604010" cy="685800"/>
                <wp:effectExtent l="3810" t="0" r="78105" b="7620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Pr="00D13B7C" w:rsidRDefault="00B75D6A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D13B7C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de heg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.3pt;margin-top:-36pt;width:126.3pt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" fillcolor="#cff" stroked="f">
                <v:shadow on="t" opacity=".5" offset="6pt,6pt"/>
                <v:textbox>
                  <w:txbxContent>
                    <w:p w:rsidR="001803B8" w:rsidRPr="00D13B7C" w:rsidRDefault="00B75D6A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D13B7C">
                        <w:rPr>
                          <w:rFonts w:ascii="Arial" w:hAnsi="Arial" w:cs="Arial"/>
                          <w:sz w:val="72"/>
                          <w:szCs w:val="72"/>
                        </w:rPr>
                        <w:t>de heg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-457200</wp:posOffset>
                </wp:positionV>
                <wp:extent cx="2263140" cy="685800"/>
                <wp:effectExtent l="0" t="0" r="80010" b="76200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Pr="00D13B7C" w:rsidRDefault="00B75D6A" w:rsidP="001803B8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D13B7C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het gazon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22.75pt;margin-top:-36pt;width:178.2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" fillcolor="#cff" stroked="f">
                <v:shadow on="t" opacity=".5" offset="6pt,6pt"/>
                <v:textbox>
                  <w:txbxContent>
                    <w:p w:rsidR="001803B8" w:rsidRPr="00D13B7C" w:rsidRDefault="00B75D6A" w:rsidP="001803B8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D13B7C">
                        <w:rPr>
                          <w:rFonts w:ascii="Arial" w:hAnsi="Arial" w:cs="Arial"/>
                          <w:sz w:val="72"/>
                          <w:szCs w:val="72"/>
                        </w:rPr>
                        <w:t>het gazon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7016115</wp:posOffset>
            </wp:positionH>
            <wp:positionV relativeFrom="paragraph">
              <wp:posOffset>4000500</wp:posOffset>
            </wp:positionV>
            <wp:extent cx="3005455" cy="2249170"/>
            <wp:effectExtent l="0" t="0" r="4445" b="0"/>
            <wp:wrapThrough wrapText="bothSides">
              <wp:wrapPolygon edited="0">
                <wp:start x="0" y="0"/>
                <wp:lineTo x="0" y="21405"/>
                <wp:lineTo x="21495" y="21405"/>
                <wp:lineTo x="21495" y="0"/>
                <wp:lineTo x="0" y="0"/>
              </wp:wrapPolygon>
            </wp:wrapThrough>
            <wp:docPr id="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1755140</wp:posOffset>
                </wp:positionH>
                <wp:positionV relativeFrom="paragraph">
                  <wp:posOffset>2541905</wp:posOffset>
                </wp:positionV>
                <wp:extent cx="1073785" cy="3021965"/>
                <wp:effectExtent l="21590" t="17780" r="19050" b="17780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785" cy="30219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2pt,200.15pt" to="222.75pt,4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-76200</wp:posOffset>
                </wp:positionV>
                <wp:extent cx="1475105" cy="1614805"/>
                <wp:effectExtent l="17145" t="19050" r="22225" b="23495"/>
                <wp:wrapNone/>
                <wp:docPr id="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5105" cy="16148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6pt,-6pt" to="242.75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-555625</wp:posOffset>
            </wp:positionV>
            <wp:extent cx="3303270" cy="2612390"/>
            <wp:effectExtent l="0" t="0" r="0" b="0"/>
            <wp:wrapThrough wrapText="bothSides">
              <wp:wrapPolygon edited="0">
                <wp:start x="0" y="0"/>
                <wp:lineTo x="0" y="21421"/>
                <wp:lineTo x="21426" y="21421"/>
                <wp:lineTo x="21426" y="0"/>
                <wp:lineTo x="0" y="0"/>
              </wp:wrapPolygon>
            </wp:wrapThrough>
            <wp:docPr id="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228600</wp:posOffset>
                </wp:positionV>
                <wp:extent cx="914400" cy="1257300"/>
                <wp:effectExtent l="22225" t="19050" r="15875" b="19050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75pt,18pt" to="100.7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" strokeweight="2.25pt"/>
            </w:pict>
          </mc:Fallback>
        </mc:AlternateContent>
      </w:r>
    </w:p>
    <w:p w:rsidR="00B75D6A" w:rsidRPr="00B75D6A" w:rsidRDefault="00B75D6A" w:rsidP="00B75D6A"/>
    <w:p w:rsidR="00B75D6A" w:rsidRPr="00B75D6A" w:rsidRDefault="002602B6" w:rsidP="00B75D6A"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39370</wp:posOffset>
            </wp:positionV>
            <wp:extent cx="3632835" cy="2719070"/>
            <wp:effectExtent l="0" t="0" r="5715" b="5080"/>
            <wp:wrapThrough wrapText="bothSides">
              <wp:wrapPolygon edited="0">
                <wp:start x="0" y="0"/>
                <wp:lineTo x="0" y="21489"/>
                <wp:lineTo x="21521" y="21489"/>
                <wp:lineTo x="21521" y="0"/>
                <wp:lineTo x="0" y="0"/>
              </wp:wrapPolygon>
            </wp:wrapThrough>
            <wp:docPr id="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D6A" w:rsidRPr="00B75D6A" w:rsidRDefault="00B75D6A" w:rsidP="00B75D6A"/>
    <w:p w:rsidR="00B75D6A" w:rsidRPr="00B75D6A" w:rsidRDefault="00B75D6A" w:rsidP="00B75D6A"/>
    <w:p w:rsidR="00B75D6A" w:rsidRPr="00B75D6A" w:rsidRDefault="00B75D6A" w:rsidP="00B75D6A"/>
    <w:p w:rsidR="00B75D6A" w:rsidRPr="00B75D6A" w:rsidRDefault="00B75D6A" w:rsidP="00B75D6A"/>
    <w:p w:rsidR="00B75D6A" w:rsidRPr="00B75D6A" w:rsidRDefault="00B75D6A" w:rsidP="00B75D6A"/>
    <w:p w:rsidR="00B75D6A" w:rsidRPr="00B75D6A" w:rsidRDefault="002602B6" w:rsidP="00B75D6A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136525</wp:posOffset>
                </wp:positionV>
                <wp:extent cx="2160905" cy="914400"/>
                <wp:effectExtent l="41910" t="41275" r="121285" b="1206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03B8" w:rsidRPr="00D13B7C" w:rsidRDefault="00B75D6A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D13B7C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de tuin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8.3pt;margin-top:10.75pt;width:170.15pt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" fillcolor="#cff" strokeweight="6pt">
                <v:shadow on="t" opacity=".5" offset="6pt,6pt"/>
                <v:textbox>
                  <w:txbxContent>
                    <w:p w:rsidR="001803B8" w:rsidRPr="00D13B7C" w:rsidRDefault="00B75D6A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 w:rsidRPr="00D13B7C">
                        <w:rPr>
                          <w:rFonts w:ascii="Arial" w:hAnsi="Arial" w:cs="Arial"/>
                          <w:sz w:val="96"/>
                          <w:szCs w:val="96"/>
                        </w:rPr>
                        <w:t>de tuin</w:t>
                      </w:r>
                    </w:p>
                  </w:txbxContent>
                </v:textbox>
              </v:shape>
            </w:pict>
          </mc:Fallback>
        </mc:AlternateContent>
      </w:r>
    </w:p>
    <w:p w:rsidR="00B75D6A" w:rsidRPr="00B75D6A" w:rsidRDefault="00B75D6A" w:rsidP="00B75D6A"/>
    <w:p w:rsidR="00B75D6A" w:rsidRPr="00B75D6A" w:rsidRDefault="00B75D6A" w:rsidP="00B75D6A"/>
    <w:p w:rsidR="00B75D6A" w:rsidRPr="00B75D6A" w:rsidRDefault="00B75D6A" w:rsidP="00B75D6A"/>
    <w:p w:rsidR="00B75D6A" w:rsidRPr="00B75D6A" w:rsidRDefault="00B75D6A" w:rsidP="00B75D6A"/>
    <w:p w:rsidR="00B75D6A" w:rsidRPr="00B75D6A" w:rsidRDefault="00B75D6A" w:rsidP="00B75D6A"/>
    <w:p w:rsidR="00B75D6A" w:rsidRPr="00B75D6A" w:rsidRDefault="002602B6" w:rsidP="00B75D6A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-635</wp:posOffset>
                </wp:positionV>
                <wp:extent cx="1183640" cy="574040"/>
                <wp:effectExtent l="19685" t="18415" r="15875" b="17145"/>
                <wp:wrapNone/>
                <wp:docPr id="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3640" cy="5740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05pt,-.05pt" to="342.2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" strokeweight="2.25pt"/>
            </w:pict>
          </mc:Fallback>
        </mc:AlternateContent>
      </w:r>
    </w:p>
    <w:p w:rsidR="00B75D6A" w:rsidRPr="00B75D6A" w:rsidRDefault="00B75D6A" w:rsidP="00B75D6A"/>
    <w:p w:rsidR="00B75D6A" w:rsidRPr="00B75D6A" w:rsidRDefault="00B75D6A" w:rsidP="00B75D6A"/>
    <w:p w:rsidR="00B75D6A" w:rsidRPr="00B75D6A" w:rsidRDefault="002602B6" w:rsidP="00B75D6A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47625</wp:posOffset>
                </wp:positionV>
                <wp:extent cx="1924685" cy="685800"/>
                <wp:effectExtent l="1270" t="0" r="74295" b="7620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DB1" w:rsidRPr="00D13B7C" w:rsidRDefault="00B75D6A" w:rsidP="00802DB1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D13B7C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de vijver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130.6pt;margin-top:3.75pt;width:151.55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" fillcolor="#cff" stroked="f">
                <v:shadow on="t" opacity=".5" offset="6pt,6pt"/>
                <v:textbox>
                  <w:txbxContent>
                    <w:p w:rsidR="00802DB1" w:rsidRPr="00D13B7C" w:rsidRDefault="00B75D6A" w:rsidP="00802DB1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D13B7C">
                        <w:rPr>
                          <w:rFonts w:ascii="Arial" w:hAnsi="Arial" w:cs="Arial"/>
                          <w:sz w:val="72"/>
                          <w:szCs w:val="72"/>
                        </w:rPr>
                        <w:t>de vijver</w:t>
                      </w:r>
                    </w:p>
                  </w:txbxContent>
                </v:textbox>
              </v:shape>
            </w:pict>
          </mc:Fallback>
        </mc:AlternateContent>
      </w:r>
    </w:p>
    <w:p w:rsidR="00B75D6A" w:rsidRPr="00B75D6A" w:rsidRDefault="00B75D6A" w:rsidP="00B75D6A"/>
    <w:p w:rsidR="00B75D6A" w:rsidRPr="00B75D6A" w:rsidRDefault="00B75D6A" w:rsidP="00B75D6A"/>
    <w:p w:rsidR="00B75D6A" w:rsidRPr="00B75D6A" w:rsidRDefault="00B75D6A" w:rsidP="00B75D6A"/>
    <w:p w:rsidR="00B75D6A" w:rsidRPr="00B75D6A" w:rsidRDefault="002602B6" w:rsidP="00B75D6A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138430</wp:posOffset>
            </wp:positionV>
            <wp:extent cx="3949065" cy="2588895"/>
            <wp:effectExtent l="0" t="0" r="0" b="1905"/>
            <wp:wrapThrough wrapText="bothSides">
              <wp:wrapPolygon edited="0">
                <wp:start x="0" y="0"/>
                <wp:lineTo x="0" y="21457"/>
                <wp:lineTo x="21465" y="21457"/>
                <wp:lineTo x="21465" y="0"/>
                <wp:lineTo x="0" y="0"/>
              </wp:wrapPolygon>
            </wp:wrapThrough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D6A" w:rsidRPr="00B75D6A" w:rsidRDefault="00B75D6A" w:rsidP="00B75D6A"/>
    <w:p w:rsidR="00B75D6A" w:rsidRDefault="00B75D6A" w:rsidP="00B75D6A"/>
    <w:p w:rsidR="001803B8" w:rsidRPr="00B75D6A" w:rsidRDefault="002602B6" w:rsidP="00B75D6A">
      <w:pPr>
        <w:tabs>
          <w:tab w:val="left" w:pos="127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974725</wp:posOffset>
                </wp:positionV>
                <wp:extent cx="1935480" cy="685800"/>
                <wp:effectExtent l="0" t="3175" r="76835" b="73025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Pr="00D13B7C" w:rsidRDefault="00B75D6A" w:rsidP="001803B8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D13B7C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de struik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83.05pt;margin-top:76.75pt;width:152.4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" fillcolor="#cff" stroked="f">
                <v:shadow on="t" opacity=".5" offset="6pt,6pt"/>
                <v:textbox>
                  <w:txbxContent>
                    <w:p w:rsidR="001803B8" w:rsidRPr="00D13B7C" w:rsidRDefault="00B75D6A" w:rsidP="001803B8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D13B7C">
                        <w:rPr>
                          <w:rFonts w:ascii="Arial" w:hAnsi="Arial" w:cs="Arial"/>
                          <w:sz w:val="72"/>
                          <w:szCs w:val="72"/>
                        </w:rPr>
                        <w:t>de struik</w:t>
                      </w:r>
                    </w:p>
                  </w:txbxContent>
                </v:textbox>
              </v:shape>
            </w:pict>
          </mc:Fallback>
        </mc:AlternateContent>
      </w:r>
      <w:r w:rsidR="00B75D6A">
        <w:tab/>
      </w:r>
    </w:p>
    <w:sectPr w:rsidR="001803B8" w:rsidRPr="00B75D6A" w:rsidSect="00B75D6A">
      <w:pgSz w:w="16838" w:h="11906" w:orient="landscape"/>
      <w:pgMar w:top="1411" w:right="536" w:bottom="1411" w:left="70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C5F" w:rsidRDefault="00300C5F" w:rsidP="00B75D6A">
      <w:r>
        <w:separator/>
      </w:r>
    </w:p>
  </w:endnote>
  <w:endnote w:type="continuationSeparator" w:id="0">
    <w:p w:rsidR="00300C5F" w:rsidRDefault="00300C5F" w:rsidP="00B75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C5F" w:rsidRDefault="00300C5F" w:rsidP="00B75D6A">
      <w:r>
        <w:separator/>
      </w:r>
    </w:p>
  </w:footnote>
  <w:footnote w:type="continuationSeparator" w:id="0">
    <w:p w:rsidR="00300C5F" w:rsidRDefault="00300C5F" w:rsidP="00B75D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419A8"/>
    <w:rsid w:val="00104A09"/>
    <w:rsid w:val="001803B8"/>
    <w:rsid w:val="001B0093"/>
    <w:rsid w:val="002602B6"/>
    <w:rsid w:val="00300C5F"/>
    <w:rsid w:val="00323FBF"/>
    <w:rsid w:val="004801CD"/>
    <w:rsid w:val="00757E22"/>
    <w:rsid w:val="00802DB1"/>
    <w:rsid w:val="00B75D6A"/>
    <w:rsid w:val="00C77691"/>
    <w:rsid w:val="00D13B7C"/>
    <w:rsid w:val="00F2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B75D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B75D6A"/>
    <w:rPr>
      <w:sz w:val="24"/>
      <w:szCs w:val="24"/>
    </w:rPr>
  </w:style>
  <w:style w:type="paragraph" w:styleId="Voettekst">
    <w:name w:val="footer"/>
    <w:basedOn w:val="Standaard"/>
    <w:link w:val="VoettekstChar"/>
    <w:rsid w:val="00B75D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B75D6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B75D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B75D6A"/>
    <w:rPr>
      <w:sz w:val="24"/>
      <w:szCs w:val="24"/>
    </w:rPr>
  </w:style>
  <w:style w:type="paragraph" w:styleId="Voettekst">
    <w:name w:val="footer"/>
    <w:basedOn w:val="Standaard"/>
    <w:link w:val="VoettekstChar"/>
    <w:rsid w:val="00B75D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B75D6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586D2FD6</Template>
  <TotalTime>0</TotalTime>
  <Pages>2</Pages>
  <Words>75</Words>
  <Characters>413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Paradigit Computers</Company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Lucienne Klinkenberg</cp:lastModifiedBy>
  <cp:revision>2</cp:revision>
  <dcterms:created xsi:type="dcterms:W3CDTF">2012-11-08T12:33:00Z</dcterms:created>
  <dcterms:modified xsi:type="dcterms:W3CDTF">2012-11-08T12:33:00Z</dcterms:modified>
</cp:coreProperties>
</file>