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AB6" w:rsidRDefault="00CB2DE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1559560</wp:posOffset>
                </wp:positionV>
                <wp:extent cx="4238625" cy="4662805"/>
                <wp:effectExtent l="19685" t="26670" r="104140" b="10160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466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479B" w:rsidRPr="00747AB6" w:rsidRDefault="00CB2DE7" w:rsidP="009E43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81020" cy="2053590"/>
                                  <wp:effectExtent l="0" t="0" r="5080" b="3810"/>
                                  <wp:docPr id="3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1020" cy="2053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E4369" w:rsidRPr="009E436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63900" cy="2447925"/>
                                  <wp:effectExtent l="0" t="0" r="0" b="9525"/>
                                  <wp:docPr id="4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3900" cy="2447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59.25pt;margin-top:122.8pt;width:333.75pt;height:367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" strokeweight="3pt">
                <v:shadow on="t" opacity=".5" offset="6pt,6pt"/>
                <v:textbox>
                  <w:txbxContent>
                    <w:p w:rsidR="00D6479B" w:rsidRPr="00747AB6" w:rsidRDefault="00CB2DE7" w:rsidP="009E436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81020" cy="2053590"/>
                            <wp:effectExtent l="0" t="0" r="5080" b="3810"/>
                            <wp:docPr id="3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1020" cy="2053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E4369" w:rsidRPr="009E436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63900" cy="2447925"/>
                            <wp:effectExtent l="0" t="0" r="0" b="9525"/>
                            <wp:docPr id="4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3900" cy="2447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-440690</wp:posOffset>
                </wp:positionV>
                <wp:extent cx="4222750" cy="2000250"/>
                <wp:effectExtent l="19050" t="19050" r="101600" b="95885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479B" w:rsidRPr="00747AB6" w:rsidRDefault="00D6479B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9E4369">
                              <w:rPr>
                                <w:b/>
                                <w:sz w:val="96"/>
                                <w:szCs w:val="96"/>
                                <w:u w:val="single"/>
                              </w:rPr>
                              <w:t>Het meervoud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= </w:t>
                            </w:r>
                            <w:r w:rsidRPr="009E4369">
                              <w:rPr>
                                <w:b/>
                                <w:sz w:val="56"/>
                                <w:szCs w:val="56"/>
                              </w:rPr>
                              <w:t xml:space="preserve">het woord voor 2 of meer </w:t>
                            </w:r>
                            <w:r w:rsidR="009E4369" w:rsidRPr="009E4369">
                              <w:rPr>
                                <w:b/>
                                <w:sz w:val="56"/>
                                <w:szCs w:val="56"/>
                              </w:rPr>
                              <w:t xml:space="preserve">mensen of </w:t>
                            </w:r>
                            <w:r w:rsidRPr="009E4369">
                              <w:rPr>
                                <w:b/>
                                <w:sz w:val="56"/>
                                <w:szCs w:val="56"/>
                              </w:rPr>
                              <w:t>dingen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360.5pt;margin-top:-34.7pt;width:332.5pt;height:15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" strokeweight="3pt">
                <v:shadow on="t" opacity=".5" offset="6pt,6pt"/>
                <v:textbox>
                  <w:txbxContent>
                    <w:p w:rsidR="00D6479B" w:rsidRPr="00747AB6" w:rsidRDefault="00D6479B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9E4369">
                        <w:rPr>
                          <w:b/>
                          <w:sz w:val="96"/>
                          <w:szCs w:val="96"/>
                          <w:u w:val="single"/>
                        </w:rPr>
                        <w:t>Het meervoud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 xml:space="preserve">= </w:t>
                      </w:r>
                      <w:r w:rsidRPr="009E4369">
                        <w:rPr>
                          <w:b/>
                          <w:sz w:val="56"/>
                          <w:szCs w:val="56"/>
                        </w:rPr>
                        <w:t xml:space="preserve">het woord voor 2 of meer </w:t>
                      </w:r>
                      <w:r w:rsidR="009E4369" w:rsidRPr="009E4369">
                        <w:rPr>
                          <w:b/>
                          <w:sz w:val="56"/>
                          <w:szCs w:val="56"/>
                        </w:rPr>
                        <w:t xml:space="preserve">mensen of </w:t>
                      </w:r>
                      <w:r w:rsidRPr="009E4369">
                        <w:rPr>
                          <w:b/>
                          <w:sz w:val="56"/>
                          <w:szCs w:val="56"/>
                        </w:rPr>
                        <w:t>dingen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1559560</wp:posOffset>
                </wp:positionV>
                <wp:extent cx="4448175" cy="4662805"/>
                <wp:effectExtent l="19050" t="19050" r="95250" b="102235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466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E4369" w:rsidRPr="00747AB6" w:rsidRDefault="00CB2DE7" w:rsidP="009E43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82595" cy="2110105"/>
                                  <wp:effectExtent l="0" t="0" r="8255" b="4445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2595" cy="2110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479B" w:rsidRDefault="00CB2DE7" w:rsidP="009E43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3525" cy="2039620"/>
                                  <wp:effectExtent l="0" t="0" r="9525" b="0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9pt;margin-top:122.8pt;width:350.25pt;height:36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" strokeweight="3pt">
                <v:shadow on="t" opacity=".5" offset="6pt,6pt"/>
                <v:textbox>
                  <w:txbxContent>
                    <w:p w:rsidR="009E4369" w:rsidRPr="00747AB6" w:rsidRDefault="00CB2DE7" w:rsidP="009E436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82595" cy="2110105"/>
                            <wp:effectExtent l="0" t="0" r="8255" b="4445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2595" cy="2110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479B" w:rsidRDefault="00CB2DE7" w:rsidP="009E43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33525" cy="2039620"/>
                            <wp:effectExtent l="0" t="0" r="9525" b="0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2039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-440690</wp:posOffset>
                </wp:positionV>
                <wp:extent cx="4448175" cy="2000250"/>
                <wp:effectExtent l="19050" t="19050" r="95250" b="9525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479B" w:rsidRPr="00747AB6" w:rsidRDefault="00D6479B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9E4369">
                              <w:rPr>
                                <w:b/>
                                <w:sz w:val="96"/>
                                <w:szCs w:val="96"/>
                                <w:u w:val="single"/>
                              </w:rPr>
                              <w:t>Het enkelvoud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= het woord voor 1 </w:t>
                            </w:r>
                            <w:r w:rsidR="009E4369">
                              <w:rPr>
                                <w:b/>
                                <w:sz w:val="72"/>
                                <w:szCs w:val="72"/>
                              </w:rPr>
                              <w:t xml:space="preserve">mens of ding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9pt;margin-top:-34.7pt;width:350.25pt;height:157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" strokeweight="3pt">
                <v:shadow on="t" opacity=".5" offset="6pt,6pt"/>
                <v:textbox>
                  <w:txbxContent>
                    <w:p w:rsidR="00D6479B" w:rsidRPr="00747AB6" w:rsidRDefault="00D6479B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9E4369">
                        <w:rPr>
                          <w:b/>
                          <w:sz w:val="96"/>
                          <w:szCs w:val="96"/>
                          <w:u w:val="single"/>
                        </w:rPr>
                        <w:t>Het enkelvoud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 xml:space="preserve">= het woord voor 1 </w:t>
                      </w:r>
                      <w:r w:rsidR="009E4369">
                        <w:rPr>
                          <w:b/>
                          <w:sz w:val="72"/>
                          <w:szCs w:val="72"/>
                        </w:rPr>
                        <w:t xml:space="preserve">mens of ding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-440690</wp:posOffset>
                </wp:positionV>
                <wp:extent cx="8686800" cy="6057900"/>
                <wp:effectExtent l="38100" t="45085" r="38100" b="4064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34.7pt;width:684pt;height:4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" strokeweight="6pt"/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21136C"/>
    <w:rsid w:val="00747AB6"/>
    <w:rsid w:val="009E4369"/>
    <w:rsid w:val="00B77AA9"/>
    <w:rsid w:val="00BA7ACB"/>
    <w:rsid w:val="00CB2DE7"/>
    <w:rsid w:val="00D6479B"/>
    <w:rsid w:val="00E92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6783E48B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2</cp:revision>
  <cp:lastPrinted>2009-12-07T09:00:00Z</cp:lastPrinted>
  <dcterms:created xsi:type="dcterms:W3CDTF">2012-10-29T12:41:00Z</dcterms:created>
  <dcterms:modified xsi:type="dcterms:W3CDTF">2012-10-29T12:41:00Z</dcterms:modified>
</cp:coreProperties>
</file>