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713" w:rsidRPr="00586713" w:rsidRDefault="00586713" w:rsidP="00586713">
      <w:pPr>
        <w:ind w:left="5664"/>
        <w:rPr>
          <w:color w:val="F4B083" w:themeColor="accent2" w:themeTint="99"/>
          <w:sz w:val="40"/>
          <w:szCs w:val="40"/>
        </w:rPr>
      </w:pPr>
      <w:r w:rsidRPr="00586713">
        <w:rPr>
          <w:color w:val="F4B083" w:themeColor="accent2" w:themeTint="99"/>
          <w:sz w:val="40"/>
          <w:szCs w:val="40"/>
        </w:rPr>
        <w:t>Groepsvorming: kleur en vorm.(primaire kleuren)</w:t>
      </w:r>
    </w:p>
    <w:p w:rsidR="00586713" w:rsidRDefault="00586713">
      <w:pPr>
        <w:rPr>
          <w:sz w:val="40"/>
          <w:szCs w:val="40"/>
        </w:rPr>
      </w:pPr>
    </w:p>
    <w:p w:rsidR="00586713" w:rsidRDefault="00586713">
      <w:pPr>
        <w:rPr>
          <w:sz w:val="40"/>
          <w:szCs w:val="40"/>
        </w:rPr>
      </w:pPr>
    </w:p>
    <w:p w:rsidR="00586713" w:rsidRDefault="00586713">
      <w:pPr>
        <w:rPr>
          <w:sz w:val="40"/>
          <w:szCs w:val="40"/>
        </w:rPr>
      </w:pPr>
    </w:p>
    <w:p w:rsidR="00586713" w:rsidRDefault="00586713">
      <w:pPr>
        <w:rPr>
          <w:sz w:val="40"/>
          <w:szCs w:val="40"/>
        </w:rPr>
      </w:pPr>
    </w:p>
    <w:p w:rsidR="00586713" w:rsidRDefault="00586713">
      <w:pPr>
        <w:rPr>
          <w:sz w:val="40"/>
          <w:szCs w:val="40"/>
        </w:rPr>
      </w:pPr>
    </w:p>
    <w:p w:rsidR="00586713" w:rsidRDefault="00586713">
      <w:pPr>
        <w:rPr>
          <w:sz w:val="40"/>
          <w:szCs w:val="40"/>
        </w:rPr>
      </w:pPr>
    </w:p>
    <w:p w:rsidR="00586713" w:rsidRDefault="00586713">
      <w:pPr>
        <w:rPr>
          <w:sz w:val="40"/>
          <w:szCs w:val="40"/>
        </w:rPr>
      </w:pPr>
      <w:r w:rsidRPr="00E73C66">
        <w:rPr>
          <w:b/>
          <w:sz w:val="40"/>
          <w:szCs w:val="40"/>
        </w:rPr>
        <w:t>Primaire kleuren:</w:t>
      </w:r>
      <w:r w:rsidR="00E73C66">
        <w:rPr>
          <w:sz w:val="40"/>
          <w:szCs w:val="40"/>
        </w:rPr>
        <w:t xml:space="preserve"> rood, geel en</w:t>
      </w:r>
      <w:r>
        <w:rPr>
          <w:sz w:val="40"/>
          <w:szCs w:val="40"/>
        </w:rPr>
        <w:t xml:space="preserve"> blauw: zijn de </w:t>
      </w:r>
      <w:r w:rsidRPr="00586713">
        <w:rPr>
          <w:sz w:val="40"/>
          <w:szCs w:val="40"/>
        </w:rPr>
        <w:t>basis kleuren waarmee alle kleuren gemaakt kunnen worden</w:t>
      </w:r>
      <w:r>
        <w:rPr>
          <w:sz w:val="40"/>
          <w:szCs w:val="40"/>
        </w:rPr>
        <w:t>. Deze</w:t>
      </w:r>
      <w:r w:rsidRPr="00586713">
        <w:rPr>
          <w:sz w:val="40"/>
          <w:szCs w:val="40"/>
        </w:rPr>
        <w:t xml:space="preserve"> kleuren</w:t>
      </w:r>
      <w:r>
        <w:rPr>
          <w:sz w:val="40"/>
          <w:szCs w:val="40"/>
        </w:rPr>
        <w:t xml:space="preserve"> kan</w:t>
      </w:r>
      <w:r w:rsidRPr="00586713">
        <w:rPr>
          <w:sz w:val="40"/>
          <w:szCs w:val="40"/>
        </w:rPr>
        <w:t xml:space="preserve"> je niet zelf maken</w:t>
      </w:r>
      <w:r>
        <w:rPr>
          <w:sz w:val="40"/>
          <w:szCs w:val="40"/>
        </w:rPr>
        <w:t>/mengen</w:t>
      </w:r>
      <w:r w:rsidRPr="00586713">
        <w:rPr>
          <w:sz w:val="40"/>
          <w:szCs w:val="40"/>
        </w:rPr>
        <w:t>.</w:t>
      </w:r>
    </w:p>
    <w:p w:rsidR="00586713" w:rsidRDefault="00586713">
      <w:pPr>
        <w:rPr>
          <w:sz w:val="40"/>
          <w:szCs w:val="40"/>
        </w:rPr>
      </w:pPr>
    </w:p>
    <w:p w:rsidR="00586713" w:rsidRDefault="00586713">
      <w:pPr>
        <w:rPr>
          <w:sz w:val="40"/>
          <w:szCs w:val="40"/>
        </w:rPr>
      </w:pPr>
    </w:p>
    <w:p w:rsidR="00586713" w:rsidRDefault="00586713">
      <w:pPr>
        <w:rPr>
          <w:sz w:val="40"/>
          <w:szCs w:val="40"/>
        </w:rPr>
      </w:pPr>
    </w:p>
    <w:p w:rsidR="00586713" w:rsidRDefault="00586713">
      <w:pPr>
        <w:rPr>
          <w:sz w:val="40"/>
          <w:szCs w:val="40"/>
        </w:rPr>
      </w:pPr>
    </w:p>
    <w:p w:rsidR="00586713" w:rsidRDefault="00586713">
      <w:pPr>
        <w:rPr>
          <w:sz w:val="40"/>
          <w:szCs w:val="40"/>
        </w:rPr>
      </w:pPr>
    </w:p>
    <w:p w:rsidR="00586713" w:rsidRDefault="00586713">
      <w:pPr>
        <w:rPr>
          <w:sz w:val="40"/>
          <w:szCs w:val="40"/>
        </w:rPr>
      </w:pPr>
    </w:p>
    <w:p w:rsidR="00586713" w:rsidRDefault="00586713">
      <w:pPr>
        <w:rPr>
          <w:sz w:val="40"/>
          <w:szCs w:val="40"/>
        </w:rPr>
      </w:pPr>
    </w:p>
    <w:p w:rsidR="00586713" w:rsidRDefault="00586713">
      <w:pPr>
        <w:rPr>
          <w:sz w:val="40"/>
          <w:szCs w:val="40"/>
        </w:rPr>
      </w:pPr>
    </w:p>
    <w:p w:rsidR="005652BE" w:rsidRDefault="005652BE">
      <w:pPr>
        <w:rPr>
          <w:sz w:val="40"/>
          <w:szCs w:val="40"/>
        </w:rPr>
      </w:pPr>
    </w:p>
    <w:p w:rsidR="005652BE" w:rsidRDefault="005652BE">
      <w:pPr>
        <w:rPr>
          <w:sz w:val="40"/>
          <w:szCs w:val="40"/>
        </w:rPr>
      </w:pPr>
    </w:p>
    <w:bookmarkStart w:id="0" w:name="_GoBack"/>
    <w:bookmarkEnd w:id="0"/>
    <w:p w:rsidR="00586713" w:rsidRDefault="00E73C66">
      <w:pPr>
        <w:rPr>
          <w:sz w:val="40"/>
          <w:szCs w:val="40"/>
        </w:rPr>
      </w:pPr>
      <w:r w:rsidRPr="004A3A97">
        <w:rPr>
          <w:noProof/>
          <w:color w:val="FF000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8E969E2" wp14:editId="6D8FC6E9">
                <wp:simplePos x="0" y="0"/>
                <wp:positionH relativeFrom="column">
                  <wp:posOffset>2161540</wp:posOffset>
                </wp:positionH>
                <wp:positionV relativeFrom="paragraph">
                  <wp:posOffset>6350</wp:posOffset>
                </wp:positionV>
                <wp:extent cx="5205095" cy="1951355"/>
                <wp:effectExtent l="19050" t="26035" r="100330" b="9906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5095" cy="195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86713" w:rsidRPr="00E73C66" w:rsidRDefault="00586713" w:rsidP="00C33330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E73C66">
                              <w:rPr>
                                <w:b/>
                                <w:sz w:val="96"/>
                                <w:szCs w:val="96"/>
                              </w:rPr>
                              <w:t>Primaire kleuren</w:t>
                            </w:r>
                          </w:p>
                          <w:p w:rsidR="00586713" w:rsidRPr="00112CB3" w:rsidRDefault="00E73C66" w:rsidP="00C33330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586713">
                              <w:rPr>
                                <w:b/>
                                <w:noProof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1FCE91EA" wp14:editId="52C07EBF">
                                  <wp:extent cx="1150620" cy="1150620"/>
                                  <wp:effectExtent l="0" t="0" r="0" b="0"/>
                                  <wp:docPr id="1" name="irc_mi" descr="colorwheel_prim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colorwheel_prim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620" cy="1150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70.2pt;margin-top:.5pt;width:409.85pt;height:153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" strokeweight="3pt">
                <v:shadow on="t" opacity=".5" offset="6pt,6pt"/>
                <v:textbox>
                  <w:txbxContent>
                    <w:p w:rsidR="00586713" w:rsidRPr="00E73C66" w:rsidRDefault="00586713" w:rsidP="00C33330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E73C66">
                        <w:rPr>
                          <w:b/>
                          <w:sz w:val="96"/>
                          <w:szCs w:val="96"/>
                        </w:rPr>
                        <w:t>Primaire kleuren</w:t>
                      </w:r>
                    </w:p>
                    <w:p w:rsidR="00586713" w:rsidRPr="00112CB3" w:rsidRDefault="00E73C66" w:rsidP="00C33330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586713">
                        <w:rPr>
                          <w:b/>
                          <w:noProof/>
                          <w:sz w:val="96"/>
                          <w:szCs w:val="96"/>
                        </w:rPr>
                        <w:drawing>
                          <wp:inline distT="0" distB="0" distL="0" distR="0">
                            <wp:extent cx="1150620" cy="1150620"/>
                            <wp:effectExtent l="0" t="0" r="0" b="0"/>
                            <wp:docPr id="1" name="irc_mi" descr="colorwheel_prim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colorwheel_prim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620" cy="1150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33330" w:rsidRPr="00794116" w:rsidRDefault="00C33330">
      <w:pPr>
        <w:rPr>
          <w:sz w:val="40"/>
          <w:szCs w:val="40"/>
        </w:rPr>
      </w:pPr>
    </w:p>
    <w:p w:rsidR="0047680D" w:rsidRPr="004A3A97" w:rsidRDefault="00E73C66" w:rsidP="004A3A97">
      <w:pPr>
        <w:rPr>
          <w:color w:val="FF0000"/>
          <w:sz w:val="56"/>
          <w:szCs w:val="56"/>
        </w:rPr>
      </w:pPr>
      <w:r w:rsidRPr="004A3A97">
        <w:rPr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6103620</wp:posOffset>
                </wp:positionH>
                <wp:positionV relativeFrom="paragraph">
                  <wp:posOffset>2912110</wp:posOffset>
                </wp:positionV>
                <wp:extent cx="3200400" cy="2497455"/>
                <wp:effectExtent l="27305" t="20320" r="96520" b="101600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497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86713" w:rsidRDefault="00E73C66" w:rsidP="00794116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b</w:t>
                            </w:r>
                            <w:r w:rsidR="00586713">
                              <w:rPr>
                                <w:b/>
                                <w:sz w:val="72"/>
                                <w:szCs w:val="72"/>
                              </w:rPr>
                              <w:t>lauw</w:t>
                            </w:r>
                          </w:p>
                          <w:p w:rsidR="00E73C66" w:rsidRDefault="00E73C66" w:rsidP="00794116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E73C66"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>
                                  <wp:extent cx="3089910" cy="1939290"/>
                                  <wp:effectExtent l="0" t="0" r="0" b="3810"/>
                                  <wp:docPr id="13" name="irc_mi" descr="http://1.bp.blogspot.com/-wuPoSnnBSQ0/UEzFBwGou4I/AAAAAAAAHHU/apXWLtUqA6A/s1600/hd-blauwe-abstracte-achtergrond-met-blauwe-lijnen-wallpap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1.bp.blogspot.com/-wuPoSnnBSQ0/UEzFBwGou4I/AAAAAAAAHHU/apXWLtUqA6A/s1600/hd-blauwe-abstracte-achtergrond-met-blauwe-lijnen-wallpap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9910" cy="1939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3C66" w:rsidRPr="00112CB3" w:rsidRDefault="00E73C66" w:rsidP="00794116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480.6pt;margin-top:229.3pt;width:252pt;height:196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" strokeweight="3pt">
                <v:shadow on="t" opacity=".5" offset="6pt,6pt"/>
                <v:textbox>
                  <w:txbxContent>
                    <w:p w:rsidR="00586713" w:rsidRDefault="00E73C66" w:rsidP="00794116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b</w:t>
                      </w:r>
                      <w:r w:rsidR="00586713">
                        <w:rPr>
                          <w:b/>
                          <w:sz w:val="72"/>
                          <w:szCs w:val="72"/>
                        </w:rPr>
                        <w:t>lauw</w:t>
                      </w:r>
                    </w:p>
                    <w:p w:rsidR="00E73C66" w:rsidRDefault="00E73C66" w:rsidP="00794116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E73C66">
                        <w:rPr>
                          <w:b/>
                          <w:noProof/>
                          <w:sz w:val="72"/>
                          <w:szCs w:val="72"/>
                        </w:rPr>
                        <w:drawing>
                          <wp:inline distT="0" distB="0" distL="0" distR="0">
                            <wp:extent cx="3089910" cy="1939290"/>
                            <wp:effectExtent l="0" t="0" r="0" b="3810"/>
                            <wp:docPr id="13" name="irc_mi" descr="http://1.bp.blogspot.com/-wuPoSnnBSQ0/UEzFBwGou4I/AAAAAAAAHHU/apXWLtUqA6A/s1600/hd-blauwe-abstracte-achtergrond-met-blauwe-lijnen-wallpap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1.bp.blogspot.com/-wuPoSnnBSQ0/UEzFBwGou4I/AAAAAAAAHHU/apXWLtUqA6A/s1600/hd-blauwe-abstracte-achtergrond-met-blauwe-lijnen-wallpap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9910" cy="1939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3C66" w:rsidRPr="00112CB3" w:rsidRDefault="00E73C66" w:rsidP="00794116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3A97">
        <w:rPr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2919095</wp:posOffset>
                </wp:positionH>
                <wp:positionV relativeFrom="paragraph">
                  <wp:posOffset>2927985</wp:posOffset>
                </wp:positionV>
                <wp:extent cx="3014345" cy="2497455"/>
                <wp:effectExtent l="24130" t="26670" r="95250" b="9525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345" cy="2497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86713" w:rsidRDefault="00586713" w:rsidP="004A3A97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geel</w:t>
                            </w:r>
                          </w:p>
                          <w:p w:rsidR="00586713" w:rsidRPr="00112CB3" w:rsidRDefault="00E73C66" w:rsidP="0058671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586713"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>
                                  <wp:extent cx="3168650" cy="1891665"/>
                                  <wp:effectExtent l="0" t="0" r="0" b="0"/>
                                  <wp:docPr id="10" name="Afbeelding 10" descr="ANd9GcTvuAg3WlXGTdZfj7__Z-cT0DG9U8IK3_MXHpplIxRV9EMZm79OO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ANd9GcTvuAg3WlXGTdZfj7__Z-cT0DG9U8IK3_MXHpplIxRV9EMZm79OO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8650" cy="1891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229.85pt;margin-top:230.55pt;width:237.35pt;height:196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" strokeweight="3pt">
                <v:shadow on="t" opacity=".5" offset="6pt,6pt"/>
                <v:textbox>
                  <w:txbxContent>
                    <w:p w:rsidR="00586713" w:rsidRDefault="00586713" w:rsidP="004A3A97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geel</w:t>
                      </w:r>
                    </w:p>
                    <w:p w:rsidR="00586713" w:rsidRPr="00112CB3" w:rsidRDefault="00E73C66" w:rsidP="00586713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586713">
                        <w:rPr>
                          <w:b/>
                          <w:noProof/>
                          <w:sz w:val="72"/>
                          <w:szCs w:val="72"/>
                        </w:rPr>
                        <w:drawing>
                          <wp:inline distT="0" distB="0" distL="0" distR="0">
                            <wp:extent cx="3168650" cy="1891665"/>
                            <wp:effectExtent l="0" t="0" r="0" b="0"/>
                            <wp:docPr id="10" name="Afbeelding 10" descr="ANd9GcTvuAg3WlXGTdZfj7__Z-cT0DG9U8IK3_MXHpplIxRV9EMZm79OO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ANd9GcTvuAg3WlXGTdZfj7__Z-cT0DG9U8IK3_MXHpplIxRV9EMZm79OO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8650" cy="1891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A3A97">
        <w:rPr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-319405</wp:posOffset>
                </wp:positionH>
                <wp:positionV relativeFrom="paragraph">
                  <wp:posOffset>2912110</wp:posOffset>
                </wp:positionV>
                <wp:extent cx="3023870" cy="2497455"/>
                <wp:effectExtent l="24130" t="20320" r="95250" b="10160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2497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86713" w:rsidRDefault="00586713" w:rsidP="0058671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rood</w:t>
                            </w:r>
                          </w:p>
                          <w:p w:rsidR="00586713" w:rsidRPr="00112CB3" w:rsidRDefault="00E73C66" w:rsidP="0058671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586713"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>
                                  <wp:extent cx="3074035" cy="1860550"/>
                                  <wp:effectExtent l="0" t="0" r="0" b="6350"/>
                                  <wp:docPr id="5" name="irc_mi" descr="eenvoudige-rode-achtergrond-met-nerven-van-een-bl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eenvoudige-rode-achtergrond-met-nerven-van-een-bl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035" cy="186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-25.15pt;margin-top:229.3pt;width:238.1pt;height:196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" strokeweight="3pt">
                <v:shadow on="t" opacity=".5" offset="6pt,6pt"/>
                <v:textbox>
                  <w:txbxContent>
                    <w:p w:rsidR="00586713" w:rsidRDefault="00586713" w:rsidP="00586713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rood</w:t>
                      </w:r>
                    </w:p>
                    <w:p w:rsidR="00586713" w:rsidRPr="00112CB3" w:rsidRDefault="00E73C66" w:rsidP="00586713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586713">
                        <w:rPr>
                          <w:b/>
                          <w:noProof/>
                          <w:sz w:val="72"/>
                          <w:szCs w:val="72"/>
                        </w:rPr>
                        <w:drawing>
                          <wp:inline distT="0" distB="0" distL="0" distR="0">
                            <wp:extent cx="3074035" cy="1860550"/>
                            <wp:effectExtent l="0" t="0" r="0" b="6350"/>
                            <wp:docPr id="5" name="irc_mi" descr="eenvoudige-rode-achtergrond-met-nerven-van-een-bl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eenvoudige-rode-achtergrond-met-nerven-van-een-bl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035" cy="186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79D3">
        <w:rPr>
          <w:sz w:val="40"/>
          <w:szCs w:val="40"/>
        </w:rPr>
        <w:tab/>
      </w:r>
      <w:r w:rsidR="006C79D3">
        <w:rPr>
          <w:sz w:val="40"/>
          <w:szCs w:val="40"/>
        </w:rPr>
        <w:tab/>
      </w:r>
      <w:r w:rsidR="006C79D3">
        <w:rPr>
          <w:sz w:val="40"/>
          <w:szCs w:val="40"/>
        </w:rPr>
        <w:tab/>
      </w:r>
      <w:r w:rsidR="006C79D3">
        <w:rPr>
          <w:sz w:val="40"/>
          <w:szCs w:val="40"/>
        </w:rPr>
        <w:tab/>
      </w:r>
      <w:r w:rsidR="006C79D3">
        <w:rPr>
          <w:sz w:val="40"/>
          <w:szCs w:val="40"/>
        </w:rPr>
        <w:tab/>
      </w:r>
      <w:r w:rsidR="00794116" w:rsidRPr="00794116">
        <w:rPr>
          <w:sz w:val="40"/>
          <w:szCs w:val="40"/>
        </w:rPr>
        <w:tab/>
      </w:r>
      <w:r w:rsidR="00794116" w:rsidRPr="00794116">
        <w:rPr>
          <w:sz w:val="40"/>
          <w:szCs w:val="40"/>
        </w:rPr>
        <w:tab/>
      </w:r>
      <w:r w:rsidR="00794116" w:rsidRPr="00794116">
        <w:rPr>
          <w:sz w:val="40"/>
          <w:szCs w:val="40"/>
        </w:rPr>
        <w:tab/>
      </w:r>
      <w:r w:rsidR="00794116" w:rsidRPr="00794116">
        <w:rPr>
          <w:sz w:val="40"/>
          <w:szCs w:val="40"/>
        </w:rPr>
        <w:tab/>
      </w:r>
      <w:r w:rsidR="00794116" w:rsidRPr="00794116">
        <w:rPr>
          <w:sz w:val="40"/>
          <w:szCs w:val="40"/>
        </w:rPr>
        <w:tab/>
      </w:r>
      <w:r w:rsidR="00794116" w:rsidRPr="00794116">
        <w:rPr>
          <w:sz w:val="40"/>
          <w:szCs w:val="40"/>
        </w:rPr>
        <w:tab/>
      </w:r>
      <w:r w:rsidR="00794116" w:rsidRPr="00794116">
        <w:rPr>
          <w:sz w:val="40"/>
          <w:szCs w:val="40"/>
        </w:rPr>
        <w:tab/>
      </w:r>
      <w:r w:rsidR="00794116" w:rsidRPr="00794116">
        <w:rPr>
          <w:sz w:val="40"/>
          <w:szCs w:val="40"/>
        </w:rPr>
        <w:tab/>
      </w:r>
      <w:r w:rsidRPr="004A3A97">
        <w:rPr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2514600</wp:posOffset>
                </wp:positionV>
                <wp:extent cx="0" cy="495300"/>
                <wp:effectExtent l="19685" t="22860" r="27940" b="24765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4BF22" id="Line 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98pt" to="81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" strokeweight="3pt"/>
            </w:pict>
          </mc:Fallback>
        </mc:AlternateContent>
      </w:r>
      <w:r w:rsidRPr="004A3A97">
        <w:rPr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7837805</wp:posOffset>
                </wp:positionH>
                <wp:positionV relativeFrom="paragraph">
                  <wp:posOffset>2514600</wp:posOffset>
                </wp:positionV>
                <wp:extent cx="0" cy="397510"/>
                <wp:effectExtent l="27940" t="22860" r="19685" b="27305"/>
                <wp:wrapNone/>
                <wp:docPr id="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751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CAED6" id="Line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7.15pt,198pt" to="617.15pt,2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71HEwIAACk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" strokeweight="3pt"/>
            </w:pict>
          </mc:Fallback>
        </mc:AlternateContent>
      </w:r>
      <w:r w:rsidRPr="004A3A97">
        <w:rPr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4431030</wp:posOffset>
                </wp:positionH>
                <wp:positionV relativeFrom="paragraph">
                  <wp:posOffset>2514600</wp:posOffset>
                </wp:positionV>
                <wp:extent cx="0" cy="397510"/>
                <wp:effectExtent l="21590" t="22860" r="26035" b="27305"/>
                <wp:wrapNone/>
                <wp:docPr id="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751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F110F" id="Line 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9pt,198pt" to="348.9pt,2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P19EwIAACk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" strokeweight="3pt"/>
            </w:pict>
          </mc:Fallback>
        </mc:AlternateContent>
      </w:r>
      <w:r w:rsidRPr="004A3A97">
        <w:rPr>
          <w:noProof/>
          <w:color w:val="FF0000"/>
          <w:sz w:val="56"/>
          <w:szCs w:val="5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685800</wp:posOffset>
            </wp:positionV>
            <wp:extent cx="7244715" cy="1957070"/>
            <wp:effectExtent l="0" t="0" r="0" b="5080"/>
            <wp:wrapNone/>
            <wp:docPr id="14" name="Afbeelding 14" descr="parach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rachu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1" r="24394" b="6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715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680D" w:rsidRPr="004A3A97" w:rsidSect="0047680D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6713" w:rsidRDefault="00586713" w:rsidP="0029095E">
      <w:r>
        <w:separator/>
      </w:r>
    </w:p>
  </w:endnote>
  <w:endnote w:type="continuationSeparator" w:id="0">
    <w:p w:rsidR="00586713" w:rsidRDefault="00586713" w:rsidP="00290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6713" w:rsidRDefault="00586713" w:rsidP="0029095E">
      <w:r>
        <w:separator/>
      </w:r>
    </w:p>
  </w:footnote>
  <w:footnote w:type="continuationSeparator" w:id="0">
    <w:p w:rsidR="00586713" w:rsidRDefault="00586713" w:rsidP="002909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80D"/>
    <w:rsid w:val="00014D26"/>
    <w:rsid w:val="00112CB3"/>
    <w:rsid w:val="001216FE"/>
    <w:rsid w:val="001477F7"/>
    <w:rsid w:val="0029095E"/>
    <w:rsid w:val="0031294F"/>
    <w:rsid w:val="003E3868"/>
    <w:rsid w:val="0047680D"/>
    <w:rsid w:val="004A3A97"/>
    <w:rsid w:val="004D3456"/>
    <w:rsid w:val="005652BE"/>
    <w:rsid w:val="00586713"/>
    <w:rsid w:val="006C79D3"/>
    <w:rsid w:val="00794116"/>
    <w:rsid w:val="00886F14"/>
    <w:rsid w:val="009A3414"/>
    <w:rsid w:val="00B85A13"/>
    <w:rsid w:val="00C33330"/>
    <w:rsid w:val="00E0013A"/>
    <w:rsid w:val="00E26E88"/>
    <w:rsid w:val="00E33A3A"/>
    <w:rsid w:val="00E3513E"/>
    <w:rsid w:val="00E73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1F1C7CE-F9E5-4795-902E-E69F167BF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rsid w:val="0029095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29095E"/>
    <w:rPr>
      <w:sz w:val="24"/>
      <w:szCs w:val="24"/>
    </w:rPr>
  </w:style>
  <w:style w:type="paragraph" w:styleId="Voettekst">
    <w:name w:val="footer"/>
    <w:basedOn w:val="Standaard"/>
    <w:link w:val="VoettekstChar"/>
    <w:rsid w:val="0029095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29095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gif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30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5F70A-D611-42F9-89E3-D5968BF98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65326865</Template>
  <TotalTime>1</TotalTime>
  <Pages>2</Pages>
  <Words>28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Jill.Sawade</cp:lastModifiedBy>
  <cp:revision>3</cp:revision>
  <cp:lastPrinted>2009-12-07T08:25:00Z</cp:lastPrinted>
  <dcterms:created xsi:type="dcterms:W3CDTF">2014-08-22T09:26:00Z</dcterms:created>
  <dcterms:modified xsi:type="dcterms:W3CDTF">2014-08-22T09:46:00Z</dcterms:modified>
</cp:coreProperties>
</file>