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680D" w:rsidRDefault="00CA7BB0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11536045</wp:posOffset>
            </wp:positionH>
            <wp:positionV relativeFrom="paragraph">
              <wp:posOffset>7002780</wp:posOffset>
            </wp:positionV>
            <wp:extent cx="2514600" cy="2470785"/>
            <wp:effectExtent l="0" t="0" r="0" b="5715"/>
            <wp:wrapNone/>
            <wp:docPr id="3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47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9014460</wp:posOffset>
            </wp:positionH>
            <wp:positionV relativeFrom="paragraph">
              <wp:posOffset>7002780</wp:posOffset>
            </wp:positionV>
            <wp:extent cx="2521585" cy="2466340"/>
            <wp:effectExtent l="0" t="0" r="0" b="0"/>
            <wp:wrapNone/>
            <wp:docPr id="3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85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6616700</wp:posOffset>
            </wp:positionH>
            <wp:positionV relativeFrom="paragraph">
              <wp:posOffset>7002780</wp:posOffset>
            </wp:positionV>
            <wp:extent cx="2397760" cy="2470785"/>
            <wp:effectExtent l="0" t="0" r="2540" b="5715"/>
            <wp:wrapNone/>
            <wp:docPr id="3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247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4196080</wp:posOffset>
            </wp:positionH>
            <wp:positionV relativeFrom="paragraph">
              <wp:posOffset>7002780</wp:posOffset>
            </wp:positionV>
            <wp:extent cx="2420620" cy="2470785"/>
            <wp:effectExtent l="0" t="0" r="0" b="5715"/>
            <wp:wrapNone/>
            <wp:docPr id="3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47" r="21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620" cy="247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-643255</wp:posOffset>
            </wp:positionH>
            <wp:positionV relativeFrom="paragraph">
              <wp:posOffset>7002780</wp:posOffset>
            </wp:positionV>
            <wp:extent cx="2451735" cy="2489200"/>
            <wp:effectExtent l="0" t="0" r="5715" b="6350"/>
            <wp:wrapNone/>
            <wp:docPr id="30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735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1833880</wp:posOffset>
            </wp:positionH>
            <wp:positionV relativeFrom="paragraph">
              <wp:posOffset>7002780</wp:posOffset>
            </wp:positionV>
            <wp:extent cx="2386965" cy="2489200"/>
            <wp:effectExtent l="0" t="0" r="0" b="6350"/>
            <wp:wrapNone/>
            <wp:docPr id="3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65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11536045</wp:posOffset>
                </wp:positionH>
                <wp:positionV relativeFrom="paragraph">
                  <wp:posOffset>4800600</wp:posOffset>
                </wp:positionV>
                <wp:extent cx="2514600" cy="2202180"/>
                <wp:effectExtent l="20320" t="19050" r="103505" b="102870"/>
                <wp:wrapNone/>
                <wp:docPr id="13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2202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D5639" w:rsidRPr="008A0B92" w:rsidRDefault="00ED5639" w:rsidP="007B49A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 w:rsidRPr="008A0B92"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WOESTIJN</w:t>
                            </w:r>
                          </w:p>
                          <w:p w:rsidR="00ED5639" w:rsidRDefault="00ED5639" w:rsidP="00F10407">
                            <w:pPr>
                              <w:ind w:firstLine="708"/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</w:pPr>
                            <w:r w:rsidRPr="008A0B92"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KLIMAAT</w:t>
                            </w:r>
                          </w:p>
                          <w:p w:rsidR="00ED5639" w:rsidRDefault="00ED5639" w:rsidP="00F10407">
                            <w:pPr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>Overdag heel warm.</w:t>
                            </w:r>
                          </w:p>
                          <w:p w:rsidR="00ED5639" w:rsidRPr="00F10407" w:rsidRDefault="00ED5639" w:rsidP="00F10407">
                            <w:pPr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>s’Nachts kan het vriezen.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margin-left:908.35pt;margin-top:378pt;width:198pt;height:173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" strokeweight="3pt">
                <v:shadow on="t" opacity=".5" offset="6pt,6pt"/>
                <v:textbox>
                  <w:txbxContent>
                    <w:p w:rsidR="00ED5639" w:rsidRPr="008A0B92" w:rsidRDefault="00ED5639" w:rsidP="007B49A8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 w:rsidRPr="008A0B92"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WOESTIJN</w:t>
                      </w:r>
                    </w:p>
                    <w:p w:rsidR="00ED5639" w:rsidRDefault="00ED5639" w:rsidP="00F10407">
                      <w:pPr>
                        <w:ind w:firstLine="708"/>
                        <w:rPr>
                          <w:rFonts w:ascii="Century Gothic" w:hAnsi="Century Gothic"/>
                          <w:sz w:val="40"/>
                          <w:szCs w:val="40"/>
                        </w:rPr>
                      </w:pPr>
                      <w:r w:rsidRPr="008A0B92"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KLIMAAT</w:t>
                      </w:r>
                    </w:p>
                    <w:p w:rsidR="00ED5639" w:rsidRDefault="00ED5639" w:rsidP="00F10407">
                      <w:pPr>
                        <w:rPr>
                          <w:rFonts w:ascii="Century Gothic" w:hAnsi="Century Gothic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sz w:val="40"/>
                          <w:szCs w:val="40"/>
                        </w:rPr>
                        <w:t>Overdag heel warm.</w:t>
                      </w:r>
                    </w:p>
                    <w:p w:rsidR="00ED5639" w:rsidRPr="00F10407" w:rsidRDefault="00ED5639" w:rsidP="00F10407">
                      <w:pPr>
                        <w:rPr>
                          <w:rFonts w:ascii="Century Gothic" w:hAnsi="Century Gothic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sz w:val="40"/>
                          <w:szCs w:val="40"/>
                        </w:rPr>
                        <w:t>s’Nachts kan het vriezen.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9014460</wp:posOffset>
                </wp:positionH>
                <wp:positionV relativeFrom="paragraph">
                  <wp:posOffset>4800600</wp:posOffset>
                </wp:positionV>
                <wp:extent cx="2521585" cy="2202180"/>
                <wp:effectExtent l="22860" t="19050" r="103505" b="102870"/>
                <wp:wrapNone/>
                <wp:docPr id="12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1585" cy="2202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D5639" w:rsidRPr="008A0B92" w:rsidRDefault="00ED5639" w:rsidP="007B49A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TROPISCH</w:t>
                            </w:r>
                          </w:p>
                          <w:p w:rsidR="00ED5639" w:rsidRDefault="00ED5639" w:rsidP="007B49A8">
                            <w:pPr>
                              <w:jc w:val="center"/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</w:pPr>
                            <w:r w:rsidRPr="008A0B92"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KLIMAAT</w:t>
                            </w:r>
                          </w:p>
                          <w:p w:rsidR="00ED5639" w:rsidRDefault="00ED5639" w:rsidP="00F10407">
                            <w:pPr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>Hele jaar heet.</w:t>
                            </w:r>
                          </w:p>
                          <w:p w:rsidR="00ED5639" w:rsidRDefault="00ED5639" w:rsidP="00F10407">
                            <w:pPr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>Heel veel regen.</w:t>
                            </w:r>
                          </w:p>
                          <w:p w:rsidR="00ED5639" w:rsidRPr="00F10407" w:rsidRDefault="00ED5639" w:rsidP="00F10407">
                            <w:pPr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>Nooit kouder dan 18 graden.</w:t>
                            </w:r>
                          </w:p>
                          <w:p w:rsidR="00ED5639" w:rsidRPr="00F10407" w:rsidRDefault="00ED5639" w:rsidP="00F10407">
                            <w:pPr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27" type="#_x0000_t202" style="position:absolute;margin-left:709.8pt;margin-top:378pt;width:198.55pt;height:173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" strokeweight="3pt">
                <v:shadow on="t" opacity=".5" offset="6pt,6pt"/>
                <v:textbox>
                  <w:txbxContent>
                    <w:p w:rsidR="00ED5639" w:rsidRPr="008A0B92" w:rsidRDefault="00ED5639" w:rsidP="007B49A8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TROPISCH</w:t>
                      </w:r>
                    </w:p>
                    <w:p w:rsidR="00ED5639" w:rsidRDefault="00ED5639" w:rsidP="007B49A8">
                      <w:pPr>
                        <w:jc w:val="center"/>
                        <w:rPr>
                          <w:rFonts w:ascii="Century Gothic" w:hAnsi="Century Gothic"/>
                          <w:sz w:val="40"/>
                          <w:szCs w:val="40"/>
                        </w:rPr>
                      </w:pPr>
                      <w:r w:rsidRPr="008A0B92"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KLIMAAT</w:t>
                      </w:r>
                    </w:p>
                    <w:p w:rsidR="00ED5639" w:rsidRDefault="00ED5639" w:rsidP="00F10407">
                      <w:pPr>
                        <w:rPr>
                          <w:rFonts w:ascii="Century Gothic" w:hAnsi="Century Gothic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sz w:val="40"/>
                          <w:szCs w:val="40"/>
                        </w:rPr>
                        <w:t>Hele jaar heet.</w:t>
                      </w:r>
                    </w:p>
                    <w:p w:rsidR="00ED5639" w:rsidRDefault="00ED5639" w:rsidP="00F10407">
                      <w:pPr>
                        <w:rPr>
                          <w:rFonts w:ascii="Century Gothic" w:hAnsi="Century Gothic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sz w:val="40"/>
                          <w:szCs w:val="40"/>
                        </w:rPr>
                        <w:t>Heel veel regen.</w:t>
                      </w:r>
                    </w:p>
                    <w:p w:rsidR="00ED5639" w:rsidRPr="00F10407" w:rsidRDefault="00ED5639" w:rsidP="00F10407">
                      <w:pPr>
                        <w:rPr>
                          <w:rFonts w:ascii="Century Gothic" w:hAnsi="Century Gothic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sz w:val="40"/>
                          <w:szCs w:val="40"/>
                        </w:rPr>
                        <w:t>Nooit kouder dan 18 graden.</w:t>
                      </w:r>
                    </w:p>
                    <w:p w:rsidR="00ED5639" w:rsidRPr="00F10407" w:rsidRDefault="00ED5639" w:rsidP="00F10407">
                      <w:pPr>
                        <w:rPr>
                          <w:rFonts w:ascii="Century Gothic" w:hAnsi="Century Gothic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6616700</wp:posOffset>
                </wp:positionH>
                <wp:positionV relativeFrom="paragraph">
                  <wp:posOffset>4800600</wp:posOffset>
                </wp:positionV>
                <wp:extent cx="2421890" cy="2202180"/>
                <wp:effectExtent l="25400" t="19050" r="95885" b="102870"/>
                <wp:wrapNone/>
                <wp:docPr id="11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1890" cy="2202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D5639" w:rsidRPr="008A0B92" w:rsidRDefault="00ED5639" w:rsidP="007B49A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 w:rsidRPr="008A0B92"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MIDD. ZEE</w:t>
                            </w:r>
                          </w:p>
                          <w:p w:rsidR="00ED5639" w:rsidRDefault="00ED5639" w:rsidP="00F104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  <w:r w:rsidRPr="008A0B92"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KLIMAAT</w:t>
                            </w:r>
                          </w:p>
                          <w:p w:rsidR="00ED5639" w:rsidRDefault="00ED5639" w:rsidP="00F10407">
                            <w:pPr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>Warme zomers</w:t>
                            </w:r>
                          </w:p>
                          <w:p w:rsidR="00ED5639" w:rsidRDefault="00ED5639" w:rsidP="00F10407">
                            <w:pPr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>Zachte winters</w:t>
                            </w:r>
                          </w:p>
                          <w:p w:rsidR="00ED5639" w:rsidRPr="00F10407" w:rsidRDefault="00ED5639" w:rsidP="00F10407">
                            <w:pPr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>In de winter neerslag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28" type="#_x0000_t202" style="position:absolute;margin-left:521pt;margin-top:378pt;width:190.7pt;height:173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" strokeweight="3pt">
                <v:shadow on="t" opacity=".5" offset="6pt,6pt"/>
                <v:textbox>
                  <w:txbxContent>
                    <w:p w:rsidR="00ED5639" w:rsidRPr="008A0B92" w:rsidRDefault="00ED5639" w:rsidP="007B49A8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 w:rsidRPr="008A0B92"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MIDD. ZEE</w:t>
                      </w:r>
                    </w:p>
                    <w:p w:rsidR="00ED5639" w:rsidRDefault="00ED5639" w:rsidP="00F10407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  <w:r w:rsidRPr="008A0B92"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KLIMAAT</w:t>
                      </w:r>
                    </w:p>
                    <w:p w:rsidR="00ED5639" w:rsidRDefault="00ED5639" w:rsidP="00F10407">
                      <w:pPr>
                        <w:rPr>
                          <w:rFonts w:ascii="Century Gothic" w:hAnsi="Century Gothic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sz w:val="40"/>
                          <w:szCs w:val="40"/>
                        </w:rPr>
                        <w:t>Warme zomers</w:t>
                      </w:r>
                    </w:p>
                    <w:p w:rsidR="00ED5639" w:rsidRDefault="00ED5639" w:rsidP="00F10407">
                      <w:pPr>
                        <w:rPr>
                          <w:rFonts w:ascii="Century Gothic" w:hAnsi="Century Gothic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sz w:val="40"/>
                          <w:szCs w:val="40"/>
                        </w:rPr>
                        <w:t>Zachte winters</w:t>
                      </w:r>
                    </w:p>
                    <w:p w:rsidR="00ED5639" w:rsidRPr="00F10407" w:rsidRDefault="00ED5639" w:rsidP="00F10407">
                      <w:pPr>
                        <w:rPr>
                          <w:rFonts w:ascii="Century Gothic" w:hAnsi="Century Gothic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sz w:val="40"/>
                          <w:szCs w:val="40"/>
                        </w:rPr>
                        <w:t>In de winter neerslag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4220845</wp:posOffset>
                </wp:positionH>
                <wp:positionV relativeFrom="paragraph">
                  <wp:posOffset>4800600</wp:posOffset>
                </wp:positionV>
                <wp:extent cx="2395855" cy="2202180"/>
                <wp:effectExtent l="20320" t="19050" r="98425" b="102870"/>
                <wp:wrapNone/>
                <wp:docPr id="10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5855" cy="2202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D5639" w:rsidRPr="008A0B92" w:rsidRDefault="00ED5639" w:rsidP="007B49A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 w:rsidRPr="008A0B92"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LAND</w:t>
                            </w:r>
                          </w:p>
                          <w:p w:rsidR="00ED5639" w:rsidRDefault="00ED5639" w:rsidP="007B49A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 w:rsidRPr="008A0B92"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KLIMAAT</w:t>
                            </w:r>
                          </w:p>
                          <w:p w:rsidR="00ED5639" w:rsidRDefault="00ED5639" w:rsidP="00F10407">
                            <w:pPr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>Hete zomers</w:t>
                            </w:r>
                          </w:p>
                          <w:p w:rsidR="00ED5639" w:rsidRDefault="00ED5639" w:rsidP="00F10407">
                            <w:pPr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>Koude winters</w:t>
                            </w:r>
                          </w:p>
                          <w:p w:rsidR="00ED5639" w:rsidRPr="00F10407" w:rsidRDefault="00ED5639" w:rsidP="00F10407">
                            <w:pPr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>Niet veel neerslag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29" type="#_x0000_t202" style="position:absolute;margin-left:332.35pt;margin-top:378pt;width:188.65pt;height:173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" strokeweight="3pt">
                <v:shadow on="t" opacity=".5" offset="6pt,6pt"/>
                <v:textbox>
                  <w:txbxContent>
                    <w:p w:rsidR="00ED5639" w:rsidRPr="008A0B92" w:rsidRDefault="00ED5639" w:rsidP="007B49A8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 w:rsidRPr="008A0B92"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LAND</w:t>
                      </w:r>
                    </w:p>
                    <w:p w:rsidR="00ED5639" w:rsidRDefault="00ED5639" w:rsidP="007B49A8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 w:rsidRPr="008A0B92"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KLIMAAT</w:t>
                      </w:r>
                    </w:p>
                    <w:p w:rsidR="00ED5639" w:rsidRDefault="00ED5639" w:rsidP="00F10407">
                      <w:pPr>
                        <w:rPr>
                          <w:rFonts w:ascii="Century Gothic" w:hAnsi="Century Gothic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sz w:val="40"/>
                          <w:szCs w:val="40"/>
                        </w:rPr>
                        <w:t>Hete zomers</w:t>
                      </w:r>
                    </w:p>
                    <w:p w:rsidR="00ED5639" w:rsidRDefault="00ED5639" w:rsidP="00F10407">
                      <w:pPr>
                        <w:rPr>
                          <w:rFonts w:ascii="Century Gothic" w:hAnsi="Century Gothic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sz w:val="40"/>
                          <w:szCs w:val="40"/>
                        </w:rPr>
                        <w:t>Koude winters</w:t>
                      </w:r>
                    </w:p>
                    <w:p w:rsidR="00ED5639" w:rsidRPr="00F10407" w:rsidRDefault="00ED5639" w:rsidP="00F10407">
                      <w:pPr>
                        <w:rPr>
                          <w:rFonts w:ascii="Century Gothic" w:hAnsi="Century Gothic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sz w:val="40"/>
                          <w:szCs w:val="40"/>
                        </w:rPr>
                        <w:t>Niet veel neerslag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1808480</wp:posOffset>
                </wp:positionH>
                <wp:positionV relativeFrom="paragraph">
                  <wp:posOffset>4800600</wp:posOffset>
                </wp:positionV>
                <wp:extent cx="2412365" cy="2202180"/>
                <wp:effectExtent l="27305" t="19050" r="103505" b="102870"/>
                <wp:wrapNone/>
                <wp:docPr id="9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2365" cy="2202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D5639" w:rsidRPr="008A0B92" w:rsidRDefault="00ED5639" w:rsidP="007B49A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 w:rsidRPr="008A0B92"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ZEE</w:t>
                            </w:r>
                          </w:p>
                          <w:p w:rsidR="00ED5639" w:rsidRDefault="00ED5639" w:rsidP="007B49A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 w:rsidRPr="008A0B92"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KLIMAAT</w:t>
                            </w:r>
                          </w:p>
                          <w:p w:rsidR="00ED5639" w:rsidRPr="00F10407" w:rsidRDefault="00ED5639" w:rsidP="00F10407">
                            <w:pPr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</w:pPr>
                            <w:r w:rsidRPr="00F10407"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>Koele zomers</w:t>
                            </w:r>
                          </w:p>
                          <w:p w:rsidR="00ED5639" w:rsidRPr="00F10407" w:rsidRDefault="00ED5639" w:rsidP="00F10407">
                            <w:pPr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</w:pPr>
                            <w:r w:rsidRPr="00F10407"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>Zachte winters</w:t>
                            </w:r>
                          </w:p>
                          <w:p w:rsidR="00ED5639" w:rsidRPr="00F10407" w:rsidRDefault="00ED5639">
                            <w:pPr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</w:pPr>
                            <w:r w:rsidRPr="00F10407"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>Hele jaar neerslag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0" type="#_x0000_t202" style="position:absolute;margin-left:142.4pt;margin-top:378pt;width:189.95pt;height:17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" strokeweight="3pt">
                <v:shadow on="t" opacity=".5" offset="6pt,6pt"/>
                <v:textbox>
                  <w:txbxContent>
                    <w:p w:rsidR="00ED5639" w:rsidRPr="008A0B92" w:rsidRDefault="00ED5639" w:rsidP="007B49A8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 w:rsidRPr="008A0B92"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ZEE</w:t>
                      </w:r>
                    </w:p>
                    <w:p w:rsidR="00ED5639" w:rsidRDefault="00ED5639" w:rsidP="007B49A8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 w:rsidRPr="008A0B92"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KLIMAAT</w:t>
                      </w:r>
                    </w:p>
                    <w:p w:rsidR="00ED5639" w:rsidRPr="00F10407" w:rsidRDefault="00ED5639" w:rsidP="00F10407">
                      <w:pPr>
                        <w:rPr>
                          <w:rFonts w:ascii="Century Gothic" w:hAnsi="Century Gothic"/>
                          <w:sz w:val="40"/>
                          <w:szCs w:val="40"/>
                        </w:rPr>
                      </w:pPr>
                      <w:r w:rsidRPr="00F10407">
                        <w:rPr>
                          <w:rFonts w:ascii="Century Gothic" w:hAnsi="Century Gothic"/>
                          <w:sz w:val="40"/>
                          <w:szCs w:val="40"/>
                        </w:rPr>
                        <w:t>Koele zomers</w:t>
                      </w:r>
                    </w:p>
                    <w:p w:rsidR="00ED5639" w:rsidRPr="00F10407" w:rsidRDefault="00ED5639" w:rsidP="00F10407">
                      <w:pPr>
                        <w:rPr>
                          <w:rFonts w:ascii="Century Gothic" w:hAnsi="Century Gothic"/>
                          <w:sz w:val="40"/>
                          <w:szCs w:val="40"/>
                        </w:rPr>
                      </w:pPr>
                      <w:r w:rsidRPr="00F10407">
                        <w:rPr>
                          <w:rFonts w:ascii="Century Gothic" w:hAnsi="Century Gothic"/>
                          <w:sz w:val="40"/>
                          <w:szCs w:val="40"/>
                        </w:rPr>
                        <w:t>Zachte winters</w:t>
                      </w:r>
                    </w:p>
                    <w:p w:rsidR="00ED5639" w:rsidRPr="00F10407" w:rsidRDefault="00ED5639">
                      <w:pPr>
                        <w:rPr>
                          <w:rFonts w:ascii="Century Gothic" w:hAnsi="Century Gothic"/>
                          <w:sz w:val="40"/>
                          <w:szCs w:val="40"/>
                        </w:rPr>
                      </w:pPr>
                      <w:r w:rsidRPr="00F10407">
                        <w:rPr>
                          <w:rFonts w:ascii="Century Gothic" w:hAnsi="Century Gothic"/>
                          <w:sz w:val="40"/>
                          <w:szCs w:val="40"/>
                        </w:rPr>
                        <w:t>Hele jaar neerslag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-643255</wp:posOffset>
                </wp:positionH>
                <wp:positionV relativeFrom="paragraph">
                  <wp:posOffset>4800600</wp:posOffset>
                </wp:positionV>
                <wp:extent cx="2451735" cy="2202180"/>
                <wp:effectExtent l="23495" t="19050" r="96520" b="10287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1735" cy="2202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D5639" w:rsidRDefault="00ED5639" w:rsidP="00F104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 w:rsidRPr="008A0B92"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POOL</w:t>
                            </w:r>
                          </w:p>
                          <w:p w:rsidR="00ED5639" w:rsidRDefault="00ED5639" w:rsidP="00F10407">
                            <w:pPr>
                              <w:jc w:val="center"/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</w:pPr>
                            <w:r w:rsidRPr="008A0B92"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KLIMAAT</w:t>
                            </w:r>
                          </w:p>
                          <w:p w:rsidR="00ED5639" w:rsidRPr="00F10407" w:rsidRDefault="00ED5639" w:rsidP="00F10407">
                            <w:pPr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>In de warmste maand komt de temperatuur niet boven 10 graden.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1" type="#_x0000_t202" style="position:absolute;margin-left:-50.65pt;margin-top:378pt;width:193.05pt;height:173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" strokeweight="3pt">
                <v:shadow on="t" opacity=".5" offset="6pt,6pt"/>
                <v:textbox>
                  <w:txbxContent>
                    <w:p w:rsidR="00ED5639" w:rsidRDefault="00ED5639" w:rsidP="00F10407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 w:rsidRPr="008A0B92"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POOL</w:t>
                      </w:r>
                    </w:p>
                    <w:p w:rsidR="00ED5639" w:rsidRDefault="00ED5639" w:rsidP="00F10407">
                      <w:pPr>
                        <w:jc w:val="center"/>
                        <w:rPr>
                          <w:rFonts w:ascii="Century Gothic" w:hAnsi="Century Gothic"/>
                          <w:sz w:val="40"/>
                          <w:szCs w:val="40"/>
                        </w:rPr>
                      </w:pPr>
                      <w:r w:rsidRPr="008A0B92"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KLIMAAT</w:t>
                      </w:r>
                    </w:p>
                    <w:p w:rsidR="00ED5639" w:rsidRPr="00F10407" w:rsidRDefault="00ED5639" w:rsidP="00F10407">
                      <w:pPr>
                        <w:rPr>
                          <w:rFonts w:ascii="Century Gothic" w:hAnsi="Century Gothic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sz w:val="40"/>
                          <w:szCs w:val="40"/>
                        </w:rPr>
                        <w:t>In de warmste maand komt de temperatuur niet boven 10 graden.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12222480</wp:posOffset>
                </wp:positionH>
                <wp:positionV relativeFrom="paragraph">
                  <wp:posOffset>4065270</wp:posOffset>
                </wp:positionV>
                <wp:extent cx="318135" cy="1069340"/>
                <wp:effectExtent l="0" t="116205" r="0" b="118110"/>
                <wp:wrapNone/>
                <wp:docPr id="7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-2803008" flipH="1" flipV="1">
                          <a:off x="0" y="0"/>
                          <a:ext cx="318135" cy="106934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" o:spid="_x0000_s1026" style="position:absolute;rotation:-3061632fd;flip:x y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62.4pt,320.1pt" to="987.45pt,4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10271125</wp:posOffset>
                </wp:positionH>
                <wp:positionV relativeFrom="paragraph">
                  <wp:posOffset>4410075</wp:posOffset>
                </wp:positionV>
                <wp:extent cx="1790065" cy="390525"/>
                <wp:effectExtent l="22225" t="19050" r="26035" b="19050"/>
                <wp:wrapNone/>
                <wp:docPr id="6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90065" cy="39052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" o:spid="_x0000_s1026" style="position:absolute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08.75pt,347.25pt" to="949.7pt,3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5387975</wp:posOffset>
                </wp:positionH>
                <wp:positionV relativeFrom="paragraph">
                  <wp:posOffset>4410075</wp:posOffset>
                </wp:positionV>
                <wp:extent cx="1355725" cy="390525"/>
                <wp:effectExtent l="25400" t="19050" r="19050" b="19050"/>
                <wp:wrapNone/>
                <wp:docPr id="5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55725" cy="39052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" o:spid="_x0000_s1026" style="position:absolute;flip:x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4.25pt,347.25pt" to="531pt,3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6616700</wp:posOffset>
                </wp:positionH>
                <wp:positionV relativeFrom="paragraph">
                  <wp:posOffset>4410075</wp:posOffset>
                </wp:positionV>
                <wp:extent cx="1242060" cy="390525"/>
                <wp:effectExtent l="25400" t="19050" r="27940" b="19050"/>
                <wp:wrapNone/>
                <wp:docPr id="4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42060" cy="39052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1pt,347.25pt" to="618.8pt,3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601980</wp:posOffset>
                </wp:positionH>
                <wp:positionV relativeFrom="paragraph">
                  <wp:posOffset>4410075</wp:posOffset>
                </wp:positionV>
                <wp:extent cx="720090" cy="390525"/>
                <wp:effectExtent l="20955" t="19050" r="20955" b="19050"/>
                <wp:wrapNone/>
                <wp:docPr id="3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20090" cy="39052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flip:x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.4pt,347.25pt" to="104.1pt,3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1322070</wp:posOffset>
                </wp:positionH>
                <wp:positionV relativeFrom="paragraph">
                  <wp:posOffset>4410075</wp:posOffset>
                </wp:positionV>
                <wp:extent cx="1212215" cy="847725"/>
                <wp:effectExtent l="26670" t="19050" r="27940" b="19050"/>
                <wp:wrapNone/>
                <wp:docPr id="2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12215" cy="84772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4.1pt,347.25pt" to="199.55pt,4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" strokeweight="3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1029970</wp:posOffset>
            </wp:positionH>
            <wp:positionV relativeFrom="paragraph">
              <wp:posOffset>1272540</wp:posOffset>
            </wp:positionV>
            <wp:extent cx="11302365" cy="3455670"/>
            <wp:effectExtent l="0" t="0" r="0" b="0"/>
            <wp:wrapNone/>
            <wp:docPr id="19" name="Afbeelding 19" descr="parachu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arachu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91" r="24394" b="67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2365" cy="345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-571500</wp:posOffset>
                </wp:positionV>
                <wp:extent cx="4279265" cy="1917700"/>
                <wp:effectExtent l="19050" t="19050" r="102235" b="101600"/>
                <wp:wrapNone/>
                <wp:docPr id="1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9265" cy="191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D5639" w:rsidRDefault="00ED5639" w:rsidP="001E2BA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72"/>
                                <w:szCs w:val="72"/>
                              </w:rPr>
                            </w:pPr>
                            <w:r w:rsidRPr="007B49A8">
                              <w:rPr>
                                <w:rFonts w:ascii="Century Gothic" w:hAnsi="Century Gothic"/>
                                <w:b/>
                                <w:sz w:val="72"/>
                                <w:szCs w:val="72"/>
                              </w:rPr>
                              <w:pict>
                                <v:shapetype id="_x0000_t136" coordsize="21600,21600" o:spt="136" adj="10800" path="m@7,l@8,m@5,21600l@6,21600e">
                                  <v:formulas>
                                    <v:f eqn="sum #0 0 10800"/>
                                    <v:f eqn="prod #0 2 1"/>
                                    <v:f eqn="sum 21600 0 @1"/>
                                    <v:f eqn="sum 0 0 @2"/>
                                    <v:f eqn="sum 21600 0 @3"/>
                                    <v:f eqn="if @0 @3 0"/>
                                    <v:f eqn="if @0 21600 @1"/>
                                    <v:f eqn="if @0 0 @2"/>
                                    <v:f eqn="if @0 @4 21600"/>
                                    <v:f eqn="mid @5 @6"/>
                                    <v:f eqn="mid @8 @5"/>
                                    <v:f eqn="mid @7 @8"/>
                                    <v:f eqn="mid @6 @7"/>
                                    <v:f eqn="sum @6 0 @5"/>
                                  </v:formulas>
                                  <v:path textpathok="t" o:connecttype="custom" o:connectlocs="@9,0;@10,10800;@11,21600;@12,10800" o:connectangles="270,180,90,0"/>
                                  <v:textpath on="t" fitshape="t"/>
                                  <v:handles>
                                    <v:h position="#0,bottomRight" xrange="6629,14971"/>
                                  </v:handles>
                                  <o:lock v:ext="edit" text="t" shapetype="t"/>
                                </v:shapetype>
                                <v:shape id="_x0000_i1025" type="#_x0000_t136" style="width:317.95pt;height:50.95pt" fillcolor="black">
                                  <v:shadow color="#868686"/>
                                  <v:textpath style="font-family:&quot;Arial Black&quot;;v-text-kern:t" trim="t" fitpath="t" string="KLIMAAT"/>
                                </v:shape>
                              </w:pict>
                            </w:r>
                          </w:p>
                          <w:p w:rsidR="00ED5639" w:rsidRDefault="00ED5639" w:rsidP="001E2BA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TEMPERATUUR EN NEERSLAG</w:t>
                            </w:r>
                          </w:p>
                          <w:p w:rsidR="00ED5639" w:rsidRDefault="00ED5639" w:rsidP="001E2BA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IN EEN GROTER GEBIED</w:t>
                            </w:r>
                          </w:p>
                          <w:p w:rsidR="00ED5639" w:rsidRPr="001E2BA4" w:rsidRDefault="00ED5639" w:rsidP="001E2BA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OVER EEN LANGE PERIODE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32" type="#_x0000_t202" style="position:absolute;margin-left:342pt;margin-top:-45pt;width:336.95pt;height:151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" strokeweight="3pt">
                <v:shadow on="t" opacity=".5" offset="6pt,6pt"/>
                <v:textbox style="mso-fit-shape-to-text:t">
                  <w:txbxContent>
                    <w:p w:rsidR="00ED5639" w:rsidRDefault="00ED5639" w:rsidP="001E2BA4">
                      <w:pPr>
                        <w:jc w:val="center"/>
                        <w:rPr>
                          <w:rFonts w:ascii="Century Gothic" w:hAnsi="Century Gothic"/>
                          <w:b/>
                          <w:sz w:val="72"/>
                          <w:szCs w:val="72"/>
                        </w:rPr>
                      </w:pPr>
                      <w:r w:rsidRPr="007B49A8">
                        <w:rPr>
                          <w:rFonts w:ascii="Century Gothic" w:hAnsi="Century Gothic"/>
                          <w:b/>
                          <w:sz w:val="72"/>
                          <w:szCs w:val="72"/>
                        </w:rPr>
                        <w:pict>
                          <v:shape id="_x0000_i1025" type="#_x0000_t136" style="width:317.95pt;height:50.95pt" fillcolor="black">
                            <v:shadow color="#868686"/>
                            <v:textpath style="font-family:&quot;Arial Black&quot;;v-text-kern:t" trim="t" fitpath="t" string="KLIMAAT"/>
                          </v:shape>
                        </w:pict>
                      </w:r>
                    </w:p>
                    <w:p w:rsidR="00ED5639" w:rsidRDefault="00ED5639" w:rsidP="001E2BA4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TEMPERATUUR EN NEERSLAG</w:t>
                      </w:r>
                    </w:p>
                    <w:p w:rsidR="00ED5639" w:rsidRDefault="00ED5639" w:rsidP="001E2BA4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IN EEN GROTER GEBIED</w:t>
                      </w:r>
                    </w:p>
                    <w:p w:rsidR="00ED5639" w:rsidRPr="001E2BA4" w:rsidRDefault="00ED5639" w:rsidP="001E2BA4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OVER EEN LANGE PERIODE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7680D" w:rsidSect="009B2652">
      <w:pgSz w:w="23814" w:h="16839" w:orient="landscape" w:code="8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7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80D"/>
    <w:rsid w:val="00014D26"/>
    <w:rsid w:val="001E2BA4"/>
    <w:rsid w:val="004321D5"/>
    <w:rsid w:val="0047680D"/>
    <w:rsid w:val="004B102E"/>
    <w:rsid w:val="00507FC3"/>
    <w:rsid w:val="00573C12"/>
    <w:rsid w:val="0064143D"/>
    <w:rsid w:val="007B49A8"/>
    <w:rsid w:val="008A0B92"/>
    <w:rsid w:val="009A49F7"/>
    <w:rsid w:val="009B2652"/>
    <w:rsid w:val="00C95B24"/>
    <w:rsid w:val="00CA7BB0"/>
    <w:rsid w:val="00D158A3"/>
    <w:rsid w:val="00D312A6"/>
    <w:rsid w:val="00D507E0"/>
    <w:rsid w:val="00DB607E"/>
    <w:rsid w:val="00E26E88"/>
    <w:rsid w:val="00ED5639"/>
    <w:rsid w:val="00F10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DCDF64C8</Template>
  <TotalTime>0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Boudewijn.Rijkenberg</dc:creator>
  <cp:keywords/>
  <dc:description/>
  <cp:lastModifiedBy>Boudewijn.Rijkenberg</cp:lastModifiedBy>
  <cp:revision>2</cp:revision>
  <cp:lastPrinted>2011-06-07T14:18:00Z</cp:lastPrinted>
  <dcterms:created xsi:type="dcterms:W3CDTF">2012-04-17T14:36:00Z</dcterms:created>
  <dcterms:modified xsi:type="dcterms:W3CDTF">2012-04-17T14:36:00Z</dcterms:modified>
</cp:coreProperties>
</file>