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5B3" w:rsidRPr="003D15B3" w:rsidRDefault="003D15B3">
      <w:pPr>
        <w:rPr>
          <w:color w:val="FF0000"/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3D15B3">
        <w:rPr>
          <w:color w:val="FF0000"/>
          <w:sz w:val="40"/>
          <w:szCs w:val="40"/>
        </w:rPr>
        <w:t>Thema speel je mee?</w:t>
      </w:r>
    </w:p>
    <w:p w:rsidR="003D15B3" w:rsidRDefault="003D15B3">
      <w:pPr>
        <w:rPr>
          <w:sz w:val="40"/>
          <w:szCs w:val="40"/>
        </w:rPr>
      </w:pPr>
    </w:p>
    <w:p w:rsidR="003D15B3" w:rsidRDefault="003D15B3">
      <w:pPr>
        <w:rPr>
          <w:sz w:val="40"/>
          <w:szCs w:val="40"/>
        </w:rPr>
      </w:pPr>
    </w:p>
    <w:p w:rsidR="003D15B3" w:rsidRPr="003D15B3" w:rsidRDefault="003D15B3">
      <w:pPr>
        <w:rPr>
          <w:sz w:val="40"/>
          <w:szCs w:val="40"/>
        </w:rPr>
      </w:pPr>
      <w:r w:rsidRPr="003D15B3">
        <w:rPr>
          <w:b/>
          <w:sz w:val="40"/>
          <w:szCs w:val="40"/>
        </w:rPr>
        <w:t>De hoeden:</w:t>
      </w:r>
      <w:r w:rsidRPr="003D15B3">
        <w:rPr>
          <w:sz w:val="40"/>
          <w:szCs w:val="40"/>
        </w:rPr>
        <w:t xml:space="preserve"> Voorgevormde hoofddeksels met een rand en een bol, of één van beide.</w:t>
      </w:r>
    </w:p>
    <w:p w:rsidR="003D15B3" w:rsidRPr="003D15B3" w:rsidRDefault="003D15B3">
      <w:pPr>
        <w:rPr>
          <w:sz w:val="40"/>
          <w:szCs w:val="40"/>
        </w:rPr>
      </w:pPr>
    </w:p>
    <w:p w:rsidR="003D15B3" w:rsidRPr="003D15B3" w:rsidRDefault="003D15B3">
      <w:pPr>
        <w:rPr>
          <w:sz w:val="40"/>
          <w:szCs w:val="40"/>
        </w:rPr>
      </w:pPr>
      <w:r w:rsidRPr="003D15B3">
        <w:rPr>
          <w:b/>
          <w:sz w:val="40"/>
          <w:szCs w:val="40"/>
        </w:rPr>
        <w:t>De zonnehoed:</w:t>
      </w:r>
      <w:r w:rsidRPr="003D15B3">
        <w:rPr>
          <w:sz w:val="40"/>
          <w:szCs w:val="40"/>
        </w:rPr>
        <w:t xml:space="preserve"> Hoed die bescherming geeft tegen de zon.</w:t>
      </w:r>
    </w:p>
    <w:p w:rsidR="003D15B3" w:rsidRPr="003D15B3" w:rsidRDefault="003D15B3">
      <w:pPr>
        <w:rPr>
          <w:sz w:val="40"/>
          <w:szCs w:val="40"/>
        </w:rPr>
      </w:pPr>
    </w:p>
    <w:p w:rsidR="003D15B3" w:rsidRPr="003D15B3" w:rsidRDefault="003D15B3">
      <w:pPr>
        <w:rPr>
          <w:sz w:val="40"/>
          <w:szCs w:val="40"/>
        </w:rPr>
      </w:pPr>
      <w:r w:rsidRPr="003D15B3">
        <w:rPr>
          <w:b/>
          <w:sz w:val="40"/>
          <w:szCs w:val="40"/>
        </w:rPr>
        <w:t>De cowboyhoed:</w:t>
      </w:r>
      <w:r w:rsidRPr="003D15B3">
        <w:rPr>
          <w:sz w:val="40"/>
          <w:szCs w:val="40"/>
        </w:rPr>
        <w:t xml:space="preserve"> Hoed die een cowboy draagt.</w:t>
      </w:r>
    </w:p>
    <w:p w:rsidR="003D15B3" w:rsidRPr="003D15B3" w:rsidRDefault="003D15B3">
      <w:pPr>
        <w:rPr>
          <w:sz w:val="40"/>
          <w:szCs w:val="40"/>
        </w:rPr>
      </w:pPr>
    </w:p>
    <w:p w:rsidR="003D15B3" w:rsidRPr="003D15B3" w:rsidRDefault="003D15B3">
      <w:pPr>
        <w:rPr>
          <w:sz w:val="40"/>
          <w:szCs w:val="40"/>
        </w:rPr>
      </w:pPr>
      <w:r w:rsidRPr="003D15B3">
        <w:rPr>
          <w:b/>
          <w:sz w:val="40"/>
          <w:szCs w:val="40"/>
        </w:rPr>
        <w:t>De heksenhoed:</w:t>
      </w:r>
      <w:r w:rsidRPr="003D15B3">
        <w:rPr>
          <w:sz w:val="40"/>
          <w:szCs w:val="40"/>
        </w:rPr>
        <w:t xml:space="preserve"> hoed die een heks draagt.</w:t>
      </w:r>
    </w:p>
    <w:p w:rsidR="003D15B3" w:rsidRPr="003D15B3" w:rsidRDefault="003D15B3">
      <w:pPr>
        <w:rPr>
          <w:sz w:val="40"/>
          <w:szCs w:val="40"/>
        </w:rPr>
      </w:pPr>
    </w:p>
    <w:p w:rsidR="003D15B3" w:rsidRPr="003D15B3" w:rsidRDefault="003D15B3">
      <w:pPr>
        <w:rPr>
          <w:sz w:val="40"/>
          <w:szCs w:val="40"/>
        </w:rPr>
      </w:pPr>
      <w:r w:rsidRPr="003D15B3">
        <w:rPr>
          <w:b/>
          <w:sz w:val="40"/>
          <w:szCs w:val="40"/>
        </w:rPr>
        <w:t>De feesthoed:</w:t>
      </w:r>
      <w:r w:rsidRPr="003D15B3">
        <w:rPr>
          <w:sz w:val="40"/>
          <w:szCs w:val="40"/>
        </w:rPr>
        <w:t xml:space="preserve"> hoed die je op zet als er iets te vieren is.</w:t>
      </w:r>
    </w:p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3D15B3" w:rsidRDefault="003D15B3"/>
    <w:p w:rsidR="0047680D" w:rsidRDefault="009218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7182485</wp:posOffset>
                </wp:positionH>
                <wp:positionV relativeFrom="paragraph">
                  <wp:posOffset>3910965</wp:posOffset>
                </wp:positionV>
                <wp:extent cx="2091055" cy="2582545"/>
                <wp:effectExtent l="19685" t="24765" r="99060" b="9779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258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A9F" w:rsidRDefault="00E67A9F" w:rsidP="00E67A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 zonnehoed</w:t>
                            </w:r>
                          </w:p>
                          <w:p w:rsidR="00E67A9F" w:rsidRDefault="00921857" w:rsidP="00E67A9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7010" cy="998855"/>
                                  <wp:effectExtent l="0" t="0" r="889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15B3" w:rsidRDefault="003D15B3" w:rsidP="00E67A9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E67A9F" w:rsidRPr="00014D26" w:rsidRDefault="00921857" w:rsidP="003D15B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7225" cy="1195705"/>
                                  <wp:effectExtent l="0" t="0" r="0" b="4445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7225" cy="1195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65.55pt;margin-top:307.95pt;width:164.65pt;height:20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E67A9F" w:rsidRDefault="00E67A9F" w:rsidP="00E67A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 zonnehoed</w:t>
                      </w:r>
                    </w:p>
                    <w:p w:rsidR="00E67A9F" w:rsidRDefault="00921857" w:rsidP="00E67A9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77010" cy="998855"/>
                            <wp:effectExtent l="0" t="0" r="889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99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15B3" w:rsidRDefault="003D15B3" w:rsidP="00E67A9F">
                      <w:pPr>
                        <w:jc w:val="center"/>
                        <w:rPr>
                          <w:noProof/>
                        </w:rPr>
                      </w:pPr>
                    </w:p>
                    <w:p w:rsidR="00E67A9F" w:rsidRPr="00014D26" w:rsidRDefault="00921857" w:rsidP="003D15B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7225" cy="1195705"/>
                            <wp:effectExtent l="0" t="0" r="0" b="4445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7225" cy="1195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2514600</wp:posOffset>
                </wp:positionV>
                <wp:extent cx="1235710" cy="1485900"/>
                <wp:effectExtent l="21590" t="19050" r="19050" b="19050"/>
                <wp:wrapNone/>
                <wp:docPr id="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571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pt,198pt" to="30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2440305</wp:posOffset>
                </wp:positionV>
                <wp:extent cx="172720" cy="1560195"/>
                <wp:effectExtent l="19050" t="20955" r="27305" b="1905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15601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92.15pt" to="427.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6826885</wp:posOffset>
                </wp:positionH>
                <wp:positionV relativeFrom="paragraph">
                  <wp:posOffset>2440305</wp:posOffset>
                </wp:positionV>
                <wp:extent cx="1346835" cy="1560195"/>
                <wp:effectExtent l="26035" t="20955" r="27305" b="1905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835" cy="15601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55pt,192.15pt" to="643.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1UJGQIAADE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2514600</wp:posOffset>
                </wp:positionV>
                <wp:extent cx="583565" cy="1485900"/>
                <wp:effectExtent l="21590" t="19050" r="23495" b="1905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5pt,198pt" to="75.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4000500</wp:posOffset>
                </wp:positionV>
                <wp:extent cx="1958340" cy="2493010"/>
                <wp:effectExtent l="26035" t="19050" r="101600" b="9779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249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A9F" w:rsidRDefault="00E67A9F" w:rsidP="00E67A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 heksenhoed</w:t>
                            </w:r>
                          </w:p>
                          <w:p w:rsidR="00E67A9F" w:rsidRPr="00014D26" w:rsidRDefault="00921857" w:rsidP="00E67A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0980" cy="1983740"/>
                                  <wp:effectExtent l="0" t="0" r="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98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68.8pt;margin-top:315pt;width:154.2pt;height:1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" strokeweight="3pt">
                <v:shadow on="t" opacity=".5" offset="6pt,6pt"/>
                <v:textbox>
                  <w:txbxContent>
                    <w:p w:rsidR="00E67A9F" w:rsidRDefault="00E67A9F" w:rsidP="00E67A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 heksenhoed</w:t>
                      </w:r>
                    </w:p>
                    <w:p w:rsidR="00E67A9F" w:rsidRPr="00014D26" w:rsidRDefault="00921857" w:rsidP="00E67A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0980" cy="1983740"/>
                            <wp:effectExtent l="0" t="0" r="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98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-723265</wp:posOffset>
                </wp:positionH>
                <wp:positionV relativeFrom="paragraph">
                  <wp:posOffset>4000500</wp:posOffset>
                </wp:positionV>
                <wp:extent cx="2209165" cy="2493010"/>
                <wp:effectExtent l="19685" t="19050" r="104775" b="977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249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A9F" w:rsidRPr="003D15B3" w:rsidRDefault="00E67A9F" w:rsidP="00FD0D2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D15B3">
                              <w:rPr>
                                <w:b/>
                                <w:sz w:val="40"/>
                                <w:szCs w:val="40"/>
                              </w:rPr>
                              <w:t>de feesthoed</w:t>
                            </w:r>
                          </w:p>
                          <w:p w:rsidR="00E67A9F" w:rsidRPr="00014D26" w:rsidRDefault="00921857" w:rsidP="00FD0D2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680" cy="2011680"/>
                                  <wp:effectExtent l="0" t="0" r="7620" b="762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6.95pt;margin-top:315pt;width:173.95pt;height:196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" strokeweight="3pt">
                <v:shadow on="t" opacity=".5" offset="6pt,6pt"/>
                <v:textbox>
                  <w:txbxContent>
                    <w:p w:rsidR="00E67A9F" w:rsidRPr="003D15B3" w:rsidRDefault="00E67A9F" w:rsidP="00FD0D2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D15B3">
                        <w:rPr>
                          <w:b/>
                          <w:sz w:val="40"/>
                          <w:szCs w:val="40"/>
                        </w:rPr>
                        <w:t>de feesthoed</w:t>
                      </w:r>
                    </w:p>
                    <w:p w:rsidR="00E67A9F" w:rsidRPr="00014D26" w:rsidRDefault="00921857" w:rsidP="00FD0D2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1680" cy="2011680"/>
                            <wp:effectExtent l="0" t="0" r="7620" b="762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4000500</wp:posOffset>
                </wp:positionV>
                <wp:extent cx="1915160" cy="2493010"/>
                <wp:effectExtent l="27940" t="19050" r="95250" b="9779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160" cy="249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A9F" w:rsidRDefault="00E67A9F" w:rsidP="00E67A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 cowboyhoed</w:t>
                            </w:r>
                          </w:p>
                          <w:p w:rsidR="00E67A9F" w:rsidRPr="00014D26" w:rsidRDefault="00921857" w:rsidP="00E67A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165" cy="2082165"/>
                                  <wp:effectExtent l="0" t="0" r="0" b="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65" cy="208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55.2pt;margin-top:315pt;width:150.8pt;height:1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" strokeweight="3pt">
                <v:shadow on="t" opacity=".5" offset="6pt,6pt"/>
                <v:textbox>
                  <w:txbxContent>
                    <w:p w:rsidR="00E67A9F" w:rsidRDefault="00E67A9F" w:rsidP="00E67A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 cowboyhoed</w:t>
                      </w:r>
                    </w:p>
                    <w:p w:rsidR="00E67A9F" w:rsidRPr="00014D26" w:rsidRDefault="00921857" w:rsidP="00E67A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2165" cy="2082165"/>
                            <wp:effectExtent l="0" t="0" r="0" b="0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165" cy="2082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-611505</wp:posOffset>
                </wp:positionV>
                <wp:extent cx="2851150" cy="1754505"/>
                <wp:effectExtent l="25400" t="26670" r="95250" b="9525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A9F" w:rsidRDefault="00E67A9F" w:rsidP="0013450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hoeden</w:t>
                            </w:r>
                          </w:p>
                          <w:p w:rsidR="00E67A9F" w:rsidRPr="0047680D" w:rsidRDefault="00921857" w:rsidP="0013450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1378585"/>
                                  <wp:effectExtent l="0" t="0" r="0" b="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16.5pt;margin-top:-48.15pt;width:224.5pt;height:13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" strokeweight="3pt">
                <v:shadow on="t" opacity=".5" offset="6pt,6pt"/>
                <v:textbox>
                  <w:txbxContent>
                    <w:p w:rsidR="00E67A9F" w:rsidRDefault="00E67A9F" w:rsidP="0013450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hoeden</w:t>
                      </w:r>
                    </w:p>
                    <w:p w:rsidR="00E67A9F" w:rsidRPr="0047680D" w:rsidRDefault="00921857" w:rsidP="0013450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8800" cy="1378585"/>
                            <wp:effectExtent l="0" t="0" r="0" b="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37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3450E"/>
    <w:rsid w:val="003D15B3"/>
    <w:rsid w:val="004321D5"/>
    <w:rsid w:val="0047680D"/>
    <w:rsid w:val="004B102E"/>
    <w:rsid w:val="00573C12"/>
    <w:rsid w:val="00764A21"/>
    <w:rsid w:val="00921857"/>
    <w:rsid w:val="009A49F7"/>
    <w:rsid w:val="00D158A3"/>
    <w:rsid w:val="00E26E88"/>
    <w:rsid w:val="00E67A9F"/>
    <w:rsid w:val="00FD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E3EF51D0</Template>
  <TotalTime>1</TotalTime>
  <Pages>2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cp:lastPrinted>2009-12-07T09:25:00Z</cp:lastPrinted>
  <dcterms:created xsi:type="dcterms:W3CDTF">2012-11-29T10:37:00Z</dcterms:created>
  <dcterms:modified xsi:type="dcterms:W3CDTF">2012-11-29T10:37:00Z</dcterms:modified>
</cp:coreProperties>
</file>