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E30" w:rsidRDefault="00065E30">
      <w:bookmarkStart w:id="0" w:name="_GoBack"/>
      <w:bookmarkEnd w:id="0"/>
    </w:p>
    <w:p w:rsidR="00065E30" w:rsidRPr="00D45086" w:rsidRDefault="00065E30">
      <w:pPr>
        <w:rPr>
          <w:b/>
          <w:sz w:val="48"/>
          <w:szCs w:val="48"/>
        </w:rPr>
      </w:pPr>
      <w:r w:rsidRPr="00D45086">
        <w:rPr>
          <w:b/>
          <w:sz w:val="48"/>
          <w:szCs w:val="48"/>
        </w:rPr>
        <w:t xml:space="preserve">Omkomen </w:t>
      </w:r>
      <w:r w:rsidRPr="00D45086">
        <w:rPr>
          <w:b/>
          <w:sz w:val="48"/>
          <w:szCs w:val="48"/>
        </w:rPr>
        <w:tab/>
      </w:r>
      <w:r w:rsidRPr="00D45086">
        <w:rPr>
          <w:b/>
          <w:sz w:val="48"/>
          <w:szCs w:val="48"/>
        </w:rPr>
        <w:tab/>
      </w:r>
      <w:r w:rsidRPr="00D45086">
        <w:rPr>
          <w:b/>
          <w:color w:val="002060"/>
          <w:sz w:val="48"/>
          <w:szCs w:val="48"/>
        </w:rPr>
        <w:t>Doodgaan door een ongeluk of in een oorlog.</w:t>
      </w:r>
    </w:p>
    <w:p w:rsidR="00065E30" w:rsidRPr="00D45086" w:rsidRDefault="00065E30" w:rsidP="00065E30">
      <w:pPr>
        <w:ind w:left="3540" w:hanging="3540"/>
        <w:rPr>
          <w:b/>
          <w:sz w:val="48"/>
          <w:szCs w:val="48"/>
        </w:rPr>
      </w:pPr>
    </w:p>
    <w:p w:rsidR="00065E30" w:rsidRPr="00D45086" w:rsidRDefault="00065E30" w:rsidP="00065E30">
      <w:pPr>
        <w:ind w:left="3540" w:hanging="3540"/>
        <w:rPr>
          <w:b/>
          <w:sz w:val="48"/>
          <w:szCs w:val="48"/>
        </w:rPr>
      </w:pPr>
      <w:r w:rsidRPr="00D45086">
        <w:rPr>
          <w:b/>
          <w:sz w:val="48"/>
          <w:szCs w:val="48"/>
        </w:rPr>
        <w:t xml:space="preserve">De terrorist </w:t>
      </w:r>
      <w:r w:rsidRPr="00D45086">
        <w:rPr>
          <w:b/>
          <w:sz w:val="48"/>
          <w:szCs w:val="48"/>
        </w:rPr>
        <w:tab/>
      </w:r>
      <w:r w:rsidR="00D45086">
        <w:rPr>
          <w:b/>
          <w:color w:val="002060"/>
          <w:sz w:val="48"/>
          <w:szCs w:val="48"/>
        </w:rPr>
        <w:t>Een man of vrouw die geweld gebruikt om te zorgen dat er dingen in een land veranderen.</w:t>
      </w:r>
    </w:p>
    <w:p w:rsidR="00065E30" w:rsidRPr="00D45086" w:rsidRDefault="00065E30" w:rsidP="00065E30">
      <w:pPr>
        <w:rPr>
          <w:b/>
          <w:sz w:val="48"/>
          <w:szCs w:val="48"/>
        </w:rPr>
      </w:pPr>
    </w:p>
    <w:p w:rsidR="00065E30" w:rsidRPr="00D45086" w:rsidRDefault="00065E30" w:rsidP="00065E30">
      <w:pPr>
        <w:ind w:left="3540" w:hanging="3540"/>
        <w:rPr>
          <w:b/>
          <w:sz w:val="48"/>
          <w:szCs w:val="48"/>
        </w:rPr>
      </w:pPr>
      <w:r w:rsidRPr="00D45086">
        <w:rPr>
          <w:b/>
          <w:sz w:val="48"/>
          <w:szCs w:val="48"/>
        </w:rPr>
        <w:t>Het slachtoffer</w:t>
      </w:r>
      <w:r w:rsidRPr="00D45086">
        <w:rPr>
          <w:b/>
          <w:sz w:val="48"/>
          <w:szCs w:val="48"/>
        </w:rPr>
        <w:tab/>
      </w:r>
      <w:r w:rsidR="00A73436" w:rsidRPr="00D45086">
        <w:rPr>
          <w:b/>
          <w:color w:val="002060"/>
          <w:sz w:val="48"/>
          <w:szCs w:val="48"/>
        </w:rPr>
        <w:t>Een slachtoffer m</w:t>
      </w:r>
      <w:r w:rsidRPr="00D45086">
        <w:rPr>
          <w:b/>
          <w:color w:val="002060"/>
          <w:sz w:val="48"/>
          <w:szCs w:val="48"/>
        </w:rPr>
        <w:t>aakt erge dingen mee, maar kan er zelf niets aan doen.</w:t>
      </w:r>
    </w:p>
    <w:p w:rsidR="00065E30" w:rsidRPr="00D45086" w:rsidRDefault="00065E30" w:rsidP="00065E30">
      <w:pPr>
        <w:rPr>
          <w:b/>
          <w:sz w:val="48"/>
          <w:szCs w:val="48"/>
        </w:rPr>
      </w:pPr>
    </w:p>
    <w:p w:rsidR="00065E30" w:rsidRPr="00D45086" w:rsidRDefault="00065E30" w:rsidP="00065E30">
      <w:pPr>
        <w:ind w:left="3540" w:hanging="3540"/>
        <w:rPr>
          <w:b/>
          <w:sz w:val="48"/>
          <w:szCs w:val="48"/>
        </w:rPr>
      </w:pPr>
      <w:r w:rsidRPr="00D45086">
        <w:rPr>
          <w:b/>
          <w:sz w:val="48"/>
          <w:szCs w:val="48"/>
        </w:rPr>
        <w:t>De aanslag</w:t>
      </w:r>
      <w:r w:rsidRPr="00D45086">
        <w:rPr>
          <w:b/>
          <w:sz w:val="48"/>
          <w:szCs w:val="48"/>
        </w:rPr>
        <w:tab/>
      </w:r>
      <w:r w:rsidRPr="00D45086">
        <w:rPr>
          <w:b/>
          <w:color w:val="002060"/>
          <w:sz w:val="48"/>
          <w:szCs w:val="48"/>
        </w:rPr>
        <w:t xml:space="preserve">Iemand die een aanslag pleegt, probeert </w:t>
      </w:r>
      <w:r w:rsidR="00D45086" w:rsidRPr="00D45086">
        <w:rPr>
          <w:b/>
          <w:color w:val="002060"/>
          <w:sz w:val="48"/>
          <w:szCs w:val="48"/>
        </w:rPr>
        <w:t xml:space="preserve">een gebouw kapot te maken of </w:t>
      </w:r>
      <w:r w:rsidRPr="00D45086">
        <w:rPr>
          <w:b/>
          <w:color w:val="002060"/>
          <w:sz w:val="48"/>
          <w:szCs w:val="48"/>
        </w:rPr>
        <w:t>iemand te vermoorden.</w:t>
      </w:r>
    </w:p>
    <w:p w:rsidR="00065E30" w:rsidRPr="00D45086" w:rsidRDefault="00065E30" w:rsidP="00065E30">
      <w:pPr>
        <w:rPr>
          <w:b/>
          <w:sz w:val="48"/>
          <w:szCs w:val="48"/>
        </w:rPr>
      </w:pPr>
    </w:p>
    <w:p w:rsidR="00A73436" w:rsidRPr="00D45086" w:rsidRDefault="00065E30" w:rsidP="00065E30">
      <w:pPr>
        <w:rPr>
          <w:b/>
          <w:sz w:val="48"/>
          <w:szCs w:val="48"/>
        </w:rPr>
      </w:pPr>
      <w:r w:rsidRPr="00D45086">
        <w:rPr>
          <w:b/>
          <w:sz w:val="48"/>
          <w:szCs w:val="48"/>
        </w:rPr>
        <w:t>Herdenken</w:t>
      </w:r>
      <w:r w:rsidRPr="00D45086">
        <w:rPr>
          <w:b/>
          <w:sz w:val="48"/>
          <w:szCs w:val="48"/>
        </w:rPr>
        <w:tab/>
      </w:r>
      <w:r w:rsidRPr="00D45086">
        <w:rPr>
          <w:b/>
          <w:sz w:val="48"/>
          <w:szCs w:val="48"/>
        </w:rPr>
        <w:tab/>
      </w:r>
      <w:r w:rsidR="00A73436" w:rsidRPr="00D45086">
        <w:rPr>
          <w:b/>
          <w:color w:val="002060"/>
          <w:sz w:val="48"/>
          <w:szCs w:val="48"/>
        </w:rPr>
        <w:t>Je denkt aan de slachtoffers.</w:t>
      </w:r>
    </w:p>
    <w:p w:rsidR="00A73436" w:rsidRPr="00D45086" w:rsidRDefault="00A73436" w:rsidP="00065E30">
      <w:pPr>
        <w:rPr>
          <w:b/>
          <w:sz w:val="48"/>
          <w:szCs w:val="48"/>
        </w:rPr>
      </w:pPr>
    </w:p>
    <w:p w:rsidR="001803B8" w:rsidRPr="00065E30" w:rsidRDefault="00A73436" w:rsidP="00A73436">
      <w:pPr>
        <w:ind w:left="3540" w:hanging="3540"/>
        <w:rPr>
          <w:sz w:val="56"/>
          <w:szCs w:val="56"/>
        </w:rPr>
      </w:pPr>
      <w:r w:rsidRPr="00D45086">
        <w:rPr>
          <w:b/>
          <w:sz w:val="48"/>
          <w:szCs w:val="48"/>
        </w:rPr>
        <w:t>Het monument</w:t>
      </w:r>
      <w:r w:rsidRPr="00D45086">
        <w:rPr>
          <w:b/>
          <w:sz w:val="48"/>
          <w:szCs w:val="48"/>
        </w:rPr>
        <w:tab/>
      </w:r>
      <w:r w:rsidRPr="00D45086">
        <w:rPr>
          <w:b/>
          <w:color w:val="002060"/>
          <w:sz w:val="48"/>
          <w:szCs w:val="48"/>
        </w:rPr>
        <w:t>Een bouwwerk dat er voor zorgt dat een gebeurtenis nooit wordt vergeten.</w:t>
      </w:r>
      <w:r w:rsidR="00065E30" w:rsidRPr="00065E30">
        <w:rPr>
          <w:sz w:val="56"/>
          <w:szCs w:val="56"/>
        </w:rPr>
        <w:br w:type="page"/>
      </w:r>
      <w:r w:rsidR="006A69C7"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5980430</wp:posOffset>
                </wp:positionH>
                <wp:positionV relativeFrom="paragraph">
                  <wp:posOffset>-457200</wp:posOffset>
                </wp:positionV>
                <wp:extent cx="2717800" cy="685800"/>
                <wp:effectExtent l="0" t="0" r="74295" b="7620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E30" w:rsidRPr="00E343EF" w:rsidRDefault="00065E30" w:rsidP="001803B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E343EF">
                              <w:rPr>
                                <w:sz w:val="56"/>
                                <w:szCs w:val="56"/>
                              </w:rPr>
                              <w:t>D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E TERRORIST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70.9pt;margin-top:-36pt;width:214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" fillcolor="#cff" stroked="f">
                <v:shadow on="t" opacity=".5" offset="6pt,6pt"/>
                <v:textbox>
                  <w:txbxContent>
                    <w:p w:rsidR="00065E30" w:rsidRPr="00E343EF" w:rsidRDefault="00065E30" w:rsidP="001803B8">
                      <w:pPr>
                        <w:rPr>
                          <w:sz w:val="56"/>
                          <w:szCs w:val="56"/>
                        </w:rPr>
                      </w:pPr>
                      <w:r w:rsidRPr="00E343EF">
                        <w:rPr>
                          <w:sz w:val="56"/>
                          <w:szCs w:val="56"/>
                        </w:rPr>
                        <w:t>D</w:t>
                      </w:r>
                      <w:r>
                        <w:rPr>
                          <w:sz w:val="56"/>
                          <w:szCs w:val="56"/>
                        </w:rPr>
                        <w:t>E TERRORIST</w:t>
                      </w:r>
                    </w:p>
                  </w:txbxContent>
                </v:textbox>
              </v:shape>
            </w:pict>
          </mc:Fallback>
        </mc:AlternateContent>
      </w:r>
      <w:r w:rsidR="006A69C7">
        <w:rPr>
          <w:noProof/>
          <w:sz w:val="56"/>
          <w:szCs w:val="56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3275330</wp:posOffset>
            </wp:positionV>
            <wp:extent cx="2808605" cy="2096770"/>
            <wp:effectExtent l="0" t="0" r="0" b="0"/>
            <wp:wrapNone/>
            <wp:docPr id="27" name="il_fi" descr="Beschrijving: http://headlines.nos.nl/documents/46/08/4608281f06b7b43c56c883f86598459e.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schrijving: http://headlines.nos.nl/documents/46/08/4608281f06b7b43c56c883f86598459e.sma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9C7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3211830</wp:posOffset>
                </wp:positionH>
                <wp:positionV relativeFrom="paragraph">
                  <wp:posOffset>3086100</wp:posOffset>
                </wp:positionV>
                <wp:extent cx="560070" cy="2390775"/>
                <wp:effectExtent l="20955" t="19050" r="19050" b="19050"/>
                <wp:wrapNone/>
                <wp:docPr id="1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0070" cy="23907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9pt,243pt" to="297pt,4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" strokeweight="2.25pt"/>
            </w:pict>
          </mc:Fallback>
        </mc:AlternateContent>
      </w:r>
      <w:r w:rsidR="006A69C7">
        <w:rPr>
          <w:noProof/>
          <w:sz w:val="56"/>
          <w:szCs w:val="56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7644130</wp:posOffset>
            </wp:positionH>
            <wp:positionV relativeFrom="paragraph">
              <wp:posOffset>2797810</wp:posOffset>
            </wp:positionV>
            <wp:extent cx="1927225" cy="2574290"/>
            <wp:effectExtent l="0" t="0" r="0" b="0"/>
            <wp:wrapNone/>
            <wp:docPr id="26" name="il_fi" descr="Beschrijving: http://www.nederland-in-beeld.nl/Noord-Holland/Amsterdam/i/Noord-Holland/Amsterdam/Dam/foto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schrijving: http://www.nederland-in-beeld.nl/Noord-Holland/Amsterdam/i/Noord-Holland/Amsterdam/Dam/foto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9C7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3086100</wp:posOffset>
                </wp:positionV>
                <wp:extent cx="1817370" cy="2390775"/>
                <wp:effectExtent l="19050" t="19050" r="20955" b="1905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7370" cy="23907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243pt" to="584.1pt,4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" strokeweight="2.25pt"/>
            </w:pict>
          </mc:Fallback>
        </mc:AlternateContent>
      </w:r>
      <w:r w:rsidR="006A69C7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6266815</wp:posOffset>
                </wp:positionH>
                <wp:positionV relativeFrom="paragraph">
                  <wp:posOffset>5476875</wp:posOffset>
                </wp:positionV>
                <wp:extent cx="3106420" cy="685800"/>
                <wp:effectExtent l="0" t="0" r="75565" b="7620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E30" w:rsidRPr="00E343EF" w:rsidRDefault="00065E30" w:rsidP="001803B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HET </w:t>
                            </w:r>
                            <w:r w:rsidRPr="00E343EF">
                              <w:rPr>
                                <w:sz w:val="56"/>
                                <w:szCs w:val="56"/>
                              </w:rPr>
                              <w:t>MONUMENT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493.45pt;margin-top:431.25pt;width:244.6pt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" fillcolor="#cff" stroked="f">
                <v:shadow on="t" opacity=".5" offset="6pt,6pt"/>
                <v:textbox>
                  <w:txbxContent>
                    <w:p w:rsidR="00065E30" w:rsidRPr="00E343EF" w:rsidRDefault="00065E30" w:rsidP="001803B8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HET </w:t>
                      </w:r>
                      <w:r w:rsidRPr="00E343EF">
                        <w:rPr>
                          <w:sz w:val="56"/>
                          <w:szCs w:val="56"/>
                        </w:rPr>
                        <w:t>MONUMENT</w:t>
                      </w:r>
                    </w:p>
                  </w:txbxContent>
                </v:textbox>
              </v:shape>
            </w:pict>
          </mc:Fallback>
        </mc:AlternateContent>
      </w:r>
      <w:r w:rsidR="006A69C7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-530225</wp:posOffset>
                </wp:positionH>
                <wp:positionV relativeFrom="paragraph">
                  <wp:posOffset>4755515</wp:posOffset>
                </wp:positionV>
                <wp:extent cx="3601085" cy="616585"/>
                <wp:effectExtent l="3175" t="2540" r="72390" b="7620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085" cy="6165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E30" w:rsidRPr="00E343EF" w:rsidRDefault="00065E30" w:rsidP="00802DB1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HET SLACHTOFFER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-41.75pt;margin-top:374.45pt;width:283.55pt;height:48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" fillcolor="#cff" stroked="f">
                <v:shadow on="t" opacity=".5" offset="6pt,6pt"/>
                <v:textbox>
                  <w:txbxContent>
                    <w:p w:rsidR="00065E30" w:rsidRPr="00E343EF" w:rsidRDefault="00065E30" w:rsidP="00802DB1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HET SLACHTOFFER</w:t>
                      </w:r>
                    </w:p>
                  </w:txbxContent>
                </v:textbox>
              </v:shape>
            </w:pict>
          </mc:Fallback>
        </mc:AlternateContent>
      </w:r>
      <w:r w:rsidR="006A69C7">
        <w:rPr>
          <w:noProof/>
          <w:sz w:val="56"/>
          <w:szCs w:val="56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2580640</wp:posOffset>
            </wp:positionV>
            <wp:extent cx="1755775" cy="2038985"/>
            <wp:effectExtent l="0" t="0" r="0" b="0"/>
            <wp:wrapThrough wrapText="bothSides">
              <wp:wrapPolygon edited="0">
                <wp:start x="0" y="0"/>
                <wp:lineTo x="0" y="21391"/>
                <wp:lineTo x="21327" y="21391"/>
                <wp:lineTo x="21327" y="0"/>
                <wp:lineTo x="0" y="0"/>
              </wp:wrapPolygon>
            </wp:wrapThrough>
            <wp:docPr id="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9C7">
        <w:rPr>
          <w:noProof/>
          <w:sz w:val="56"/>
          <w:szCs w:val="56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-811530</wp:posOffset>
            </wp:positionH>
            <wp:positionV relativeFrom="paragraph">
              <wp:posOffset>918845</wp:posOffset>
            </wp:positionV>
            <wp:extent cx="2565400" cy="1421130"/>
            <wp:effectExtent l="0" t="0" r="6350" b="7620"/>
            <wp:wrapThrough wrapText="bothSides">
              <wp:wrapPolygon edited="0">
                <wp:start x="0" y="0"/>
                <wp:lineTo x="0" y="21426"/>
                <wp:lineTo x="21493" y="21426"/>
                <wp:lineTo x="21493" y="0"/>
                <wp:lineTo x="0" y="0"/>
              </wp:wrapPolygon>
            </wp:wrapThrough>
            <wp:docPr id="2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9C7">
        <w:rPr>
          <w:noProof/>
          <w:sz w:val="56"/>
          <w:szCs w:val="56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6266815</wp:posOffset>
            </wp:positionH>
            <wp:positionV relativeFrom="paragraph">
              <wp:posOffset>665480</wp:posOffset>
            </wp:positionV>
            <wp:extent cx="330454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17" y="21375"/>
                <wp:lineTo x="21417" y="0"/>
                <wp:lineTo x="0" y="0"/>
              </wp:wrapPolygon>
            </wp:wrapThrough>
            <wp:docPr id="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9C7">
        <w:rPr>
          <w:noProof/>
          <w:sz w:val="56"/>
          <w:szCs w:val="56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-457200</wp:posOffset>
            </wp:positionV>
            <wp:extent cx="3072130" cy="2360930"/>
            <wp:effectExtent l="0" t="0" r="0" b="1270"/>
            <wp:wrapNone/>
            <wp:docPr id="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9C7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436880</wp:posOffset>
                </wp:positionV>
                <wp:extent cx="1397000" cy="1734820"/>
                <wp:effectExtent l="22225" t="17780" r="19050" b="19050"/>
                <wp:wrapNone/>
                <wp:docPr id="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7000" cy="17348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34.4pt" to="18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" strokeweight="2.25pt"/>
            </w:pict>
          </mc:Fallback>
        </mc:AlternateContent>
      </w:r>
      <w:r w:rsidR="006A69C7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-248920</wp:posOffset>
                </wp:positionV>
                <wp:extent cx="2148205" cy="685800"/>
                <wp:effectExtent l="0" t="0" r="80645" b="7747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E30" w:rsidRPr="00E343EF" w:rsidRDefault="00065E30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E343EF">
                              <w:rPr>
                                <w:sz w:val="56"/>
                                <w:szCs w:val="56"/>
                              </w:rPr>
                              <w:t>OMKOMEN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-.75pt;margin-top:-19.6pt;width:169.15pt;height:5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" fillcolor="#cff" stroked="f">
                <v:shadow on="t" opacity=".5" offset="6pt,6pt"/>
                <v:textbox>
                  <w:txbxContent>
                    <w:p w:rsidR="00065E30" w:rsidRPr="00E343EF" w:rsidRDefault="00065E30">
                      <w:pPr>
                        <w:rPr>
                          <w:sz w:val="56"/>
                          <w:szCs w:val="56"/>
                        </w:rPr>
                      </w:pPr>
                      <w:r w:rsidRPr="00E343EF">
                        <w:rPr>
                          <w:sz w:val="56"/>
                          <w:szCs w:val="56"/>
                        </w:rPr>
                        <w:t>OMKOMEN</w:t>
                      </w:r>
                    </w:p>
                  </w:txbxContent>
                </v:textbox>
              </v:shape>
            </w:pict>
          </mc:Fallback>
        </mc:AlternateContent>
      </w:r>
      <w:r w:rsidR="006A69C7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3086100</wp:posOffset>
                </wp:positionV>
                <wp:extent cx="1485900" cy="1669415"/>
                <wp:effectExtent l="19050" t="19050" r="19050" b="16510"/>
                <wp:wrapNone/>
                <wp:docPr id="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166941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43pt" to="189pt,3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" strokeweight="2.25pt"/>
            </w:pict>
          </mc:Fallback>
        </mc:AlternateContent>
      </w:r>
      <w:r w:rsidR="006A69C7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5476875</wp:posOffset>
                </wp:positionV>
                <wp:extent cx="2430780" cy="685800"/>
                <wp:effectExtent l="0" t="0" r="78105" b="7620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E30" w:rsidRPr="00E343EF" w:rsidRDefault="00065E30" w:rsidP="0039399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E343EF">
                              <w:rPr>
                                <w:sz w:val="56"/>
                                <w:szCs w:val="56"/>
                              </w:rPr>
                              <w:t>HERDENKEN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223.2pt;margin-top:431.25pt;width:191.4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" fillcolor="#cff" stroked="f">
                <v:shadow on="t" opacity=".5" offset="6pt,6pt"/>
                <v:textbox>
                  <w:txbxContent>
                    <w:p w:rsidR="00065E30" w:rsidRPr="00E343EF" w:rsidRDefault="00065E30" w:rsidP="00393998">
                      <w:pPr>
                        <w:rPr>
                          <w:sz w:val="56"/>
                          <w:szCs w:val="56"/>
                        </w:rPr>
                      </w:pPr>
                      <w:r w:rsidRPr="00E343EF">
                        <w:rPr>
                          <w:sz w:val="56"/>
                          <w:szCs w:val="56"/>
                        </w:rPr>
                        <w:t>HERDENKEN</w:t>
                      </w:r>
                    </w:p>
                  </w:txbxContent>
                </v:textbox>
              </v:shape>
            </w:pict>
          </mc:Fallback>
        </mc:AlternateContent>
      </w:r>
      <w:r w:rsidR="006A69C7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228600</wp:posOffset>
                </wp:positionV>
                <wp:extent cx="1451610" cy="1943100"/>
                <wp:effectExtent l="19050" t="19050" r="15240" b="19050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51610" cy="19431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8pt" to="555.3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" strokeweight="2.25pt"/>
            </w:pict>
          </mc:Fallback>
        </mc:AlternateContent>
      </w:r>
      <w:r w:rsidR="006A69C7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2171700</wp:posOffset>
                </wp:positionV>
                <wp:extent cx="3301365" cy="914400"/>
                <wp:effectExtent l="38100" t="38100" r="118110" b="11430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914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65E30" w:rsidRPr="00E343EF" w:rsidRDefault="00065E30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E343EF">
                              <w:rPr>
                                <w:b/>
                                <w:sz w:val="72"/>
                                <w:szCs w:val="72"/>
                              </w:rPr>
                              <w:t>DE AANSLAG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189pt;margin-top:171pt;width:259.95pt;height:1in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" fillcolor="#cff" strokeweight="6pt">
                <v:shadow on="t" opacity=".5" offset="6pt,6pt"/>
                <v:textbox>
                  <w:txbxContent>
                    <w:p w:rsidR="00065E30" w:rsidRPr="00E343EF" w:rsidRDefault="00065E30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E343EF">
                        <w:rPr>
                          <w:b/>
                          <w:sz w:val="72"/>
                          <w:szCs w:val="72"/>
                        </w:rPr>
                        <w:t>DE AANSLAG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803B8" w:rsidRPr="00065E30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65E30"/>
    <w:rsid w:val="001803B8"/>
    <w:rsid w:val="001D6B5B"/>
    <w:rsid w:val="00341165"/>
    <w:rsid w:val="00387DAC"/>
    <w:rsid w:val="00393998"/>
    <w:rsid w:val="004C7CA8"/>
    <w:rsid w:val="006A69C7"/>
    <w:rsid w:val="006E0E6E"/>
    <w:rsid w:val="0073753B"/>
    <w:rsid w:val="00802DB1"/>
    <w:rsid w:val="0086499F"/>
    <w:rsid w:val="00A73436"/>
    <w:rsid w:val="00AA63AD"/>
    <w:rsid w:val="00D45086"/>
    <w:rsid w:val="00DD0422"/>
    <w:rsid w:val="00E343EF"/>
    <w:rsid w:val="00EE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929A83E5</Template>
  <TotalTime>0</TotalTime>
  <Pages>2</Pages>
  <Words>76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Patty.van.der.Veen</cp:lastModifiedBy>
  <cp:revision>2</cp:revision>
  <cp:lastPrinted>2011-09-16T11:03:00Z</cp:lastPrinted>
  <dcterms:created xsi:type="dcterms:W3CDTF">2012-06-08T07:36:00Z</dcterms:created>
  <dcterms:modified xsi:type="dcterms:W3CDTF">2012-06-08T07:36:00Z</dcterms:modified>
</cp:coreProperties>
</file>