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E3591" w:rsidRDefault="00F70269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-509905</wp:posOffset>
                </wp:positionV>
                <wp:extent cx="6534150" cy="1286510"/>
                <wp:effectExtent l="26670" t="23495" r="20955" b="2349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28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80D" w:rsidRPr="004B724A" w:rsidRDefault="004E3591">
                            <w:pPr>
                              <w:rPr>
                                <w:rFonts w:ascii="Book Antiqua" w:hAnsi="Book Antiqua"/>
                                <w:b/>
                                <w:sz w:val="144"/>
                                <w:szCs w:val="72"/>
                                <w:u w:val="single"/>
                              </w:rPr>
                            </w:pPr>
                            <w:r w:rsidRPr="008004D4">
                              <w:rPr>
                                <w:rFonts w:ascii="Book Antiqua" w:hAnsi="Book Antiqua"/>
                                <w:b/>
                                <w:sz w:val="144"/>
                                <w:szCs w:val="72"/>
                              </w:rPr>
                              <w:t xml:space="preserve"> </w:t>
                            </w:r>
                            <w:r w:rsidR="008004D4">
                              <w:rPr>
                                <w:rFonts w:ascii="Book Antiqua" w:hAnsi="Book Antiqua"/>
                                <w:b/>
                                <w:sz w:val="144"/>
                                <w:szCs w:val="72"/>
                              </w:rPr>
                              <w:t xml:space="preserve"> </w:t>
                            </w:r>
                            <w:r w:rsidR="004B724A" w:rsidRPr="004B724A">
                              <w:rPr>
                                <w:rFonts w:ascii="Book Antiqua" w:hAnsi="Book Antiqua"/>
                                <w:b/>
                                <w:sz w:val="144"/>
                                <w:szCs w:val="72"/>
                                <w:u w:val="single"/>
                              </w:rPr>
                              <w:t xml:space="preserve">de </w:t>
                            </w:r>
                            <w:r w:rsidRPr="004B724A">
                              <w:rPr>
                                <w:rFonts w:ascii="Book Antiqua" w:hAnsi="Book Antiqua"/>
                                <w:b/>
                                <w:sz w:val="144"/>
                                <w:szCs w:val="72"/>
                                <w:u w:val="single"/>
                              </w:rPr>
                              <w:t>specerijen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9.35pt;margin-top:-40.15pt;width:514.5pt;height:10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" strokeweight="3pt">
                <v:shadow opacity=".5" offset="6pt,6pt"/>
                <v:textbox>
                  <w:txbxContent>
                    <w:p w:rsidR="0047680D" w:rsidRPr="004B724A" w:rsidRDefault="004E3591">
                      <w:pPr>
                        <w:rPr>
                          <w:rFonts w:ascii="Book Antiqua" w:hAnsi="Book Antiqua"/>
                          <w:b/>
                          <w:sz w:val="144"/>
                          <w:szCs w:val="72"/>
                          <w:u w:val="single"/>
                        </w:rPr>
                      </w:pPr>
                      <w:r w:rsidRPr="008004D4">
                        <w:rPr>
                          <w:rFonts w:ascii="Book Antiqua" w:hAnsi="Book Antiqua"/>
                          <w:b/>
                          <w:sz w:val="144"/>
                          <w:szCs w:val="72"/>
                        </w:rPr>
                        <w:t xml:space="preserve"> </w:t>
                      </w:r>
                      <w:r w:rsidR="008004D4">
                        <w:rPr>
                          <w:rFonts w:ascii="Book Antiqua" w:hAnsi="Book Antiqua"/>
                          <w:b/>
                          <w:sz w:val="144"/>
                          <w:szCs w:val="72"/>
                        </w:rPr>
                        <w:t xml:space="preserve"> </w:t>
                      </w:r>
                      <w:r w:rsidR="004B724A" w:rsidRPr="004B724A">
                        <w:rPr>
                          <w:rFonts w:ascii="Book Antiqua" w:hAnsi="Book Antiqua"/>
                          <w:b/>
                          <w:sz w:val="144"/>
                          <w:szCs w:val="72"/>
                          <w:u w:val="single"/>
                        </w:rPr>
                        <w:t xml:space="preserve">de </w:t>
                      </w:r>
                      <w:r w:rsidRPr="004B724A">
                        <w:rPr>
                          <w:rFonts w:ascii="Book Antiqua" w:hAnsi="Book Antiqua"/>
                          <w:b/>
                          <w:sz w:val="144"/>
                          <w:szCs w:val="72"/>
                          <w:u w:val="single"/>
                        </w:rPr>
                        <w:t>specerijen</w:t>
                      </w:r>
                    </w:p>
                  </w:txbxContent>
                </v:textbox>
              </v:shape>
            </w:pict>
          </mc:Fallback>
        </mc:AlternateContent>
      </w:r>
    </w:p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F70269" w:rsidP="004E359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52705</wp:posOffset>
            </wp:positionV>
            <wp:extent cx="14076045" cy="3344545"/>
            <wp:effectExtent l="0" t="0" r="1905" b="8255"/>
            <wp:wrapNone/>
            <wp:docPr id="15" name="Afbeelding 14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achu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4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Pr="004E3591" w:rsidRDefault="004E3591" w:rsidP="004E3591"/>
    <w:p w:rsidR="004E3591" w:rsidRDefault="004E3591" w:rsidP="004E3591"/>
    <w:p w:rsidR="004E3591" w:rsidRDefault="00F70269" w:rsidP="004E359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9745980</wp:posOffset>
                </wp:positionH>
                <wp:positionV relativeFrom="paragraph">
                  <wp:posOffset>166370</wp:posOffset>
                </wp:positionV>
                <wp:extent cx="2281555" cy="772160"/>
                <wp:effectExtent l="20955" t="23495" r="21590" b="23495"/>
                <wp:wrapNone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1555" cy="7721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7.4pt,13.1pt" to="947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" strokeweight="3pt"/>
            </w:pict>
          </mc:Fallback>
        </mc:AlternateContent>
      </w:r>
    </w:p>
    <w:p w:rsidR="0047680D" w:rsidRDefault="00F70269" w:rsidP="004E3591">
      <w:pPr>
        <w:tabs>
          <w:tab w:val="left" w:pos="38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6622415</wp:posOffset>
                </wp:positionH>
                <wp:positionV relativeFrom="paragraph">
                  <wp:posOffset>94615</wp:posOffset>
                </wp:positionV>
                <wp:extent cx="859790" cy="723900"/>
                <wp:effectExtent l="21590" t="27940" r="23495" b="19685"/>
                <wp:wrapNone/>
                <wp:docPr id="1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790" cy="723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45pt,7.45pt" to="589.1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94615</wp:posOffset>
                </wp:positionV>
                <wp:extent cx="995045" cy="723900"/>
                <wp:effectExtent l="26670" t="27940" r="26035" b="1968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723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1pt,7.45pt" to="521.4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-8890</wp:posOffset>
                </wp:positionV>
                <wp:extent cx="2519680" cy="818515"/>
                <wp:effectExtent l="19685" t="19685" r="22860" b="1905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9680" cy="8185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-.7pt" to="273.4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" strokeweight="3pt"/>
            </w:pict>
          </mc:Fallback>
        </mc:AlternateContent>
      </w:r>
      <w:r w:rsidR="004E3591">
        <w:tab/>
      </w:r>
    </w:p>
    <w:p w:rsidR="004E3591" w:rsidRDefault="004E3591" w:rsidP="004E3591">
      <w:pPr>
        <w:tabs>
          <w:tab w:val="left" w:pos="3898"/>
        </w:tabs>
      </w:pPr>
    </w:p>
    <w:p w:rsidR="004E3591" w:rsidRDefault="004E3591" w:rsidP="004E3591">
      <w:pPr>
        <w:tabs>
          <w:tab w:val="left" w:pos="3898"/>
        </w:tabs>
      </w:pPr>
    </w:p>
    <w:p w:rsidR="004E3591" w:rsidRDefault="004E3591" w:rsidP="004E3591">
      <w:pPr>
        <w:tabs>
          <w:tab w:val="left" w:pos="3898"/>
        </w:tabs>
      </w:pPr>
    </w:p>
    <w:p w:rsidR="004E3591" w:rsidRDefault="00F70269" w:rsidP="004E3591">
      <w:pPr>
        <w:tabs>
          <w:tab w:val="left" w:pos="38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10760710</wp:posOffset>
                </wp:positionH>
                <wp:positionV relativeFrom="paragraph">
                  <wp:posOffset>117475</wp:posOffset>
                </wp:positionV>
                <wp:extent cx="3021965" cy="4522470"/>
                <wp:effectExtent l="26035" t="22225" r="19050" b="2730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52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80D" w:rsidRPr="004B724A" w:rsidRDefault="008004D4" w:rsidP="0047680D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B724A">
                              <w:rPr>
                                <w:b/>
                                <w:i/>
                                <w:sz w:val="96"/>
                                <w:szCs w:val="40"/>
                              </w:rPr>
                              <w:t xml:space="preserve"> </w:t>
                            </w:r>
                            <w:r w:rsidR="004B724A" w:rsidRPr="004B724A">
                              <w:rPr>
                                <w:b/>
                                <w:i/>
                                <w:sz w:val="96"/>
                                <w:szCs w:val="40"/>
                              </w:rPr>
                              <w:t xml:space="preserve">   </w:t>
                            </w:r>
                            <w:r w:rsidR="004B724A"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p</w:t>
                            </w:r>
                            <w:r w:rsidR="004E3591"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eper</w:t>
                            </w:r>
                          </w:p>
                          <w:p w:rsidR="004B724A" w:rsidRPr="004B724A" w:rsidRDefault="004B724A" w:rsidP="0047680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004D4" w:rsidRPr="008004D4" w:rsidRDefault="00F70269" w:rsidP="0047680D">
                            <w:pPr>
                              <w:rPr>
                                <w:b/>
                                <w:sz w:val="144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0853" cy="1691699"/>
                                  <wp:effectExtent l="133350" t="133350" r="132080" b="137160"/>
                                  <wp:docPr id="1" name="il_fi" descr="http://objectief.be/local/cache-vignettes/L345xH258/Peper_zwart-8ea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l_fi" descr="http://objectief.be/local/cache-vignettes/L345xH258/Peper_zwart-8ea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169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accent3">
                                                <a:lumMod val="50000"/>
                                                <a:alpha val="6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847.3pt;margin-top:9.25pt;width:237.95pt;height:356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" strokeweight="3pt">
                <v:shadow opacity=".5" offset="6pt,6pt"/>
                <v:textbox>
                  <w:txbxContent>
                    <w:p w:rsidR="0047680D" w:rsidRPr="004B724A" w:rsidRDefault="008004D4" w:rsidP="0047680D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  <w:r w:rsidRPr="004B724A">
                        <w:rPr>
                          <w:b/>
                          <w:i/>
                          <w:sz w:val="96"/>
                          <w:szCs w:val="40"/>
                        </w:rPr>
                        <w:t xml:space="preserve"> </w:t>
                      </w:r>
                      <w:r w:rsidR="004B724A" w:rsidRPr="004B724A">
                        <w:rPr>
                          <w:b/>
                          <w:i/>
                          <w:sz w:val="96"/>
                          <w:szCs w:val="40"/>
                        </w:rPr>
                        <w:t xml:space="preserve">   </w:t>
                      </w:r>
                      <w:r w:rsidR="004B724A"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p</w:t>
                      </w:r>
                      <w:r w:rsidR="004E3591"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eper</w:t>
                      </w:r>
                    </w:p>
                    <w:p w:rsidR="004B724A" w:rsidRPr="004B724A" w:rsidRDefault="004B724A" w:rsidP="0047680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004D4" w:rsidRPr="008004D4" w:rsidRDefault="00F70269" w:rsidP="0047680D">
                      <w:pPr>
                        <w:rPr>
                          <w:b/>
                          <w:sz w:val="144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20853" cy="1691699"/>
                            <wp:effectExtent l="133350" t="133350" r="132080" b="137160"/>
                            <wp:docPr id="1" name="il_fi" descr="http://objectief.be/local/cache-vignettes/L345xH258/Peper_zwart-8ea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l_fi" descr="http://objectief.be/local/cache-vignettes/L345xH258/Peper_zwart-8ea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169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accent3">
                                          <a:lumMod val="50000"/>
                                          <a:alpha val="6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117475</wp:posOffset>
                </wp:positionV>
                <wp:extent cx="3021965" cy="4568825"/>
                <wp:effectExtent l="27305" t="22225" r="27305" b="1905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56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80D" w:rsidRPr="004B724A" w:rsidRDefault="00453463" w:rsidP="0047680D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40"/>
                              </w:rPr>
                              <w:t xml:space="preserve">  </w:t>
                            </w:r>
                            <w:r w:rsidR="004B724A"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k</w:t>
                            </w:r>
                            <w:r w:rsidR="004E3591"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aneel</w:t>
                            </w:r>
                          </w:p>
                          <w:p w:rsidR="004B724A" w:rsidRPr="004B724A" w:rsidRDefault="004B724A" w:rsidP="0047680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004D4" w:rsidRPr="008004D4" w:rsidRDefault="00F70269" w:rsidP="0047680D">
                            <w:pPr>
                              <w:rPr>
                                <w:b/>
                                <w:sz w:val="144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0411" cy="1730056"/>
                                  <wp:effectExtent l="133350" t="133350" r="129540" b="137160"/>
                                  <wp:docPr id="4" name="il_fi" descr="http://www.puurzijnnu.nl/bio-ekologisch/editie%208/kruiden%20sakais%20kaneel/kaneel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l_fi" descr="http://www.puurzijnnu.nl/bio-ekologisch/editie%208/kruiden%20sakais%20kaneel/kaneel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172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accent2">
                                                <a:lumMod val="50000"/>
                                                <a:alpha val="6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42.1pt;margin-top:9.25pt;width:237.95pt;height:35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" strokeweight="3pt">
                <v:shadow opacity=".5" offset="6pt,6pt"/>
                <v:textbox>
                  <w:txbxContent>
                    <w:p w:rsidR="0047680D" w:rsidRPr="004B724A" w:rsidRDefault="00453463" w:rsidP="0047680D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44"/>
                          <w:szCs w:val="40"/>
                        </w:rPr>
                        <w:t xml:space="preserve">  </w:t>
                      </w:r>
                      <w:r w:rsidR="004B724A"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k</w:t>
                      </w:r>
                      <w:r w:rsidR="004E3591"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aneel</w:t>
                      </w:r>
                    </w:p>
                    <w:p w:rsidR="004B724A" w:rsidRPr="004B724A" w:rsidRDefault="004B724A" w:rsidP="0047680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004D4" w:rsidRPr="008004D4" w:rsidRDefault="00F70269" w:rsidP="0047680D">
                      <w:pPr>
                        <w:rPr>
                          <w:b/>
                          <w:sz w:val="144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0411" cy="1730056"/>
                            <wp:effectExtent l="133350" t="133350" r="129540" b="137160"/>
                            <wp:docPr id="4" name="il_fi" descr="http://www.puurzijnnu.nl/bio-ekologisch/editie%208/kruiden%20sakais%20kaneel/kaneel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l_fi" descr="http://www.puurzijnnu.nl/bio-ekologisch/editie%208/kruiden%20sakais%20kaneel/kaneel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172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6">
                                          <a:lumMod val="5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accent2">
                                          <a:lumMod val="50000"/>
                                          <a:alpha val="6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6732905</wp:posOffset>
                </wp:positionH>
                <wp:positionV relativeFrom="paragraph">
                  <wp:posOffset>108585</wp:posOffset>
                </wp:positionV>
                <wp:extent cx="3630295" cy="4577715"/>
                <wp:effectExtent l="27305" t="22860" r="19050" b="1905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457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B724A" w:rsidRPr="004B724A" w:rsidRDefault="004B724A" w:rsidP="004B724A">
                            <w:pP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nootmuskaat</w:t>
                            </w:r>
                            <w:r w:rsidRPr="004B724A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u w:val="single"/>
                              </w:rPr>
                              <w:t xml:space="preserve">         </w:t>
                            </w:r>
                          </w:p>
                          <w:p w:rsidR="004B724A" w:rsidRDefault="004B724A" w:rsidP="004B724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</w:t>
                            </w:r>
                            <w:r w:rsidR="00F7026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83765" cy="1637665"/>
                                  <wp:effectExtent l="0" t="0" r="6985" b="635"/>
                                  <wp:docPr id="5" name="il_fi" descr="Beschrijving: http://www.ingredienten.nl/images/ingredienten/nootmuskaat-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ingredienten.nl/images/ingredienten/nootmuskaat-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3765" cy="163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4B724A" w:rsidRDefault="004B724A" w:rsidP="004B724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</w:p>
                          <w:p w:rsidR="004B724A" w:rsidRPr="004B724A" w:rsidRDefault="004B724A" w:rsidP="004B724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="00F7026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402205" cy="1597025"/>
                                  <wp:effectExtent l="0" t="0" r="0" b="3175"/>
                                  <wp:docPr id="6" name="il_fi" descr="Beschrijving: http://www.fammegens.nl/wp-content/uploads/2007/07/nootmuskaat-bo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fammegens.nl/wp-content/uploads/2007/07/nootmuskaat-bo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205" cy="159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530.15pt;margin-top:8.55pt;width:285.85pt;height:36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" strokeweight="3pt">
                <v:shadow opacity=".5" offset="6pt,6pt"/>
                <v:textbox>
                  <w:txbxContent>
                    <w:p w:rsidR="004B724A" w:rsidRPr="004B724A" w:rsidRDefault="004B724A" w:rsidP="004B724A">
                      <w:pP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u w:val="single"/>
                        </w:rPr>
                      </w:pPr>
                      <w:r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nootmuskaat</w:t>
                      </w:r>
                      <w:r w:rsidRPr="004B724A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u w:val="single"/>
                        </w:rPr>
                        <w:t xml:space="preserve">         </w:t>
                      </w:r>
                    </w:p>
                    <w:p w:rsidR="004B724A" w:rsidRDefault="004B724A" w:rsidP="004B724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                                                               </w:t>
                      </w:r>
                      <w:r w:rsidR="00F7026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83765" cy="1637665"/>
                            <wp:effectExtent l="0" t="0" r="6985" b="635"/>
                            <wp:docPr id="5" name="il_fi" descr="Beschrijving: http://www.ingredienten.nl/images/ingredienten/nootmuskaat-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ingredienten.nl/images/ingredienten/nootmuskaat-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3765" cy="163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4B724A" w:rsidRDefault="004B724A" w:rsidP="004B724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          </w:t>
                      </w:r>
                    </w:p>
                    <w:p w:rsidR="004B724A" w:rsidRPr="004B724A" w:rsidRDefault="004B724A" w:rsidP="004B724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</w:t>
                      </w:r>
                      <w:r w:rsidR="00F7026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402205" cy="1597025"/>
                            <wp:effectExtent l="0" t="0" r="0" b="3175"/>
                            <wp:docPr id="6" name="il_fi" descr="Beschrijving: http://www.fammegens.nl/wp-content/uploads/2007/07/nootmuskaat-bo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fammegens.nl/wp-content/uploads/2007/07/nootmuskaat-bo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205" cy="159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108585</wp:posOffset>
                </wp:positionV>
                <wp:extent cx="3211195" cy="4577715"/>
                <wp:effectExtent l="19050" t="19050" r="27305" b="1333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457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004D4" w:rsidRDefault="008004D4" w:rsidP="0047680D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k</w:t>
                            </w:r>
                            <w:r w:rsidR="004E3591"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ruidna</w:t>
                            </w:r>
                            <w:r w:rsidRPr="004B724A">
                              <w:rPr>
                                <w:b/>
                                <w:i/>
                                <w:sz w:val="96"/>
                                <w:szCs w:val="40"/>
                                <w:u w:val="single"/>
                              </w:rPr>
                              <w:t>gel</w:t>
                            </w:r>
                            <w:r w:rsidRPr="004B724A">
                              <w:rPr>
                                <w:rFonts w:ascii="Arial" w:hAnsi="Arial" w:cs="Arial"/>
                                <w:noProof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026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7100" cy="1624330"/>
                                  <wp:effectExtent l="0" t="0" r="0" b="0"/>
                                  <wp:docPr id="2" name="il_fi" descr="Beschrijving: http://www.koksforum.nl/artikel/kaas/nederland/images/kruidnag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oksforum.nl/artikel/kaas/nederland/images/kruidnag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100" cy="162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:rsidR="00453463" w:rsidRDefault="008004D4" w:rsidP="0047680D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                            </w:t>
                            </w:r>
                            <w:r w:rsidR="00453463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04D4" w:rsidRPr="008004D4" w:rsidRDefault="00453463" w:rsidP="0047680D">
                            <w:pPr>
                              <w:rPr>
                                <w:b/>
                                <w:sz w:val="144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F7026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15185" cy="1583055"/>
                                  <wp:effectExtent l="0" t="0" r="0" b="0"/>
                                  <wp:docPr id="3" name="il_fi" descr="Beschrijving: http://www.kraancasentini.it/foto%20bali%20munduk%20kruidnagel%20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kraancasentini.it/foto%20bali%20munduk%20kruidnagel%20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185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32.2pt;margin-top:8.55pt;width:252.85pt;height:36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" strokeweight="3pt">
                <v:textbox>
                  <w:txbxContent>
                    <w:p w:rsidR="008004D4" w:rsidRDefault="008004D4" w:rsidP="0047680D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k</w:t>
                      </w:r>
                      <w:r w:rsidR="004E3591"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ruidna</w:t>
                      </w:r>
                      <w:r w:rsidRPr="004B724A">
                        <w:rPr>
                          <w:b/>
                          <w:i/>
                          <w:sz w:val="96"/>
                          <w:szCs w:val="40"/>
                          <w:u w:val="single"/>
                        </w:rPr>
                        <w:t>gel</w:t>
                      </w:r>
                      <w:r w:rsidRPr="004B724A">
                        <w:rPr>
                          <w:rFonts w:ascii="Arial" w:hAnsi="Arial" w:cs="Arial"/>
                          <w:noProof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F7026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7100" cy="1624330"/>
                            <wp:effectExtent l="0" t="0" r="0" b="0"/>
                            <wp:docPr id="2" name="il_fi" descr="Beschrijving: http://www.koksforum.nl/artikel/kaas/nederland/images/kruidnag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oksforum.nl/artikel/kaas/nederland/images/kruidnag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100" cy="162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  <w:p w:rsidR="00453463" w:rsidRDefault="008004D4" w:rsidP="0047680D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                                      </w:t>
                      </w:r>
                      <w:r w:rsidR="00453463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04D4" w:rsidRPr="008004D4" w:rsidRDefault="00453463" w:rsidP="0047680D">
                      <w:pPr>
                        <w:rPr>
                          <w:b/>
                          <w:sz w:val="144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</w:t>
                      </w:r>
                      <w:r w:rsidR="00F7026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15185" cy="1583055"/>
                            <wp:effectExtent l="0" t="0" r="0" b="0"/>
                            <wp:docPr id="3" name="il_fi" descr="Beschrijving: http://www.kraancasentini.it/foto%20bali%20munduk%20kruidnagel%20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kraancasentini.it/foto%20bali%20munduk%20kruidnagel%20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185" cy="158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E3591" w:rsidRDefault="004E3591" w:rsidP="004E3591">
      <w:pPr>
        <w:tabs>
          <w:tab w:val="left" w:pos="3898"/>
        </w:tabs>
      </w:pPr>
    </w:p>
    <w:p w:rsidR="004E3591" w:rsidRDefault="004E3591" w:rsidP="004E3591">
      <w:pPr>
        <w:tabs>
          <w:tab w:val="left" w:pos="3898"/>
        </w:tabs>
      </w:pPr>
    </w:p>
    <w:p w:rsidR="004E3591" w:rsidRDefault="004E3591" w:rsidP="004E3591">
      <w:pPr>
        <w:tabs>
          <w:tab w:val="left" w:pos="3898"/>
        </w:tabs>
      </w:pPr>
    </w:p>
    <w:p w:rsidR="004E3591" w:rsidRDefault="004E3591" w:rsidP="004E3591">
      <w:pPr>
        <w:tabs>
          <w:tab w:val="left" w:pos="3898"/>
        </w:tabs>
      </w:pPr>
    </w:p>
    <w:p w:rsidR="00B7702B" w:rsidRDefault="004E3591" w:rsidP="004E3591">
      <w:pPr>
        <w:tabs>
          <w:tab w:val="left" w:pos="3898"/>
        </w:tabs>
        <w:rPr>
          <w:noProof/>
        </w:rPr>
      </w:pPr>
      <w:r>
        <w:rPr>
          <w:noProof/>
        </w:rPr>
        <w:t xml:space="preserve">                 </w:t>
      </w:r>
    </w:p>
    <w:p w:rsidR="004E3591" w:rsidRDefault="004E3591" w:rsidP="004E3591">
      <w:pPr>
        <w:tabs>
          <w:tab w:val="left" w:pos="3898"/>
        </w:tabs>
        <w:rPr>
          <w:noProof/>
        </w:rPr>
      </w:pPr>
      <w:r>
        <w:rPr>
          <w:noProof/>
        </w:rPr>
        <w:t xml:space="preserve">             </w:t>
      </w:r>
    </w:p>
    <w:p w:rsidR="004E3591" w:rsidRDefault="004E3591" w:rsidP="004E3591">
      <w:pPr>
        <w:tabs>
          <w:tab w:val="left" w:pos="3898"/>
        </w:tabs>
        <w:rPr>
          <w:noProof/>
        </w:rPr>
      </w:pPr>
    </w:p>
    <w:p w:rsidR="004E3591" w:rsidRDefault="004E3591" w:rsidP="004E3591">
      <w:pPr>
        <w:tabs>
          <w:tab w:val="left" w:pos="3898"/>
        </w:tabs>
        <w:rPr>
          <w:noProof/>
        </w:rPr>
      </w:pPr>
    </w:p>
    <w:p w:rsidR="004E3591" w:rsidRPr="004E3591" w:rsidRDefault="00F70269" w:rsidP="004E3591">
      <w:pPr>
        <w:tabs>
          <w:tab w:val="left" w:pos="3898"/>
        </w:tabs>
      </w:pPr>
      <w:r>
        <w:rPr>
          <w:noProof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120015</wp:posOffset>
            </wp:positionH>
            <wp:positionV relativeFrom="line">
              <wp:posOffset>1435100</wp:posOffset>
            </wp:positionV>
            <wp:extent cx="2150745" cy="1537335"/>
            <wp:effectExtent l="0" t="0" r="1905" b="5715"/>
            <wp:wrapSquare wrapText="bothSides"/>
            <wp:docPr id="19" name="Afbeelding 11" descr="Beschrijving: http://www.jenniesreisverhalen.nl/images/spicetr/kane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Beschrijving: http://www.jenniesreisverhalen.nl/images/spicetr/kanee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11569065</wp:posOffset>
            </wp:positionH>
            <wp:positionV relativeFrom="line">
              <wp:posOffset>1183005</wp:posOffset>
            </wp:positionV>
            <wp:extent cx="1891030" cy="1694180"/>
            <wp:effectExtent l="0" t="0" r="0" b="1270"/>
            <wp:wrapSquare wrapText="bothSides"/>
            <wp:docPr id="18" name="Afbeelding 10" descr="Beschrijving: http://www.jenniesreisverhalen.nl/images/spicetr/zwpe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Beschrijving: http://www.jenniesreisverhalen.nl/images/spicetr/zwpep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0C">
        <w:rPr>
          <w:rFonts w:ascii="Arial" w:hAnsi="Arial" w:cs="Arial"/>
          <w:noProof/>
          <w:sz w:val="20"/>
          <w:szCs w:val="20"/>
        </w:rPr>
        <w:t xml:space="preserve"> </w:t>
      </w:r>
    </w:p>
    <w:sectPr w:rsidR="004E3591" w:rsidRPr="004E3591" w:rsidSect="008004D4">
      <w:pgSz w:w="23814" w:h="16839" w:orient="landscape" w:code="8"/>
      <w:pgMar w:top="1411" w:right="1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9F3" w:rsidRDefault="002379F3" w:rsidP="00B7702B">
      <w:r>
        <w:separator/>
      </w:r>
    </w:p>
  </w:endnote>
  <w:endnote w:type="continuationSeparator" w:id="0">
    <w:p w:rsidR="002379F3" w:rsidRDefault="002379F3" w:rsidP="00B77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9F3" w:rsidRDefault="002379F3" w:rsidP="00B7702B">
      <w:r>
        <w:separator/>
      </w:r>
    </w:p>
  </w:footnote>
  <w:footnote w:type="continuationSeparator" w:id="0">
    <w:p w:rsidR="002379F3" w:rsidRDefault="002379F3" w:rsidP="00B77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B79F5"/>
    <w:rsid w:val="001216FE"/>
    <w:rsid w:val="002379F3"/>
    <w:rsid w:val="00453463"/>
    <w:rsid w:val="0047680D"/>
    <w:rsid w:val="004B724A"/>
    <w:rsid w:val="004D3456"/>
    <w:rsid w:val="004E3591"/>
    <w:rsid w:val="005E7CB4"/>
    <w:rsid w:val="0076460C"/>
    <w:rsid w:val="008004D4"/>
    <w:rsid w:val="00854124"/>
    <w:rsid w:val="00895E9F"/>
    <w:rsid w:val="008B36DC"/>
    <w:rsid w:val="00B267FB"/>
    <w:rsid w:val="00B7702B"/>
    <w:rsid w:val="00E26E88"/>
    <w:rsid w:val="00F7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895E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95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895E9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895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5D105BA7</Template>
  <TotalTime>1</TotalTime>
  <Pages>1</Pages>
  <Words>0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2</cp:revision>
  <cp:lastPrinted>2011-07-01T08:25:00Z</cp:lastPrinted>
  <dcterms:created xsi:type="dcterms:W3CDTF">2012-10-31T12:00:00Z</dcterms:created>
  <dcterms:modified xsi:type="dcterms:W3CDTF">2012-10-31T12:00:00Z</dcterms:modified>
</cp:coreProperties>
</file>