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ED9" w:rsidRDefault="007B4ED9"/>
    <w:p w:rsidR="007B4ED9" w:rsidRDefault="007B4ED9" w:rsidP="007B4ED9">
      <w:pPr>
        <w:pStyle w:val="Tekst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het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toneel – het gezelschap – gespannen – de uitvoering</w:t>
      </w:r>
    </w:p>
    <w:p w:rsidR="007B4ED9" w:rsidRDefault="007B4ED9" w:rsidP="007B4ED9">
      <w:pPr>
        <w:pStyle w:val="Tekst"/>
        <w:rPr>
          <w:rFonts w:ascii="Times New Roman" w:hAnsi="Times New Roman"/>
          <w:b/>
          <w:sz w:val="28"/>
          <w:szCs w:val="28"/>
        </w:rPr>
      </w:pPr>
    </w:p>
    <w:p w:rsidR="007B4ED9" w:rsidRPr="0082381D" w:rsidRDefault="007B4ED9" w:rsidP="007B4ED9">
      <w:pPr>
        <w:pStyle w:val="Tekst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het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toneel = </w:t>
      </w:r>
      <w:r w:rsidRPr="0082381D">
        <w:rPr>
          <w:rFonts w:ascii="Times New Roman" w:hAnsi="Times New Roman"/>
          <w:sz w:val="28"/>
          <w:szCs w:val="28"/>
        </w:rPr>
        <w:t>Een toneel is een verhoging in een zaal, waarop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2381D">
        <w:rPr>
          <w:rFonts w:ascii="Times New Roman" w:hAnsi="Times New Roman"/>
          <w:sz w:val="28"/>
          <w:szCs w:val="28"/>
        </w:rPr>
        <w:t>toneelstukken worden uitgevoerd. Een ander woord is podium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7B4ED9" w:rsidRDefault="007B4ED9" w:rsidP="007B4ED9">
      <w:pPr>
        <w:pStyle w:val="Teks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het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gezelschap  = </w:t>
      </w:r>
      <w:r>
        <w:rPr>
          <w:rFonts w:ascii="Times New Roman" w:hAnsi="Times New Roman"/>
          <w:sz w:val="28"/>
          <w:szCs w:val="28"/>
        </w:rPr>
        <w:t>Een gezelschap is een groep mensen die samen iets doen.</w:t>
      </w:r>
    </w:p>
    <w:p w:rsidR="007B4ED9" w:rsidRDefault="007B4ED9" w:rsidP="007B4ED9">
      <w:pPr>
        <w:pStyle w:val="Teks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gespannen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Als je zenuwachtig bent, voel je je gespannen.</w:t>
      </w:r>
    </w:p>
    <w:p w:rsidR="001803B8" w:rsidRDefault="007B4ED9" w:rsidP="007B4ED9">
      <w:r>
        <w:rPr>
          <w:b/>
          <w:sz w:val="28"/>
          <w:szCs w:val="28"/>
        </w:rPr>
        <w:t xml:space="preserve">De uitvoering = </w:t>
      </w:r>
      <w:r>
        <w:rPr>
          <w:sz w:val="28"/>
          <w:szCs w:val="28"/>
        </w:rPr>
        <w:t>B</w:t>
      </w:r>
      <w:r w:rsidRPr="00B3618F">
        <w:rPr>
          <w:sz w:val="28"/>
          <w:szCs w:val="28"/>
        </w:rPr>
        <w:t xml:space="preserve">ij een </w:t>
      </w:r>
      <w:r>
        <w:rPr>
          <w:sz w:val="28"/>
          <w:szCs w:val="28"/>
        </w:rPr>
        <w:t xml:space="preserve">uitvoering wordt een </w:t>
      </w:r>
      <w:r w:rsidRPr="00B3618F">
        <w:rPr>
          <w:sz w:val="28"/>
          <w:szCs w:val="28"/>
        </w:rPr>
        <w:t>toneelstuk</w:t>
      </w:r>
      <w:r>
        <w:rPr>
          <w:sz w:val="28"/>
          <w:szCs w:val="28"/>
        </w:rPr>
        <w:t xml:space="preserve"> of een muziekstuk gespeeld voor publiek ( de mensen die komen </w:t>
      </w:r>
      <w:proofErr w:type="gramStart"/>
      <w:r>
        <w:rPr>
          <w:sz w:val="28"/>
          <w:szCs w:val="28"/>
        </w:rPr>
        <w:t>kijken</w:t>
      </w:r>
      <w:proofErr w:type="gramEnd"/>
      <w:r>
        <w:rPr>
          <w:sz w:val="28"/>
          <w:szCs w:val="28"/>
        </w:rPr>
        <w:t>).</w:t>
      </w:r>
      <w:bookmarkStart w:id="0" w:name="_GoBack"/>
      <w:bookmarkEnd w:id="0"/>
      <w:r>
        <w:br w:type="page"/>
      </w:r>
      <w:r w:rsidR="00CC6B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1498E" wp14:editId="645F7A71">
                <wp:simplePos x="0" y="0"/>
                <wp:positionH relativeFrom="column">
                  <wp:posOffset>4660265</wp:posOffset>
                </wp:positionH>
                <wp:positionV relativeFrom="paragraph">
                  <wp:posOffset>5391785</wp:posOffset>
                </wp:positionV>
                <wp:extent cx="2580005" cy="793750"/>
                <wp:effectExtent l="0" t="0" r="67945" b="8255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005" cy="7937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974" w:rsidRPr="00FB2788" w:rsidRDefault="00CC6B7E" w:rsidP="001803B8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Gespannen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6.95pt;margin-top:424.55pt;width:203.15pt;height: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" fillcolor="#cff" stroked="f">
                <v:shadow on="t" opacity=".5" offset="6pt,6pt"/>
                <v:textbox>
                  <w:txbxContent>
                    <w:p w:rsidR="003F2974" w:rsidRPr="00FB2788" w:rsidRDefault="00CC6B7E" w:rsidP="001803B8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Gespannen</w:t>
                      </w:r>
                    </w:p>
                  </w:txbxContent>
                </v:textbox>
              </v:shape>
            </w:pict>
          </mc:Fallback>
        </mc:AlternateContent>
      </w:r>
      <w:r w:rsidR="00CC6B7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B70108" wp14:editId="40AF548A">
                <wp:simplePos x="0" y="0"/>
                <wp:positionH relativeFrom="column">
                  <wp:posOffset>-530225</wp:posOffset>
                </wp:positionH>
                <wp:positionV relativeFrom="paragraph">
                  <wp:posOffset>3253740</wp:posOffset>
                </wp:positionV>
                <wp:extent cx="3288665" cy="731520"/>
                <wp:effectExtent l="0" t="0" r="83185" b="6858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7315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974" w:rsidRPr="00FB2788" w:rsidRDefault="00CC6B7E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H</w:t>
                            </w:r>
                            <w:r w:rsidR="003F2974">
                              <w:rPr>
                                <w:b/>
                                <w:sz w:val="72"/>
                                <w:szCs w:val="72"/>
                              </w:rPr>
                              <w:t>et gezelschap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41.75pt;margin-top:256.2pt;width:258.95pt;height:5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3F2974" w:rsidRPr="00FB2788" w:rsidRDefault="00CC6B7E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H</w:t>
                      </w:r>
                      <w:r w:rsidR="003F2974">
                        <w:rPr>
                          <w:b/>
                          <w:sz w:val="72"/>
                          <w:szCs w:val="72"/>
                        </w:rPr>
                        <w:t>et gezelschap</w:t>
                      </w:r>
                    </w:p>
                  </w:txbxContent>
                </v:textbox>
              </v:shape>
            </w:pict>
          </mc:Fallback>
        </mc:AlternateContent>
      </w:r>
      <w:r w:rsidR="00CC6B7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4B1AA9" wp14:editId="594A87C8">
                <wp:simplePos x="0" y="0"/>
                <wp:positionH relativeFrom="column">
                  <wp:posOffset>4801235</wp:posOffset>
                </wp:positionH>
                <wp:positionV relativeFrom="paragraph">
                  <wp:posOffset>-797560</wp:posOffset>
                </wp:positionV>
                <wp:extent cx="3136900" cy="731520"/>
                <wp:effectExtent l="0" t="0" r="82550" b="6858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315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974" w:rsidRPr="00FB2788" w:rsidRDefault="00CC6B7E" w:rsidP="001803B8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De</w:t>
                            </w:r>
                            <w:r w:rsidR="003F2974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uitvoering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78.05pt;margin-top:-62.8pt;width:247pt;height:5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" fillcolor="#cff" stroked="f">
                <v:shadow on="t" opacity=".5" offset="6pt,6pt"/>
                <v:textbox>
                  <w:txbxContent>
                    <w:p w:rsidR="003F2974" w:rsidRPr="00FB2788" w:rsidRDefault="00CC6B7E" w:rsidP="001803B8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De</w:t>
                      </w:r>
                      <w:r w:rsidR="003F2974">
                        <w:rPr>
                          <w:b/>
                          <w:sz w:val="72"/>
                          <w:szCs w:val="72"/>
                        </w:rPr>
                        <w:t xml:space="preserve"> uitvoering</w:t>
                      </w:r>
                    </w:p>
                  </w:txbxContent>
                </v:textbox>
              </v:shape>
            </w:pict>
          </mc:Fallback>
        </mc:AlternateContent>
      </w:r>
      <w:r w:rsidR="00FC1EE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47DAF3" wp14:editId="2EA76735">
                <wp:simplePos x="0" y="0"/>
                <wp:positionH relativeFrom="column">
                  <wp:posOffset>5040630</wp:posOffset>
                </wp:positionH>
                <wp:positionV relativeFrom="paragraph">
                  <wp:posOffset>-66040</wp:posOffset>
                </wp:positionV>
                <wp:extent cx="970915" cy="3319780"/>
                <wp:effectExtent l="20955" t="19685" r="17780" b="22860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0915" cy="33197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-5.2pt" to="473.3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" strokeweight="2.25pt"/>
            </w:pict>
          </mc:Fallback>
        </mc:AlternateContent>
      </w:r>
      <w:r w:rsidR="00FC1EE4">
        <w:rPr>
          <w:noProof/>
        </w:rPr>
        <w:drawing>
          <wp:anchor distT="0" distB="0" distL="114300" distR="114300" simplePos="0" relativeHeight="251661312" behindDoc="0" locked="0" layoutInCell="1" allowOverlap="1" wp14:anchorId="672F284E" wp14:editId="172A2030">
            <wp:simplePos x="0" y="0"/>
            <wp:positionH relativeFrom="margin">
              <wp:posOffset>7366000</wp:posOffset>
            </wp:positionH>
            <wp:positionV relativeFrom="margin">
              <wp:posOffset>3138170</wp:posOffset>
            </wp:positionV>
            <wp:extent cx="2035810" cy="3048000"/>
            <wp:effectExtent l="0" t="0" r="2540" b="0"/>
            <wp:wrapSquare wrapText="bothSides"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EE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21A1D6" wp14:editId="134A64C3">
                <wp:simplePos x="0" y="0"/>
                <wp:positionH relativeFrom="column">
                  <wp:posOffset>4890135</wp:posOffset>
                </wp:positionH>
                <wp:positionV relativeFrom="paragraph">
                  <wp:posOffset>4197350</wp:posOffset>
                </wp:positionV>
                <wp:extent cx="1526540" cy="1195070"/>
                <wp:effectExtent l="22860" t="15875" r="22225" b="1778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6540" cy="11950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05pt,330.5pt" to="505.25pt,4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" strokeweight="2.25pt"/>
            </w:pict>
          </mc:Fallback>
        </mc:AlternateContent>
      </w:r>
      <w:r w:rsidR="00FC1EE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085466" wp14:editId="629A9270">
                <wp:simplePos x="0" y="0"/>
                <wp:positionH relativeFrom="column">
                  <wp:posOffset>2752090</wp:posOffset>
                </wp:positionH>
                <wp:positionV relativeFrom="paragraph">
                  <wp:posOffset>3829685</wp:posOffset>
                </wp:positionV>
                <wp:extent cx="804545" cy="0"/>
                <wp:effectExtent l="18415" t="19685" r="15240" b="18415"/>
                <wp:wrapNone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45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pt,301.55pt" to="280.05pt,3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" strokeweight="2.25pt"/>
            </w:pict>
          </mc:Fallback>
        </mc:AlternateContent>
      </w:r>
      <w:r w:rsidR="00FC1EE4">
        <w:rPr>
          <w:noProof/>
        </w:rPr>
        <w:drawing>
          <wp:anchor distT="0" distB="0" distL="114300" distR="114300" simplePos="0" relativeHeight="251660288" behindDoc="0" locked="0" layoutInCell="1" allowOverlap="1" wp14:anchorId="5EF0B42B" wp14:editId="533CBB86">
            <wp:simplePos x="0" y="0"/>
            <wp:positionH relativeFrom="margin">
              <wp:posOffset>-139065</wp:posOffset>
            </wp:positionH>
            <wp:positionV relativeFrom="margin">
              <wp:posOffset>351790</wp:posOffset>
            </wp:positionV>
            <wp:extent cx="4001770" cy="2663190"/>
            <wp:effectExtent l="0" t="0" r="0" b="3810"/>
            <wp:wrapSquare wrapText="bothSides"/>
            <wp:docPr id="1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EE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F2DEB7" wp14:editId="0F5706EC">
                <wp:simplePos x="0" y="0"/>
                <wp:positionH relativeFrom="column">
                  <wp:posOffset>3556635</wp:posOffset>
                </wp:positionH>
                <wp:positionV relativeFrom="paragraph">
                  <wp:posOffset>3282950</wp:posOffset>
                </wp:positionV>
                <wp:extent cx="3200400" cy="914400"/>
                <wp:effectExtent l="41910" t="44450" r="120015" b="1174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2974" w:rsidRPr="00FB2788" w:rsidRDefault="00CC6B7E" w:rsidP="0040248B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</w:t>
                            </w:r>
                            <w:r w:rsidR="003F2974">
                              <w:rPr>
                                <w:b/>
                                <w:sz w:val="96"/>
                                <w:szCs w:val="96"/>
                              </w:rPr>
                              <w:t>et toneel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80.05pt;margin-top:258.5pt;width:252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" fillcolor="#cff" strokeweight="6pt">
                <v:shadow on="t" opacity=".5" offset="6pt,6pt"/>
                <v:textbox>
                  <w:txbxContent>
                    <w:p w:rsidR="003F2974" w:rsidRPr="00FB2788" w:rsidRDefault="00CC6B7E" w:rsidP="0040248B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</w:t>
                      </w:r>
                      <w:r w:rsidR="003F2974">
                        <w:rPr>
                          <w:b/>
                          <w:sz w:val="96"/>
                          <w:szCs w:val="96"/>
                        </w:rPr>
                        <w:t>et toneel</w:t>
                      </w:r>
                    </w:p>
                  </w:txbxContent>
                </v:textbox>
              </v:shape>
            </w:pict>
          </mc:Fallback>
        </mc:AlternateContent>
      </w:r>
      <w:r w:rsidR="00FC1EE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6295390</wp:posOffset>
            </wp:positionH>
            <wp:positionV relativeFrom="margin">
              <wp:posOffset>244475</wp:posOffset>
            </wp:positionV>
            <wp:extent cx="3800475" cy="2517140"/>
            <wp:effectExtent l="0" t="0" r="9525" b="0"/>
            <wp:wrapSquare wrapText="bothSides"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3F2974"/>
    <w:rsid w:val="0040248B"/>
    <w:rsid w:val="0077757A"/>
    <w:rsid w:val="007B4ED9"/>
    <w:rsid w:val="007D73A4"/>
    <w:rsid w:val="007F2F60"/>
    <w:rsid w:val="0092215E"/>
    <w:rsid w:val="009657FC"/>
    <w:rsid w:val="00AF4B67"/>
    <w:rsid w:val="00CC6B7E"/>
    <w:rsid w:val="00D659FE"/>
    <w:rsid w:val="00FB2788"/>
    <w:rsid w:val="00FC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B4ED9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Tekst">
    <w:name w:val="Tekst"/>
    <w:rsid w:val="007B4ED9"/>
    <w:pPr>
      <w:spacing w:after="60"/>
    </w:pPr>
    <w:rPr>
      <w:rFonts w:ascii="Arial" w:eastAsia="MS Mincho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B4ED9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Tekst">
    <w:name w:val="Tekst"/>
    <w:rsid w:val="007B4ED9"/>
    <w:pPr>
      <w:spacing w:after="60"/>
    </w:pPr>
    <w:rPr>
      <w:rFonts w:ascii="Arial" w:eastAsia="MS Mincho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326ECBC8</Template>
  <TotalTime>4</TotalTime>
  <Pages>2</Pages>
  <Words>71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3</cp:revision>
  <dcterms:created xsi:type="dcterms:W3CDTF">2012-11-26T10:36:00Z</dcterms:created>
  <dcterms:modified xsi:type="dcterms:W3CDTF">2012-11-26T10:39:00Z</dcterms:modified>
</cp:coreProperties>
</file>