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9E5" w:rsidRDefault="001216FE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225pt;margin-top:324pt;width:171pt;height:63pt;z-index:251656704" strokeweight="3pt">
            <v:shadow on="t" opacity=".5" offset="6pt,6pt"/>
            <v:textbox style="mso-next-textbox:#_x0000_s1034">
              <w:txbxContent>
                <w:p w:rsidR="0047680D" w:rsidRPr="00014D26" w:rsidRDefault="00F809E5" w:rsidP="0047680D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DE AKKER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441pt;margin-top:324pt;width:171pt;height:63pt;z-index:251657728" strokeweight="3pt">
            <v:shadow on="t" opacity=".5" offset="6pt,6pt"/>
            <v:textbox style="mso-next-textbox:#_x0000_s1035">
              <w:txbxContent>
                <w:p w:rsidR="0047680D" w:rsidRPr="00014D26" w:rsidRDefault="00F809E5" w:rsidP="0047680D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DE BOOMGAARD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32" style="position:absolute;z-index:251654656" from="81pt,198pt" to="108pt,324pt" strokeweight="3pt"/>
        </w:pict>
      </w:r>
      <w:r>
        <w:rPr>
          <w:noProof/>
        </w:rPr>
        <w:pict>
          <v:line id="_x0000_s1037" style="position:absolute;flip:x;z-index:251659776" from="495pt,198pt" to="531pt,324pt" strokeweight="3pt"/>
        </w:pict>
      </w:r>
      <w:r>
        <w:rPr>
          <w:noProof/>
        </w:rPr>
        <w:pict>
          <v:line id="_x0000_s1036" style="position:absolute;z-index:251658752" from="306pt,198pt" to="306pt,324pt" strokeweight="3pt"/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63pt;margin-top:54pt;width:486pt;height:154.1pt;z-index:-251655680">
            <v:imagedata r:id="rId4" o:title="parachute" cropbottom="44100f" cropleft="-1239f" cropright="15987f"/>
          </v:shape>
        </w:pict>
      </w:r>
      <w:r w:rsidR="0047680D">
        <w:rPr>
          <w:noProof/>
        </w:rPr>
        <w:pict>
          <v:shape id="_x0000_s1033" type="#_x0000_t202" style="position:absolute;margin-left:0;margin-top:324pt;width:171pt;height:63pt;z-index:251655680" strokeweight="3pt">
            <v:shadow on="t" opacity=".5" offset="6pt,6pt"/>
            <v:textbox style="mso-next-textbox:#_x0000_s1033">
              <w:txbxContent>
                <w:p w:rsidR="0047680D" w:rsidRPr="00014D26" w:rsidRDefault="00F809E5" w:rsidP="0047680D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DE POLDER</w:t>
                  </w:r>
                </w:p>
              </w:txbxContent>
            </v:textbox>
          </v:shape>
        </w:pict>
      </w:r>
      <w:r w:rsidR="0047680D">
        <w:rPr>
          <w:noProof/>
        </w:rPr>
        <w:pict>
          <v:shape id="_x0000_s1029" type="#_x0000_t202" style="position:absolute;margin-left:180pt;margin-top:-18pt;width:261pt;height:63pt;z-index:251653632" strokeweight="3pt">
            <v:shadow on="t" opacity=".5" offset="6pt,6pt"/>
            <v:textbox style="mso-next-textbox:#_x0000_s1029">
              <w:txbxContent>
                <w:p w:rsidR="0047680D" w:rsidRPr="0047680D" w:rsidRDefault="00F809E5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Het landschap</w:t>
                  </w:r>
                </w:p>
              </w:txbxContent>
            </v:textbox>
          </v:shape>
        </w:pict>
      </w:r>
    </w:p>
    <w:p w:rsidR="00F809E5" w:rsidRPr="00F809E5" w:rsidRDefault="00F809E5" w:rsidP="00F809E5"/>
    <w:p w:rsidR="00F809E5" w:rsidRPr="00F809E5" w:rsidRDefault="00F809E5" w:rsidP="00F809E5"/>
    <w:p w:rsidR="00F809E5" w:rsidRPr="00F809E5" w:rsidRDefault="00F809E5" w:rsidP="00F809E5"/>
    <w:p w:rsidR="00F809E5" w:rsidRPr="00F809E5" w:rsidRDefault="00F809E5" w:rsidP="00F809E5"/>
    <w:p w:rsidR="00F809E5" w:rsidRPr="00F809E5" w:rsidRDefault="00F809E5" w:rsidP="00F809E5"/>
    <w:p w:rsidR="00F809E5" w:rsidRPr="00F809E5" w:rsidRDefault="00F809E5" w:rsidP="00F809E5"/>
    <w:p w:rsidR="00F809E5" w:rsidRPr="00F809E5" w:rsidRDefault="00F809E5" w:rsidP="00F809E5"/>
    <w:p w:rsidR="00F809E5" w:rsidRPr="00F809E5" w:rsidRDefault="00F809E5" w:rsidP="00F809E5"/>
    <w:p w:rsidR="00F809E5" w:rsidRPr="00F809E5" w:rsidRDefault="00F809E5" w:rsidP="00F809E5"/>
    <w:p w:rsidR="00F809E5" w:rsidRPr="00F809E5" w:rsidRDefault="00F809E5" w:rsidP="00F809E5"/>
    <w:p w:rsidR="00F809E5" w:rsidRPr="00F809E5" w:rsidRDefault="00F809E5" w:rsidP="00F809E5"/>
    <w:p w:rsidR="00F809E5" w:rsidRPr="00F809E5" w:rsidRDefault="00F809E5" w:rsidP="00F809E5"/>
    <w:p w:rsidR="00F809E5" w:rsidRPr="00F809E5" w:rsidRDefault="00F809E5" w:rsidP="00F809E5"/>
    <w:p w:rsidR="00F809E5" w:rsidRPr="00F809E5" w:rsidRDefault="00F809E5" w:rsidP="00F809E5"/>
    <w:p w:rsidR="00F809E5" w:rsidRPr="00F809E5" w:rsidRDefault="00F809E5" w:rsidP="00F809E5"/>
    <w:p w:rsidR="00F809E5" w:rsidRPr="00F809E5" w:rsidRDefault="00F809E5" w:rsidP="00F809E5"/>
    <w:p w:rsidR="00F809E5" w:rsidRPr="00F809E5" w:rsidRDefault="00F809E5" w:rsidP="00F809E5"/>
    <w:p w:rsidR="00F809E5" w:rsidRPr="00F809E5" w:rsidRDefault="00F809E5" w:rsidP="00F809E5"/>
    <w:p w:rsidR="00F809E5" w:rsidRPr="00F809E5" w:rsidRDefault="00F809E5" w:rsidP="00F809E5"/>
    <w:p w:rsidR="00F809E5" w:rsidRPr="00F809E5" w:rsidRDefault="00F809E5" w:rsidP="00F809E5"/>
    <w:p w:rsidR="00F809E5" w:rsidRPr="00F809E5" w:rsidRDefault="00F809E5" w:rsidP="00F809E5"/>
    <w:p w:rsidR="00F809E5" w:rsidRPr="00F809E5" w:rsidRDefault="00F809E5" w:rsidP="00F809E5"/>
    <w:p w:rsidR="00F809E5" w:rsidRPr="00F809E5" w:rsidRDefault="00F809E5" w:rsidP="00F809E5"/>
    <w:p w:rsidR="00F809E5" w:rsidRPr="00F809E5" w:rsidRDefault="00F809E5" w:rsidP="00F809E5"/>
    <w:p w:rsidR="00F809E5" w:rsidRDefault="00F809E5" w:rsidP="00F809E5"/>
    <w:p w:rsidR="00F809E5" w:rsidRPr="00F809E5" w:rsidRDefault="00F809E5" w:rsidP="00F809E5"/>
    <w:p w:rsidR="00F809E5" w:rsidRPr="00F809E5" w:rsidRDefault="00F809E5" w:rsidP="00F809E5"/>
    <w:p w:rsidR="00F809E5" w:rsidRDefault="00F809E5" w:rsidP="00F809E5"/>
    <w:p w:rsidR="0047680D" w:rsidRDefault="0047680D" w:rsidP="00F809E5">
      <w:pPr>
        <w:jc w:val="right"/>
      </w:pPr>
    </w:p>
    <w:p w:rsidR="00F809E5" w:rsidRDefault="00F809E5" w:rsidP="00F809E5">
      <w:pPr>
        <w:jc w:val="right"/>
      </w:pPr>
    </w:p>
    <w:p w:rsidR="00F809E5" w:rsidRDefault="00F809E5" w:rsidP="00F809E5">
      <w:pPr>
        <w:jc w:val="right"/>
      </w:pPr>
    </w:p>
    <w:p w:rsidR="00F809E5" w:rsidRDefault="00F809E5" w:rsidP="00F809E5">
      <w:pPr>
        <w:jc w:val="right"/>
      </w:pPr>
    </w:p>
    <w:p w:rsidR="00F809E5" w:rsidRDefault="00F809E5" w:rsidP="00F809E5">
      <w:pPr>
        <w:jc w:val="right"/>
      </w:pPr>
    </w:p>
    <w:p w:rsidR="00F809E5" w:rsidRDefault="00F809E5" w:rsidP="00F809E5">
      <w:r>
        <w:t xml:space="preserve">Het landschap = een gebied met natuur. </w:t>
      </w:r>
    </w:p>
    <w:p w:rsidR="00F809E5" w:rsidRDefault="00F809E5" w:rsidP="00F809E5">
      <w:r>
        <w:t>De polder = een stuk land dat vroeger water is geweest.</w:t>
      </w:r>
    </w:p>
    <w:p w:rsidR="00F809E5" w:rsidRDefault="00F809E5" w:rsidP="00F809E5">
      <w:r>
        <w:t>De akker = een stuk land groenten worden geteeld.</w:t>
      </w:r>
    </w:p>
    <w:p w:rsidR="00F809E5" w:rsidRDefault="00F809E5" w:rsidP="00F809E5">
      <w:r>
        <w:t>De boomgaard = fruitbomen die bij elkaar staan.</w:t>
      </w:r>
    </w:p>
    <w:p w:rsidR="00F809E5" w:rsidRDefault="00F809E5" w:rsidP="00F809E5"/>
    <w:p w:rsidR="00F809E5" w:rsidRDefault="00F809E5" w:rsidP="00F809E5">
      <w:pPr>
        <w:rPr>
          <w:noProof/>
        </w:rPr>
      </w:pPr>
      <w:r w:rsidRPr="002C0B44">
        <w:rPr>
          <w:noProof/>
        </w:rPr>
        <w:pict>
          <v:shape id="Afbeelding 1" o:spid="_x0000_i1025" type="#_x0000_t75" style="width:470.25pt;height:352.5pt;visibility:visible">
            <v:imagedata r:id="rId5" o:title=""/>
          </v:shape>
        </w:pict>
      </w:r>
    </w:p>
    <w:p w:rsidR="00F809E5" w:rsidRDefault="00F809E5" w:rsidP="00F809E5">
      <w:r>
        <w:rPr>
          <w:noProof/>
        </w:rPr>
        <w:lastRenderedPageBreak/>
        <w:pict>
          <v:shape id="Afbeelding 1" o:spid="_x0000_s1039" type="#_x0000_t75" style="position:absolute;margin-left:0;margin-top:0;width:332.3pt;height:227.1pt;z-index:251661824;visibility:visible;mso-position-horizontal:left">
            <v:imagedata r:id="rId6" o:title=""/>
            <w10:wrap type="square" side="right"/>
          </v:shape>
        </w:pict>
      </w:r>
      <w:r>
        <w:br w:type="textWrapping" w:clear="all"/>
      </w:r>
    </w:p>
    <w:p w:rsidR="00F809E5" w:rsidRDefault="00F809E5" w:rsidP="00F809E5"/>
    <w:p w:rsidR="00F809E5" w:rsidRDefault="00F809E5" w:rsidP="00F809E5">
      <w:pPr>
        <w:rPr>
          <w:noProof/>
        </w:rPr>
      </w:pPr>
      <w:r w:rsidRPr="002C0B44">
        <w:rPr>
          <w:noProof/>
        </w:rPr>
        <w:lastRenderedPageBreak/>
        <w:pict>
          <v:shape id="_x0000_i1026" type="#_x0000_t75" style="width:337.5pt;height:273pt;visibility:visible">
            <v:imagedata r:id="rId7" o:title=""/>
          </v:shape>
        </w:pict>
      </w:r>
    </w:p>
    <w:p w:rsidR="00F809E5" w:rsidRDefault="00F809E5" w:rsidP="00F809E5">
      <w:pPr>
        <w:rPr>
          <w:noProof/>
        </w:rPr>
      </w:pPr>
    </w:p>
    <w:p w:rsidR="00F809E5" w:rsidRDefault="00F809E5" w:rsidP="00F809E5">
      <w:pPr>
        <w:rPr>
          <w:noProof/>
        </w:rPr>
      </w:pPr>
    </w:p>
    <w:p w:rsidR="00F809E5" w:rsidRDefault="00F809E5" w:rsidP="00F809E5">
      <w:pPr>
        <w:rPr>
          <w:noProof/>
        </w:rPr>
      </w:pPr>
    </w:p>
    <w:p w:rsidR="00F809E5" w:rsidRDefault="00F809E5" w:rsidP="00F809E5">
      <w:pPr>
        <w:rPr>
          <w:noProof/>
        </w:rPr>
      </w:pPr>
    </w:p>
    <w:p w:rsidR="00F809E5" w:rsidRDefault="00F809E5" w:rsidP="00F809E5">
      <w:pPr>
        <w:rPr>
          <w:noProof/>
        </w:rPr>
      </w:pPr>
    </w:p>
    <w:p w:rsidR="00F809E5" w:rsidRDefault="00F809E5" w:rsidP="00F809E5">
      <w:pPr>
        <w:rPr>
          <w:noProof/>
        </w:rPr>
      </w:pPr>
    </w:p>
    <w:p w:rsidR="00F809E5" w:rsidRDefault="00F809E5" w:rsidP="00F809E5">
      <w:pPr>
        <w:rPr>
          <w:noProof/>
        </w:rPr>
      </w:pPr>
    </w:p>
    <w:p w:rsidR="00F809E5" w:rsidRDefault="00F809E5" w:rsidP="00F809E5">
      <w:pPr>
        <w:rPr>
          <w:noProof/>
        </w:rPr>
      </w:pPr>
    </w:p>
    <w:p w:rsidR="00F809E5" w:rsidRDefault="00F809E5" w:rsidP="00F809E5">
      <w:pPr>
        <w:rPr>
          <w:noProof/>
        </w:rPr>
      </w:pPr>
    </w:p>
    <w:p w:rsidR="00F809E5" w:rsidRDefault="00F809E5" w:rsidP="00F809E5">
      <w:pPr>
        <w:rPr>
          <w:noProof/>
        </w:rPr>
      </w:pPr>
      <w:r w:rsidRPr="002C0B44">
        <w:rPr>
          <w:noProof/>
        </w:rPr>
        <w:lastRenderedPageBreak/>
        <w:pict>
          <v:shape id="_x0000_i1027" type="#_x0000_t75" style="width:470.25pt;height:364.5pt;visibility:visible">
            <v:imagedata r:id="rId8" o:title=""/>
          </v:shape>
        </w:pict>
      </w:r>
    </w:p>
    <w:p w:rsidR="00F809E5" w:rsidRPr="00F809E5" w:rsidRDefault="00F809E5" w:rsidP="00F809E5"/>
    <w:sectPr w:rsidR="00F809E5" w:rsidRPr="00F809E5" w:rsidSect="0047680D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680D"/>
    <w:rsid w:val="00014D26"/>
    <w:rsid w:val="001216FE"/>
    <w:rsid w:val="0047680D"/>
    <w:rsid w:val="004D3456"/>
    <w:rsid w:val="00D617B3"/>
    <w:rsid w:val="00D66F7D"/>
    <w:rsid w:val="00E26E88"/>
    <w:rsid w:val="00F80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A2FFC8EE</Template>
  <TotalTime>1</TotalTime>
  <Pages>5</Pages>
  <Words>39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Patty.van.der.Veen</cp:lastModifiedBy>
  <cp:revision>2</cp:revision>
  <cp:lastPrinted>2011-03-17T08:04:00Z</cp:lastPrinted>
  <dcterms:created xsi:type="dcterms:W3CDTF">2012-06-18T13:41:00Z</dcterms:created>
  <dcterms:modified xsi:type="dcterms:W3CDTF">2012-06-18T13:41:00Z</dcterms:modified>
</cp:coreProperties>
</file>