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67A" w:rsidRDefault="000C567A" w:rsidP="000C567A">
      <w:pPr>
        <w:rPr>
          <w:rFonts w:ascii="Arial" w:hAnsi="Arial" w:cs="Arial"/>
          <w:sz w:val="40"/>
        </w:rPr>
      </w:pPr>
      <w:bookmarkStart w:id="0" w:name="_GoBack"/>
      <w:bookmarkEnd w:id="0"/>
      <w:r>
        <w:rPr>
          <w:rFonts w:ascii="Arial" w:hAnsi="Arial" w:cs="Arial"/>
          <w:sz w:val="40"/>
        </w:rPr>
        <w:t>Baard:</w:t>
      </w: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  <w:t>haren op de kin en wangen van een man.</w:t>
      </w:r>
    </w:p>
    <w:p w:rsidR="000C567A" w:rsidRDefault="000C567A" w:rsidP="000C567A">
      <w:pPr>
        <w:rPr>
          <w:rFonts w:ascii="Arial" w:hAnsi="Arial" w:cs="Arial"/>
          <w:sz w:val="40"/>
        </w:rPr>
      </w:pPr>
    </w:p>
    <w:p w:rsidR="000C567A" w:rsidRDefault="000C567A" w:rsidP="000C567A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Staf:</w:t>
      </w: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  <w:t>de gouden stok met een krul van sinterklaas.</w:t>
      </w:r>
    </w:p>
    <w:p w:rsidR="000C567A" w:rsidRDefault="000C567A" w:rsidP="000C567A">
      <w:pPr>
        <w:rPr>
          <w:rFonts w:ascii="Arial" w:hAnsi="Arial" w:cs="Arial"/>
          <w:sz w:val="40"/>
        </w:rPr>
      </w:pPr>
    </w:p>
    <w:p w:rsidR="000C567A" w:rsidRDefault="000C567A" w:rsidP="000C567A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Mantel:</w:t>
      </w: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  <w:t>de lange rode jas.</w:t>
      </w:r>
    </w:p>
    <w:p w:rsidR="000C567A" w:rsidRDefault="000C567A" w:rsidP="000C567A">
      <w:pPr>
        <w:rPr>
          <w:rFonts w:ascii="Arial" w:hAnsi="Arial" w:cs="Arial"/>
          <w:sz w:val="40"/>
        </w:rPr>
      </w:pPr>
    </w:p>
    <w:p w:rsidR="000C567A" w:rsidRDefault="000C567A" w:rsidP="000C567A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Albe:</w:t>
      </w: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  <w:t>de witte jurk onder de mantel van Sinterklaas.</w:t>
      </w:r>
    </w:p>
    <w:p w:rsidR="000C567A" w:rsidRDefault="000C567A" w:rsidP="000C567A">
      <w:pPr>
        <w:rPr>
          <w:rFonts w:ascii="Arial" w:hAnsi="Arial" w:cs="Arial"/>
          <w:sz w:val="40"/>
        </w:rPr>
      </w:pPr>
    </w:p>
    <w:p w:rsidR="000C567A" w:rsidRDefault="000C567A" w:rsidP="000C567A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Mijter:</w:t>
      </w: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  <w:t>een hoed met twee punten, zoals Sinterklaas draagt.</w:t>
      </w:r>
    </w:p>
    <w:p w:rsidR="007B496B" w:rsidRDefault="007B496B"/>
    <w:p w:rsidR="000C567A" w:rsidRDefault="007B496B" w:rsidP="000C567A">
      <w:r>
        <w:br w:type="page"/>
      </w:r>
      <w:r w:rsidR="008A14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4000500</wp:posOffset>
                </wp:positionV>
                <wp:extent cx="2057400" cy="2514600"/>
                <wp:effectExtent l="0" t="0" r="76200" b="7620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14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67A" w:rsidRDefault="000C567A" w:rsidP="000C567A">
                            <w:pPr>
                              <w:pStyle w:val="Kop1"/>
                            </w:pPr>
                            <w:r>
                              <w:t>mijter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8315" cy="1941195"/>
                                  <wp:effectExtent l="0" t="0" r="0" b="1905"/>
                                  <wp:docPr id="1" name="il_fi" descr="9562-sinterklaas-en-zijn-kle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9562-sinterklaas-en-zijn-kle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315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06pt;margin-top:315pt;width:162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" fillcolor="#cff" stroked="f">
                <v:shadow on="t" opacity=".5" offset="6pt,6pt"/>
                <v:textbox>
                  <w:txbxContent>
                    <w:p w:rsidR="000C567A" w:rsidRDefault="000C567A" w:rsidP="000C567A">
                      <w:pPr>
                        <w:pStyle w:val="Kop1"/>
                      </w:pPr>
                      <w:r>
                        <w:t>mijter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758315" cy="1941195"/>
                            <wp:effectExtent l="0" t="0" r="0" b="1905"/>
                            <wp:docPr id="1" name="il_fi" descr="9562-sinterklaas-en-zijn-kle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9562-sinterklaas-en-zijn-kle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315" cy="194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3657600</wp:posOffset>
                </wp:positionV>
                <wp:extent cx="1600200" cy="1600200"/>
                <wp:effectExtent l="19050" t="19050" r="19050" b="19050"/>
                <wp:wrapNone/>
                <wp:docPr id="1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in" to="396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RQFwIAADEEAAAOAAAAZHJzL2Uyb0RvYy54bWysU02P2jAQvVfqf7B8hyRsYN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" strokeweight="2.25pt"/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3200400" cy="3543300"/>
                <wp:effectExtent l="38100" t="38100" r="114300" b="114300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567A" w:rsidRDefault="000C567A" w:rsidP="000C567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sinterklaas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4560" cy="2940050"/>
                                  <wp:effectExtent l="0" t="0" r="0" b="0"/>
                                  <wp:docPr id="2" name="il_fi" descr="sinterkla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interkla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294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89pt;margin-top:9pt;width:252pt;height:27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" fillcolor="#cff" strokeweight="6pt">
                <v:shadow on="t" opacity=".5" offset="6pt,6pt"/>
                <v:textbox>
                  <w:txbxContent>
                    <w:p w:rsidR="000C567A" w:rsidRDefault="000C567A" w:rsidP="000C567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sinterklaas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4560" cy="2940050"/>
                            <wp:effectExtent l="0" t="0" r="0" b="0"/>
                            <wp:docPr id="2" name="il_fi" descr="sinterkla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interkla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294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3543300</wp:posOffset>
                </wp:positionV>
                <wp:extent cx="2057400" cy="2971800"/>
                <wp:effectExtent l="0" t="0" r="76200" b="7620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67A" w:rsidRDefault="000C567A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albe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39190" cy="2574290"/>
                                  <wp:effectExtent l="0" t="0" r="3810" b="0"/>
                                  <wp:docPr id="3" name="il_fi" descr="Al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l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190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513pt;margin-top:279pt;width:162pt;height:2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" fillcolor="#cff" stroked="f">
                <v:shadow on="t" opacity=".5" offset="6pt,6pt"/>
                <v:textbox>
                  <w:txbxContent>
                    <w:p w:rsidR="000C567A" w:rsidRDefault="000C567A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albe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39190" cy="2574290"/>
                            <wp:effectExtent l="0" t="0" r="3810" b="0"/>
                            <wp:docPr id="3" name="il_fi" descr="Al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l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190" cy="257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2286000</wp:posOffset>
                </wp:positionV>
                <wp:extent cx="2057400" cy="4114800"/>
                <wp:effectExtent l="0" t="0" r="76200" b="7620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1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67A" w:rsidRDefault="000C567A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staf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85315" cy="3531235"/>
                                  <wp:effectExtent l="0" t="0" r="635" b="0"/>
                                  <wp:docPr id="4" name="il_fi" descr="staf-sinterkla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taf-sinterkla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315" cy="353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9pt;margin-top:180pt;width:162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" fillcolor="#cff" stroked="f">
                <v:shadow on="t" opacity=".5" offset="6pt,6pt"/>
                <v:textbox>
                  <w:txbxContent>
                    <w:p w:rsidR="000C567A" w:rsidRDefault="000C567A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staf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85315" cy="3531235"/>
                            <wp:effectExtent l="0" t="0" r="635" b="0"/>
                            <wp:docPr id="4" name="il_fi" descr="staf-sinterkla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taf-sinterkla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315" cy="353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-800100</wp:posOffset>
                </wp:positionV>
                <wp:extent cx="2057400" cy="4000500"/>
                <wp:effectExtent l="0" t="0" r="76200" b="7620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00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67A" w:rsidRDefault="000C567A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mantel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27225" cy="3657600"/>
                                  <wp:effectExtent l="0" t="0" r="0" b="0"/>
                                  <wp:docPr id="5" name="il_fi" descr="K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K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2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522pt;margin-top:-63pt;width:162pt;height:3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" fillcolor="#cff" stroked="f">
                <v:shadow on="t" opacity=".5" offset="6pt,6pt"/>
                <v:textbox>
                  <w:txbxContent>
                    <w:p w:rsidR="000C567A" w:rsidRDefault="000C567A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mantel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27225" cy="3657600"/>
                            <wp:effectExtent l="0" t="0" r="0" b="0"/>
                            <wp:docPr id="5" name="il_fi" descr="K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K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722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2057400" cy="1714500"/>
                <wp:effectExtent l="0" t="0" r="76200" b="7620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67A" w:rsidRDefault="000C567A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baard</w:t>
                            </w:r>
                          </w:p>
                          <w:p w:rsidR="000C567A" w:rsidRDefault="008A1420" w:rsidP="000C56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02435" cy="1294130"/>
                                  <wp:effectExtent l="0" t="0" r="0" b="1270"/>
                                  <wp:docPr id="6" name="il_fi" descr="sinterkla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interkla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435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-36pt;margin-top:-54pt;width:162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" fillcolor="#cff" stroked="f">
                <v:shadow on="t" opacity=".5" offset="6pt,6pt"/>
                <v:textbox>
                  <w:txbxContent>
                    <w:p w:rsidR="000C567A" w:rsidRDefault="000C567A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baard</w:t>
                      </w:r>
                    </w:p>
                    <w:p w:rsidR="000C567A" w:rsidRDefault="008A1420" w:rsidP="000C56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702435" cy="1294130"/>
                            <wp:effectExtent l="0" t="0" r="0" b="1270"/>
                            <wp:docPr id="6" name="il_fi" descr="sinterkla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interkla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435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2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33" name="Afbeelding 3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p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1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HSwt6siAgAAOw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" strokeweight="2.25pt"/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" strokeweight="2.25pt"/>
            </w:pict>
          </mc:Fallback>
        </mc:AlternateContent>
      </w:r>
      <w:r w:rsidR="008A142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" strokeweight="2.25pt"/>
            </w:pict>
          </mc:Fallback>
        </mc:AlternateContent>
      </w:r>
      <w:r w:rsidR="000C567A">
        <w:t>B</w:t>
      </w:r>
    </w:p>
    <w:p w:rsidR="001803B8" w:rsidRDefault="001803B8"/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C567A"/>
    <w:rsid w:val="001803B8"/>
    <w:rsid w:val="001D6B5B"/>
    <w:rsid w:val="00387DAC"/>
    <w:rsid w:val="00393998"/>
    <w:rsid w:val="007B496B"/>
    <w:rsid w:val="00802DB1"/>
    <w:rsid w:val="008A1420"/>
    <w:rsid w:val="009229E5"/>
    <w:rsid w:val="00F2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0C567A"/>
    <w:pPr>
      <w:keepNext/>
      <w:jc w:val="center"/>
      <w:outlineLvl w:val="0"/>
    </w:pPr>
    <w:rPr>
      <w:sz w:val="40"/>
      <w:szCs w:val="40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customStyle="1" w:styleId="Kop1Char">
    <w:name w:val="Kop 1 Char"/>
    <w:link w:val="Kop1"/>
    <w:rsid w:val="000C567A"/>
    <w:rPr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0C567A"/>
    <w:pPr>
      <w:keepNext/>
      <w:jc w:val="center"/>
      <w:outlineLvl w:val="0"/>
    </w:pPr>
    <w:rPr>
      <w:sz w:val="40"/>
      <w:szCs w:val="40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customStyle="1" w:styleId="Kop1Char">
    <w:name w:val="Kop 1 Char"/>
    <w:link w:val="Kop1"/>
    <w:rsid w:val="000C567A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287E5080</Template>
  <TotalTime>0</TotalTime>
  <Pages>2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dcterms:created xsi:type="dcterms:W3CDTF">2012-06-28T09:27:00Z</dcterms:created>
  <dcterms:modified xsi:type="dcterms:W3CDTF">2012-06-28T09:27:00Z</dcterms:modified>
</cp:coreProperties>
</file>