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263E5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3304540</wp:posOffset>
                </wp:positionV>
                <wp:extent cx="704215" cy="500380"/>
                <wp:effectExtent l="19050" t="18415" r="19685" b="14605"/>
                <wp:wrapNone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215" cy="5003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60.2pt" to="361.45pt,2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bj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3804920</wp:posOffset>
                </wp:positionV>
                <wp:extent cx="2628900" cy="2719070"/>
                <wp:effectExtent l="4445" t="4445" r="71755" b="76835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190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3D9" w:rsidRDefault="005F3993" w:rsidP="00BC13D9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de r</w:t>
                            </w:r>
                            <w:r w:rsidR="00A6353C" w:rsidRPr="00A6353C">
                              <w:rPr>
                                <w:b/>
                                <w:sz w:val="56"/>
                                <w:szCs w:val="56"/>
                              </w:rPr>
                              <w:t>eïncarnatie</w:t>
                            </w:r>
                          </w:p>
                          <w:p w:rsidR="005F3993" w:rsidRPr="00A6353C" w:rsidRDefault="005F3993" w:rsidP="00BC13D9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263E5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4810" cy="2191385"/>
                                  <wp:effectExtent l="0" t="0" r="2540" b="0"/>
                                  <wp:docPr id="3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810" cy="219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44.1pt;margin-top:299.6pt;width:207pt;height:214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" fillcolor="#cff" stroked="f">
                <v:shadow on="t" opacity=".5" offset="6pt,6pt"/>
                <v:textbox>
                  <w:txbxContent>
                    <w:p w:rsidR="00BC13D9" w:rsidRDefault="005F3993" w:rsidP="00BC13D9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de r</w:t>
                      </w:r>
                      <w:r w:rsidR="00A6353C" w:rsidRPr="00A6353C">
                        <w:rPr>
                          <w:b/>
                          <w:sz w:val="56"/>
                          <w:szCs w:val="56"/>
                        </w:rPr>
                        <w:t>eïncarnatie</w:t>
                      </w:r>
                    </w:p>
                    <w:p w:rsidR="005F3993" w:rsidRPr="00A6353C" w:rsidRDefault="005F3993" w:rsidP="00BC13D9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263E5A">
                        <w:rPr>
                          <w:noProof/>
                        </w:rPr>
                        <w:drawing>
                          <wp:inline distT="0" distB="0" distL="0" distR="0">
                            <wp:extent cx="1654810" cy="2191385"/>
                            <wp:effectExtent l="0" t="0" r="2540" b="0"/>
                            <wp:docPr id="3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810" cy="2191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2557145</wp:posOffset>
                </wp:positionV>
                <wp:extent cx="1485900" cy="1028700"/>
                <wp:effectExtent l="18415" t="23495" r="19685" b="14605"/>
                <wp:wrapNone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201.35pt" to="167.9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1842770</wp:posOffset>
                </wp:positionV>
                <wp:extent cx="3886200" cy="1461770"/>
                <wp:effectExtent l="46990" t="42545" r="114935" b="11493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617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Default="00A6353C">
                            <w:pPr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6507C1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>H</w:t>
                            </w:r>
                            <w:r w:rsidR="005F3993" w:rsidRPr="006507C1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>et h</w:t>
                            </w:r>
                            <w:r w:rsidRPr="006507C1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>indoeïsme</w:t>
                            </w:r>
                          </w:p>
                          <w:p w:rsidR="00501B3E" w:rsidRPr="006507C1" w:rsidRDefault="00501B3E">
                            <w:pPr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="00263E5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640205" cy="783590"/>
                                  <wp:effectExtent l="0" t="0" r="0" b="0"/>
                                  <wp:docPr id="4" name="il_fi" descr="Beschrijving: http://www.realitynet.org/images/rntoer/Toerinfo/Nepal/nepal_geloof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realitynet.org/images/rntoer/Toerinfo/Nepal/nepal_geloof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205" cy="78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67.95pt;margin-top:145.1pt;width:306pt;height:115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" fillcolor="#cff" strokeweight="6pt">
                <v:shadow on="t" opacity=".5" offset="6pt,6pt"/>
                <v:textbox>
                  <w:txbxContent>
                    <w:p w:rsidR="001803B8" w:rsidRDefault="00A6353C">
                      <w:pPr>
                        <w:rPr>
                          <w:b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</w:t>
                      </w:r>
                      <w:r w:rsidRPr="006507C1">
                        <w:rPr>
                          <w:b/>
                          <w:sz w:val="72"/>
                          <w:szCs w:val="72"/>
                          <w:u w:val="single"/>
                        </w:rPr>
                        <w:t>H</w:t>
                      </w:r>
                      <w:r w:rsidR="005F3993" w:rsidRPr="006507C1">
                        <w:rPr>
                          <w:b/>
                          <w:sz w:val="72"/>
                          <w:szCs w:val="72"/>
                          <w:u w:val="single"/>
                        </w:rPr>
                        <w:t>et h</w:t>
                      </w:r>
                      <w:r w:rsidRPr="006507C1">
                        <w:rPr>
                          <w:b/>
                          <w:sz w:val="72"/>
                          <w:szCs w:val="72"/>
                          <w:u w:val="single"/>
                        </w:rPr>
                        <w:t>indoeïsme</w:t>
                      </w:r>
                    </w:p>
                    <w:p w:rsidR="00501B3E" w:rsidRPr="006507C1" w:rsidRDefault="00501B3E">
                      <w:pPr>
                        <w:rPr>
                          <w:b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 </w:t>
                      </w:r>
                      <w:r w:rsidR="00263E5A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640205" cy="783590"/>
                            <wp:effectExtent l="0" t="0" r="0" b="0"/>
                            <wp:docPr id="4" name="il_fi" descr="Beschrijving: http://www.realitynet.org/images/rntoer/Toerinfo/Nepal/nepal_geloof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realitynet.org/images/rntoer/Toerinfo/Nepal/nepal_geloof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205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-681355</wp:posOffset>
                </wp:positionV>
                <wp:extent cx="2057400" cy="2185670"/>
                <wp:effectExtent l="0" t="4445" r="76200" b="76835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1856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B6A" w:rsidRDefault="005F3993" w:rsidP="00107B6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5F3993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F3993">
                              <w:rPr>
                                <w:b/>
                                <w:sz w:val="56"/>
                                <w:szCs w:val="56"/>
                              </w:rPr>
                              <w:t>de h</w:t>
                            </w:r>
                            <w:r w:rsidR="00A6353C" w:rsidRPr="005F3993">
                              <w:rPr>
                                <w:b/>
                                <w:sz w:val="56"/>
                                <w:szCs w:val="56"/>
                              </w:rPr>
                              <w:t>eilige</w:t>
                            </w:r>
                          </w:p>
                          <w:p w:rsidR="005F3993" w:rsidRPr="005F3993" w:rsidRDefault="005F3993" w:rsidP="00107B6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263E5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9395" cy="1596390"/>
                                  <wp:effectExtent l="0" t="0" r="0" b="3810"/>
                                  <wp:docPr id="5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596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58.75pt;margin-top:-53.65pt;width:162pt;height:172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107B6A" w:rsidRDefault="005F3993" w:rsidP="00107B6A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5F3993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5F3993">
                        <w:rPr>
                          <w:b/>
                          <w:sz w:val="56"/>
                          <w:szCs w:val="56"/>
                        </w:rPr>
                        <w:t>de h</w:t>
                      </w:r>
                      <w:r w:rsidR="00A6353C" w:rsidRPr="005F3993">
                        <w:rPr>
                          <w:b/>
                          <w:sz w:val="56"/>
                          <w:szCs w:val="56"/>
                        </w:rPr>
                        <w:t>eilige</w:t>
                      </w:r>
                    </w:p>
                    <w:p w:rsidR="005F3993" w:rsidRPr="005F3993" w:rsidRDefault="005F3993" w:rsidP="00107B6A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 w:rsidR="00263E5A">
                        <w:rPr>
                          <w:noProof/>
                        </w:rPr>
                        <w:drawing>
                          <wp:inline distT="0" distB="0" distL="0" distR="0">
                            <wp:extent cx="1509395" cy="1596390"/>
                            <wp:effectExtent l="0" t="0" r="0" b="3810"/>
                            <wp:docPr id="5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596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6419215</wp:posOffset>
                </wp:positionH>
                <wp:positionV relativeFrom="paragraph">
                  <wp:posOffset>-753110</wp:posOffset>
                </wp:positionV>
                <wp:extent cx="1875790" cy="2257425"/>
                <wp:effectExtent l="0" t="0" r="77470" b="768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22574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5F3993" w:rsidP="001803B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c</w:t>
                            </w:r>
                            <w:r w:rsidR="00A6353C" w:rsidRPr="005F3993">
                              <w:rPr>
                                <w:b/>
                                <w:sz w:val="56"/>
                                <w:szCs w:val="56"/>
                              </w:rPr>
                              <w:t>remere</w:t>
                            </w:r>
                            <w:r w:rsidR="005C5FD2" w:rsidRPr="005F3993">
                              <w:rPr>
                                <w:b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:rsidR="005F3993" w:rsidRPr="005F3993" w:rsidRDefault="00263E5A" w:rsidP="001803B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712595" cy="1610995"/>
                                  <wp:effectExtent l="0" t="0" r="1905" b="825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05.45pt;margin-top:-59.3pt;width:147.7pt;height:17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1803B8" w:rsidRDefault="005F3993" w:rsidP="001803B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c</w:t>
                      </w:r>
                      <w:r w:rsidR="00A6353C" w:rsidRPr="005F3993">
                        <w:rPr>
                          <w:b/>
                          <w:sz w:val="56"/>
                          <w:szCs w:val="56"/>
                        </w:rPr>
                        <w:t>remere</w:t>
                      </w:r>
                      <w:r w:rsidR="005C5FD2" w:rsidRPr="005F3993">
                        <w:rPr>
                          <w:b/>
                          <w:sz w:val="56"/>
                          <w:szCs w:val="56"/>
                        </w:rPr>
                        <w:t>n</w:t>
                      </w:r>
                    </w:p>
                    <w:p w:rsidR="005F3993" w:rsidRPr="005F3993" w:rsidRDefault="00263E5A" w:rsidP="001803B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712595" cy="1610995"/>
                            <wp:effectExtent l="0" t="0" r="1905" b="825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595" cy="1610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5933440</wp:posOffset>
                </wp:positionH>
                <wp:positionV relativeFrom="paragraph">
                  <wp:posOffset>3086100</wp:posOffset>
                </wp:positionV>
                <wp:extent cx="586105" cy="1490345"/>
                <wp:effectExtent l="18415" t="19050" r="14605" b="14605"/>
                <wp:wrapNone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" cy="14903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243pt" to="513.35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iiGQIAADA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6519545</wp:posOffset>
                </wp:positionH>
                <wp:positionV relativeFrom="paragraph">
                  <wp:posOffset>2176145</wp:posOffset>
                </wp:positionV>
                <wp:extent cx="3053080" cy="4200525"/>
                <wp:effectExtent l="4445" t="4445" r="76200" b="7175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42005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6507C1" w:rsidP="001803B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 w:rsidR="005F3993">
                              <w:rPr>
                                <w:b/>
                                <w:sz w:val="56"/>
                                <w:szCs w:val="56"/>
                              </w:rPr>
                              <w:t>de k</w:t>
                            </w:r>
                            <w:r w:rsidR="00A6353C" w:rsidRPr="005F3993">
                              <w:rPr>
                                <w:b/>
                                <w:sz w:val="56"/>
                                <w:szCs w:val="56"/>
                              </w:rPr>
                              <w:t>aste</w:t>
                            </w:r>
                          </w:p>
                          <w:p w:rsidR="006507C1" w:rsidRDefault="006507C1" w:rsidP="001803B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5F3993" w:rsidRDefault="00263E5A" w:rsidP="001803B8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17190" cy="2235200"/>
                                  <wp:effectExtent l="0" t="0" r="0" b="0"/>
                                  <wp:docPr id="6" name="il_fi" descr="Beschrijving: http://www.kidsweb.de/religionen_spezial/hinduismus/kaste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idsweb.de/religionen_spezial/hinduismus/kaste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7190" cy="223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07C1" w:rsidRDefault="006507C1" w:rsidP="001803B8">
                            <w:pPr>
                              <w:rPr>
                                <w:rFonts w:ascii="Arial" w:hAnsi="Arial" w:cs="Arial"/>
                                <w:noProof/>
                                <w:sz w:val="56"/>
                                <w:szCs w:val="56"/>
                              </w:rPr>
                            </w:pPr>
                          </w:p>
                          <w:p w:rsidR="006507C1" w:rsidRDefault="006507C1" w:rsidP="006507C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het k</w:t>
                            </w:r>
                            <w:r w:rsidRPr="00A6353C">
                              <w:rPr>
                                <w:b/>
                                <w:sz w:val="56"/>
                                <w:szCs w:val="56"/>
                              </w:rPr>
                              <w:t>astenstelsel</w:t>
                            </w:r>
                          </w:p>
                          <w:p w:rsidR="006507C1" w:rsidRDefault="006507C1" w:rsidP="001803B8">
                            <w:pPr>
                              <w:rPr>
                                <w:rFonts w:ascii="Arial" w:hAnsi="Arial" w:cs="Arial"/>
                                <w:noProof/>
                                <w:sz w:val="56"/>
                                <w:szCs w:val="56"/>
                              </w:rPr>
                            </w:pPr>
                          </w:p>
                          <w:p w:rsidR="006507C1" w:rsidRPr="006507C1" w:rsidRDefault="006507C1" w:rsidP="001803B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513.35pt;margin-top:171.35pt;width:240.4pt;height:3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1803B8" w:rsidRDefault="006507C1" w:rsidP="001803B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     </w:t>
                      </w:r>
                      <w:r w:rsidR="005F3993">
                        <w:rPr>
                          <w:b/>
                          <w:sz w:val="56"/>
                          <w:szCs w:val="56"/>
                        </w:rPr>
                        <w:t>de k</w:t>
                      </w:r>
                      <w:r w:rsidR="00A6353C" w:rsidRPr="005F3993">
                        <w:rPr>
                          <w:b/>
                          <w:sz w:val="56"/>
                          <w:szCs w:val="56"/>
                        </w:rPr>
                        <w:t>aste</w:t>
                      </w:r>
                    </w:p>
                    <w:p w:rsidR="006507C1" w:rsidRDefault="006507C1" w:rsidP="001803B8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:rsidR="005F3993" w:rsidRDefault="00263E5A" w:rsidP="001803B8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17190" cy="2235200"/>
                            <wp:effectExtent l="0" t="0" r="0" b="0"/>
                            <wp:docPr id="6" name="il_fi" descr="Beschrijving: http://www.kidsweb.de/religionen_spezial/hinduismus/kasten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idsweb.de/religionen_spezial/hinduismus/kaste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7190" cy="223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07C1" w:rsidRDefault="006507C1" w:rsidP="001803B8">
                      <w:pPr>
                        <w:rPr>
                          <w:rFonts w:ascii="Arial" w:hAnsi="Arial" w:cs="Arial"/>
                          <w:noProof/>
                          <w:sz w:val="56"/>
                          <w:szCs w:val="56"/>
                        </w:rPr>
                      </w:pPr>
                    </w:p>
                    <w:p w:rsidR="006507C1" w:rsidRDefault="006507C1" w:rsidP="006507C1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het k</w:t>
                      </w:r>
                      <w:r w:rsidRPr="00A6353C">
                        <w:rPr>
                          <w:b/>
                          <w:sz w:val="56"/>
                          <w:szCs w:val="56"/>
                        </w:rPr>
                        <w:t>astenstelsel</w:t>
                      </w:r>
                    </w:p>
                    <w:p w:rsidR="006507C1" w:rsidRDefault="006507C1" w:rsidP="001803B8">
                      <w:pPr>
                        <w:rPr>
                          <w:rFonts w:ascii="Arial" w:hAnsi="Arial" w:cs="Arial"/>
                          <w:noProof/>
                          <w:sz w:val="56"/>
                          <w:szCs w:val="56"/>
                        </w:rPr>
                      </w:pPr>
                    </w:p>
                    <w:p w:rsidR="006507C1" w:rsidRPr="006507C1" w:rsidRDefault="006507C1" w:rsidP="001803B8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3486150</wp:posOffset>
                </wp:positionV>
                <wp:extent cx="3200400" cy="2890520"/>
                <wp:effectExtent l="0" t="0" r="76200" b="7175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8905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DB1" w:rsidRDefault="005F3993" w:rsidP="00802DB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de o</w:t>
                            </w:r>
                            <w:r w:rsidR="00A6353C" w:rsidRPr="00A6353C">
                              <w:rPr>
                                <w:b/>
                                <w:sz w:val="56"/>
                                <w:szCs w:val="56"/>
                              </w:rPr>
                              <w:t>naanraakbare</w:t>
                            </w:r>
                          </w:p>
                          <w:p w:rsidR="005F3993" w:rsidRPr="00A6353C" w:rsidRDefault="00263E5A" w:rsidP="00802DB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3395" cy="2032000"/>
                                  <wp:effectExtent l="0" t="0" r="0" b="6350"/>
                                  <wp:docPr id="7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3395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63pt;margin-top:274.5pt;width:252pt;height:22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802DB1" w:rsidRDefault="005F3993" w:rsidP="00802DB1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de o</w:t>
                      </w:r>
                      <w:r w:rsidR="00A6353C" w:rsidRPr="00A6353C">
                        <w:rPr>
                          <w:b/>
                          <w:sz w:val="56"/>
                          <w:szCs w:val="56"/>
                        </w:rPr>
                        <w:t>naanraakbare</w:t>
                      </w:r>
                    </w:p>
                    <w:p w:rsidR="005F3993" w:rsidRPr="00A6353C" w:rsidRDefault="00263E5A" w:rsidP="00802DB1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3395" cy="2032000"/>
                            <wp:effectExtent l="0" t="0" r="0" b="6350"/>
                            <wp:docPr id="7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3395" cy="20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-681355</wp:posOffset>
                </wp:positionV>
                <wp:extent cx="2057400" cy="2967355"/>
                <wp:effectExtent l="4445" t="4445" r="71755" b="7620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673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5F3993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de h</w:t>
                            </w:r>
                            <w:r w:rsidR="00A6353C" w:rsidRPr="005F3993">
                              <w:rPr>
                                <w:b/>
                                <w:sz w:val="56"/>
                                <w:szCs w:val="56"/>
                              </w:rPr>
                              <w:t>indoe</w:t>
                            </w:r>
                          </w:p>
                          <w:p w:rsidR="005F3993" w:rsidRPr="005F3993" w:rsidRDefault="005F3993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263E5A"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81785" cy="2394585"/>
                                  <wp:effectExtent l="0" t="0" r="0" b="571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785" cy="239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43.9pt;margin-top:-53.65pt;width:162pt;height:233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" fillcolor="#cff" stroked="f">
                <v:shadow on="t" opacity=".5" offset="6pt,6pt"/>
                <v:textbox>
                  <w:txbxContent>
                    <w:p w:rsidR="001803B8" w:rsidRDefault="005F3993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de h</w:t>
                      </w:r>
                      <w:r w:rsidR="00A6353C" w:rsidRPr="005F3993">
                        <w:rPr>
                          <w:b/>
                          <w:sz w:val="56"/>
                          <w:szCs w:val="56"/>
                        </w:rPr>
                        <w:t>indoe</w:t>
                      </w:r>
                    </w:p>
                    <w:p w:rsidR="005F3993" w:rsidRPr="005F3993" w:rsidRDefault="005F3993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="00263E5A">
                        <w:rPr>
                          <w:b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581785" cy="2394585"/>
                            <wp:effectExtent l="0" t="0" r="0" b="571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785" cy="239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571500</wp:posOffset>
                </wp:positionV>
                <wp:extent cx="114300" cy="1600200"/>
                <wp:effectExtent l="19050" t="19050" r="19050" b="19050"/>
                <wp:wrapNone/>
                <wp:docPr id="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5pt" to="31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1143000</wp:posOffset>
                </wp:positionV>
                <wp:extent cx="1485900" cy="1028700"/>
                <wp:effectExtent l="19050" t="19050" r="19050" b="19050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0pt" to="55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1028700</wp:posOffset>
                </wp:positionV>
                <wp:extent cx="1600200" cy="1143000"/>
                <wp:effectExtent l="19050" t="19050" r="19050" b="1905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1143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1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151E9"/>
    <w:rsid w:val="00107B6A"/>
    <w:rsid w:val="001803B8"/>
    <w:rsid w:val="001F572D"/>
    <w:rsid w:val="00263E5A"/>
    <w:rsid w:val="00393998"/>
    <w:rsid w:val="00501B3E"/>
    <w:rsid w:val="00561130"/>
    <w:rsid w:val="005C5FD2"/>
    <w:rsid w:val="005F3993"/>
    <w:rsid w:val="006507C1"/>
    <w:rsid w:val="006D2CDC"/>
    <w:rsid w:val="006D6A38"/>
    <w:rsid w:val="00802DB1"/>
    <w:rsid w:val="00984E29"/>
    <w:rsid w:val="00A6353C"/>
    <w:rsid w:val="00BC13D9"/>
    <w:rsid w:val="00D07423"/>
    <w:rsid w:val="00E2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EBFE11CE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Boudewijn.Rijkenberg</cp:lastModifiedBy>
  <cp:revision>2</cp:revision>
  <cp:lastPrinted>2011-02-04T10:42:00Z</cp:lastPrinted>
  <dcterms:created xsi:type="dcterms:W3CDTF">2012-04-18T12:03:00Z</dcterms:created>
  <dcterms:modified xsi:type="dcterms:W3CDTF">2012-04-18T12:03:00Z</dcterms:modified>
</cp:coreProperties>
</file>