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C40" w:rsidRDefault="00A40C40" w:rsidP="004F5DDD"/>
    <w:p w:rsidR="00A40C40" w:rsidRDefault="00A40C40" w:rsidP="00A40C40"/>
    <w:p w:rsidR="00A40C40" w:rsidRPr="00A40C40" w:rsidRDefault="00A40C40" w:rsidP="00A40C40">
      <w:pPr>
        <w:rPr>
          <w:rFonts w:ascii="Arial" w:hAnsi="Arial" w:cs="Arial"/>
          <w:b/>
          <w:sz w:val="44"/>
          <w:szCs w:val="44"/>
        </w:rPr>
      </w:pPr>
      <w:r w:rsidRPr="00A40C40">
        <w:rPr>
          <w:rFonts w:ascii="Arial" w:hAnsi="Arial" w:cs="Arial"/>
          <w:b/>
          <w:sz w:val="44"/>
          <w:szCs w:val="44"/>
        </w:rPr>
        <w:t>Overig: de fietsen (soorten)</w:t>
      </w:r>
    </w:p>
    <w:p w:rsidR="00A40C40" w:rsidRPr="00A40C40" w:rsidRDefault="00A40C40" w:rsidP="00A40C40">
      <w:pPr>
        <w:rPr>
          <w:rFonts w:ascii="Arial" w:hAnsi="Arial" w:cs="Arial"/>
          <w:b/>
          <w:sz w:val="44"/>
          <w:szCs w:val="44"/>
        </w:rPr>
      </w:pPr>
    </w:p>
    <w:p w:rsidR="00A40C40" w:rsidRPr="00A40C40" w:rsidRDefault="00A40C40" w:rsidP="00A40C40">
      <w:pPr>
        <w:rPr>
          <w:rFonts w:ascii="Arial" w:hAnsi="Arial" w:cs="Arial"/>
          <w:sz w:val="44"/>
          <w:szCs w:val="44"/>
        </w:rPr>
      </w:pPr>
      <w:r w:rsidRPr="00A40C40">
        <w:rPr>
          <w:rFonts w:ascii="Arial" w:hAnsi="Arial" w:cs="Arial"/>
          <w:b/>
          <w:sz w:val="44"/>
          <w:szCs w:val="44"/>
        </w:rPr>
        <w:t>De crossfiets:</w:t>
      </w:r>
      <w:r w:rsidRPr="00A40C40">
        <w:rPr>
          <w:rFonts w:ascii="Arial" w:hAnsi="Arial" w:cs="Arial"/>
          <w:sz w:val="44"/>
          <w:szCs w:val="44"/>
        </w:rPr>
        <w:t xml:space="preserve"> met deze fiets kun je goed door zand en over gras rijden en allemaal stunts uitvoeren.</w:t>
      </w:r>
    </w:p>
    <w:p w:rsidR="00A40C40" w:rsidRPr="00A40C40" w:rsidRDefault="00A40C40" w:rsidP="00A40C40">
      <w:pPr>
        <w:rPr>
          <w:rFonts w:ascii="Arial" w:hAnsi="Arial" w:cs="Arial"/>
          <w:sz w:val="44"/>
          <w:szCs w:val="44"/>
        </w:rPr>
      </w:pPr>
    </w:p>
    <w:p w:rsidR="00A40C40" w:rsidRPr="00A40C40" w:rsidRDefault="00A40C40" w:rsidP="00A40C40">
      <w:pPr>
        <w:rPr>
          <w:rFonts w:ascii="Arial" w:hAnsi="Arial" w:cs="Arial"/>
          <w:sz w:val="44"/>
          <w:szCs w:val="44"/>
        </w:rPr>
      </w:pPr>
      <w:r w:rsidRPr="00A40C40">
        <w:rPr>
          <w:rFonts w:ascii="Arial" w:hAnsi="Arial" w:cs="Arial"/>
          <w:b/>
          <w:sz w:val="44"/>
          <w:szCs w:val="44"/>
        </w:rPr>
        <w:t xml:space="preserve">De mountainbike: </w:t>
      </w:r>
      <w:r w:rsidRPr="00A40C40">
        <w:rPr>
          <w:rFonts w:ascii="Arial" w:hAnsi="Arial" w:cs="Arial"/>
          <w:sz w:val="44"/>
          <w:szCs w:val="44"/>
        </w:rPr>
        <w:t>met deze fiets kun je goed door zand, gras, modder en over heuveltjes rijden.</w:t>
      </w:r>
    </w:p>
    <w:p w:rsidR="00A40C40" w:rsidRPr="00A40C40" w:rsidRDefault="00A40C40" w:rsidP="00A40C40">
      <w:pPr>
        <w:rPr>
          <w:rFonts w:ascii="Arial" w:hAnsi="Arial" w:cs="Arial"/>
          <w:sz w:val="44"/>
          <w:szCs w:val="44"/>
        </w:rPr>
      </w:pPr>
    </w:p>
    <w:p w:rsidR="00A40C40" w:rsidRPr="00A40C40" w:rsidRDefault="00A40C40" w:rsidP="00A40C40">
      <w:pPr>
        <w:rPr>
          <w:rFonts w:ascii="Arial" w:hAnsi="Arial" w:cs="Arial"/>
          <w:sz w:val="44"/>
          <w:szCs w:val="44"/>
        </w:rPr>
      </w:pPr>
      <w:r w:rsidRPr="00A40C40">
        <w:rPr>
          <w:rFonts w:ascii="Arial" w:hAnsi="Arial" w:cs="Arial"/>
          <w:b/>
          <w:sz w:val="44"/>
          <w:szCs w:val="44"/>
        </w:rPr>
        <w:t>De vouwfiets:</w:t>
      </w:r>
      <w:r w:rsidRPr="00A40C40">
        <w:rPr>
          <w:rFonts w:ascii="Arial" w:hAnsi="Arial" w:cs="Arial"/>
          <w:sz w:val="44"/>
          <w:szCs w:val="44"/>
        </w:rPr>
        <w:t xml:space="preserve"> een fiets waar je een klein pakketje van kunt maken zodat je hem gemakkelijk mee de trein in kunt nemen.</w:t>
      </w:r>
    </w:p>
    <w:p w:rsidR="00A40C40" w:rsidRPr="00A40C40" w:rsidRDefault="00A40C40" w:rsidP="00A40C40">
      <w:pPr>
        <w:rPr>
          <w:rFonts w:ascii="Arial" w:hAnsi="Arial" w:cs="Arial"/>
          <w:sz w:val="44"/>
          <w:szCs w:val="44"/>
        </w:rPr>
      </w:pPr>
    </w:p>
    <w:p w:rsidR="00A40C40" w:rsidRPr="00A40C40" w:rsidRDefault="00A40C40" w:rsidP="00A40C40">
      <w:pPr>
        <w:rPr>
          <w:rFonts w:ascii="Arial" w:hAnsi="Arial" w:cs="Arial"/>
          <w:sz w:val="44"/>
          <w:szCs w:val="44"/>
        </w:rPr>
      </w:pPr>
      <w:r w:rsidRPr="00A40C40">
        <w:rPr>
          <w:rFonts w:ascii="Arial" w:hAnsi="Arial" w:cs="Arial"/>
          <w:b/>
          <w:sz w:val="44"/>
          <w:szCs w:val="44"/>
        </w:rPr>
        <w:t>De driewieler:</w:t>
      </w:r>
      <w:r w:rsidRPr="00A40C40">
        <w:rPr>
          <w:rFonts w:ascii="Arial" w:hAnsi="Arial" w:cs="Arial"/>
          <w:sz w:val="44"/>
          <w:szCs w:val="44"/>
        </w:rPr>
        <w:t xml:space="preserve"> een fiets met drie wielen waardoor hij niet snel omvalt. Veel kinderen leren hierop fietsen.</w:t>
      </w:r>
    </w:p>
    <w:p w:rsidR="00A40C40" w:rsidRPr="00A40C40" w:rsidRDefault="00A40C40" w:rsidP="00A40C40">
      <w:pPr>
        <w:rPr>
          <w:rFonts w:ascii="Arial" w:hAnsi="Arial" w:cs="Arial"/>
          <w:sz w:val="44"/>
          <w:szCs w:val="44"/>
        </w:rPr>
      </w:pPr>
    </w:p>
    <w:p w:rsidR="00A40C40" w:rsidRPr="00924207" w:rsidRDefault="00A40C40" w:rsidP="00A40C40">
      <w:pPr>
        <w:rPr>
          <w:rFonts w:ascii="Arial" w:hAnsi="Arial" w:cs="Arial"/>
          <w:sz w:val="56"/>
          <w:szCs w:val="56"/>
        </w:rPr>
      </w:pPr>
      <w:r w:rsidRPr="00A40C40">
        <w:rPr>
          <w:rFonts w:ascii="Arial" w:hAnsi="Arial" w:cs="Arial"/>
          <w:b/>
          <w:sz w:val="44"/>
          <w:szCs w:val="44"/>
        </w:rPr>
        <w:t>De ligfiets:</w:t>
      </w:r>
      <w:r w:rsidRPr="00A40C40">
        <w:rPr>
          <w:rFonts w:ascii="Arial" w:hAnsi="Arial" w:cs="Arial"/>
          <w:sz w:val="44"/>
          <w:szCs w:val="44"/>
        </w:rPr>
        <w:t xml:space="preserve"> op deze fiets zit je niet, maar lig je</w:t>
      </w:r>
      <w:r>
        <w:rPr>
          <w:rFonts w:ascii="Arial" w:hAnsi="Arial" w:cs="Arial"/>
          <w:sz w:val="56"/>
          <w:szCs w:val="56"/>
        </w:rPr>
        <w:t>.</w:t>
      </w:r>
      <w:bookmarkStart w:id="0" w:name="_GoBack"/>
      <w:bookmarkEnd w:id="0"/>
    </w:p>
    <w:p w:rsidR="004F5DDD" w:rsidRPr="004F5DDD" w:rsidRDefault="00A40C40" w:rsidP="004F5DDD">
      <w:pPr>
        <w:rPr>
          <w:vanish/>
        </w:rPr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7281545</wp:posOffset>
            </wp:positionH>
            <wp:positionV relativeFrom="margin">
              <wp:posOffset>364490</wp:posOffset>
            </wp:positionV>
            <wp:extent cx="2292985" cy="1519555"/>
            <wp:effectExtent l="0" t="0" r="0" b="4445"/>
            <wp:wrapSquare wrapText="bothSides"/>
            <wp:docPr id="2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-458470</wp:posOffset>
            </wp:positionH>
            <wp:positionV relativeFrom="margin">
              <wp:posOffset>822960</wp:posOffset>
            </wp:positionV>
            <wp:extent cx="1969770" cy="1463040"/>
            <wp:effectExtent l="0" t="0" r="0" b="3810"/>
            <wp:wrapSquare wrapText="bothSides"/>
            <wp:docPr id="2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-458470</wp:posOffset>
            </wp:positionH>
            <wp:positionV relativeFrom="margin">
              <wp:posOffset>3951605</wp:posOffset>
            </wp:positionV>
            <wp:extent cx="2475865" cy="1617980"/>
            <wp:effectExtent l="0" t="0" r="635" b="1270"/>
            <wp:wrapSquare wrapText="bothSides"/>
            <wp:docPr id="2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3491865</wp:posOffset>
            </wp:positionH>
            <wp:positionV relativeFrom="margin">
              <wp:posOffset>3517265</wp:posOffset>
            </wp:positionV>
            <wp:extent cx="2194560" cy="1856740"/>
            <wp:effectExtent l="0" t="0" r="0" b="0"/>
            <wp:wrapSquare wrapText="bothSides"/>
            <wp:docPr id="2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DDD" w:rsidRPr="004F5DDD" w:rsidRDefault="00A40C40" w:rsidP="004F5DDD">
      <w:pPr>
        <w:rPr>
          <w:vanish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6676390</wp:posOffset>
            </wp:positionH>
            <wp:positionV relativeFrom="margin">
              <wp:posOffset>3628390</wp:posOffset>
            </wp:positionV>
            <wp:extent cx="2405380" cy="1941195"/>
            <wp:effectExtent l="0" t="0" r="0" b="1905"/>
            <wp:wrapSquare wrapText="bothSides"/>
            <wp:docPr id="2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DDD" w:rsidRPr="004F5DDD" w:rsidRDefault="004F5DDD" w:rsidP="004F5DDD">
      <w:pPr>
        <w:rPr>
          <w:vanish/>
        </w:rPr>
      </w:pPr>
    </w:p>
    <w:p w:rsidR="004F5DDD" w:rsidRPr="004F5DDD" w:rsidRDefault="004F5DDD" w:rsidP="004F5DDD">
      <w:pPr>
        <w:rPr>
          <w:vanish/>
        </w:rPr>
      </w:pPr>
    </w:p>
    <w:p w:rsidR="0047680D" w:rsidRDefault="00A40C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7615555</wp:posOffset>
                </wp:positionH>
                <wp:positionV relativeFrom="paragraph">
                  <wp:posOffset>2286000</wp:posOffset>
                </wp:positionV>
                <wp:extent cx="2080895" cy="800100"/>
                <wp:effectExtent l="24130" t="19050" r="95250" b="9525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A49F7" w:rsidRPr="008457A7" w:rsidRDefault="008457A7" w:rsidP="00716C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De ligfiets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99.65pt;margin-top:180pt;width:163.8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" strokeweight="3pt">
                <v:shadow on="t" opacity=".5" offset="6pt,6pt"/>
                <v:textbox>
                  <w:txbxContent>
                    <w:p w:rsidR="009A49F7" w:rsidRPr="008457A7" w:rsidRDefault="008457A7" w:rsidP="00716C6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De ligfiets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2592705</wp:posOffset>
                </wp:positionV>
                <wp:extent cx="2616835" cy="800100"/>
                <wp:effectExtent l="19050" t="20955" r="97790" b="102870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83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6C6A" w:rsidRPr="008457A7" w:rsidRDefault="008457A7" w:rsidP="00716C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De vouwfiets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261.75pt;margin-top:204.15pt;width:206.05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" strokeweight="3pt">
                <v:shadow on="t" opacity=".5" offset="6pt,6pt"/>
                <v:textbox>
                  <w:txbxContent>
                    <w:p w:rsidR="00716C6A" w:rsidRPr="008457A7" w:rsidRDefault="008457A7" w:rsidP="00716C6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De vouwfiets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-757555</wp:posOffset>
                </wp:positionH>
                <wp:positionV relativeFrom="paragraph">
                  <wp:posOffset>2592705</wp:posOffset>
                </wp:positionV>
                <wp:extent cx="2520950" cy="800100"/>
                <wp:effectExtent l="23495" t="20955" r="103505" b="10287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A49F7" w:rsidRPr="008457A7" w:rsidRDefault="008457A7" w:rsidP="00716C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457A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De crossfiets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-59.65pt;margin-top:204.15pt;width:198.5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" strokeweight="3pt">
                <v:shadow on="t" opacity=".5" offset="6pt,6pt"/>
                <v:textbox>
                  <w:txbxContent>
                    <w:p w:rsidR="009A49F7" w:rsidRPr="008457A7" w:rsidRDefault="008457A7" w:rsidP="00716C6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457A7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De crossfiets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2171700</wp:posOffset>
                </wp:positionV>
                <wp:extent cx="148590" cy="3488055"/>
                <wp:effectExtent l="19050" t="19050" r="22860" b="26670"/>
                <wp:wrapNone/>
                <wp:docPr id="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348805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71pt" to="497.7pt,4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RwFwIAAC8EAAAOAAAAZHJzL2Uyb0RvYy54bWysU8GO2jAQvVfqP1i5QxI20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5599430</wp:posOffset>
                </wp:positionH>
                <wp:positionV relativeFrom="paragraph">
                  <wp:posOffset>5659755</wp:posOffset>
                </wp:positionV>
                <wp:extent cx="2515870" cy="800100"/>
                <wp:effectExtent l="27305" t="20955" r="95250" b="102870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87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A49F7" w:rsidRPr="008457A7" w:rsidRDefault="008457A7" w:rsidP="00716C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De driewieler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440.9pt;margin-top:445.65pt;width:198.1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" strokeweight="3pt">
                <v:shadow on="t" opacity=".5" offset="6pt,6pt"/>
                <v:textbox>
                  <w:txbxContent>
                    <w:p w:rsidR="009A49F7" w:rsidRPr="008457A7" w:rsidRDefault="008457A7" w:rsidP="00716C6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De driewieler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2171700</wp:posOffset>
                </wp:positionV>
                <wp:extent cx="0" cy="3488055"/>
                <wp:effectExtent l="19050" t="19050" r="19050" b="26670"/>
                <wp:wrapNone/>
                <wp:docPr id="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8805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71pt" to="234pt,4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5659755</wp:posOffset>
                </wp:positionV>
                <wp:extent cx="3225165" cy="800100"/>
                <wp:effectExtent l="27940" t="20955" r="99695" b="10287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16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7680D" w:rsidRPr="008457A7" w:rsidRDefault="008457A7" w:rsidP="00716C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457A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De mountainbike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9.95pt;margin-top:445.65pt;width:253.9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" strokeweight="3pt">
                <v:shadow on="t" opacity=".5" offset="6pt,6pt"/>
                <v:textbox>
                  <w:txbxContent>
                    <w:p w:rsidR="0047680D" w:rsidRPr="008457A7" w:rsidRDefault="008457A7" w:rsidP="00716C6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457A7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De mountainbike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8115300</wp:posOffset>
                </wp:positionH>
                <wp:positionV relativeFrom="paragraph">
                  <wp:posOffset>2171700</wp:posOffset>
                </wp:positionV>
                <wp:extent cx="228600" cy="571500"/>
                <wp:effectExtent l="19050" t="1905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571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9pt,171pt" to="657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PGyFwIAAC0EAAAOAAAAZHJzL2Uyb0RvYy54bWysU8GO2jAQvVfqP1i+QxI2sG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2171700</wp:posOffset>
                </wp:positionV>
                <wp:extent cx="0" cy="800100"/>
                <wp:effectExtent l="19050" t="19050" r="19050" b="19050"/>
                <wp:wrapNone/>
                <wp:docPr id="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71pt" to="5in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2171700</wp:posOffset>
                </wp:positionV>
                <wp:extent cx="228600" cy="800100"/>
                <wp:effectExtent l="19050" t="19050" r="19050" b="19050"/>
                <wp:wrapNone/>
                <wp:docPr id="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71pt" to="81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685800</wp:posOffset>
            </wp:positionV>
            <wp:extent cx="7461885" cy="1600200"/>
            <wp:effectExtent l="0" t="0" r="5715" b="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-228600</wp:posOffset>
                </wp:positionV>
                <wp:extent cx="3314700" cy="800100"/>
                <wp:effectExtent l="22860" t="19050" r="100965" b="9525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7680D" w:rsidRPr="008457A7" w:rsidRDefault="008457A7" w:rsidP="00716C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8457A7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>De fietsen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222.3pt;margin-top:-18pt;width:261pt;height:6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" strokeweight="3pt">
                <v:shadow on="t" opacity=".5" offset="6pt,6pt"/>
                <v:textbox>
                  <w:txbxContent>
                    <w:p w:rsidR="0047680D" w:rsidRPr="008457A7" w:rsidRDefault="008457A7" w:rsidP="00716C6A">
                      <w:pPr>
                        <w:jc w:val="center"/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 w:rsidRPr="008457A7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>De fietsen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680D" w:rsidSect="0047680D">
      <w:headerReference w:type="default" r:id="rId13"/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DDD" w:rsidRDefault="004F5DDD" w:rsidP="00716C6A">
      <w:r>
        <w:separator/>
      </w:r>
    </w:p>
  </w:endnote>
  <w:endnote w:type="continuationSeparator" w:id="0">
    <w:p w:rsidR="004F5DDD" w:rsidRDefault="004F5DDD" w:rsidP="0071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DDD" w:rsidRDefault="004F5DDD" w:rsidP="00716C6A">
      <w:r>
        <w:separator/>
      </w:r>
    </w:p>
  </w:footnote>
  <w:footnote w:type="continuationSeparator" w:id="0">
    <w:p w:rsidR="004F5DDD" w:rsidRDefault="004F5DDD" w:rsidP="00716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C6A" w:rsidRDefault="00716C6A" w:rsidP="00716C6A">
    <w:pPr>
      <w:pStyle w:val="Koptekst"/>
      <w:tabs>
        <w:tab w:val="left" w:pos="8222"/>
      </w:tabs>
    </w:pPr>
  </w:p>
  <w:p w:rsidR="00716C6A" w:rsidRDefault="00716C6A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025D1C"/>
    <w:rsid w:val="000838F0"/>
    <w:rsid w:val="004321D5"/>
    <w:rsid w:val="0047680D"/>
    <w:rsid w:val="004B102E"/>
    <w:rsid w:val="004F5DDD"/>
    <w:rsid w:val="00573C12"/>
    <w:rsid w:val="00716C6A"/>
    <w:rsid w:val="00803D5E"/>
    <w:rsid w:val="008457A7"/>
    <w:rsid w:val="009A49F7"/>
    <w:rsid w:val="00A40C40"/>
    <w:rsid w:val="00B13980"/>
    <w:rsid w:val="00BC5E57"/>
    <w:rsid w:val="00D158A3"/>
    <w:rsid w:val="00E2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8457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8457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72431375</Template>
  <TotalTime>0</TotalTime>
  <Pages>2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cp:lastPrinted>2009-12-07T08:25:00Z</cp:lastPrinted>
  <dcterms:created xsi:type="dcterms:W3CDTF">2013-04-22T11:31:00Z</dcterms:created>
  <dcterms:modified xsi:type="dcterms:W3CDTF">2013-04-22T11:31:00Z</dcterms:modified>
</cp:coreProperties>
</file>