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483CD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2114550</wp:posOffset>
                </wp:positionV>
                <wp:extent cx="4448175" cy="4107815"/>
                <wp:effectExtent l="19050" t="19050" r="95250" b="102235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410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E4369" w:rsidRPr="00747AB6" w:rsidRDefault="00483CDF" w:rsidP="009E43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82595" cy="2110105"/>
                                  <wp:effectExtent l="0" t="0" r="8255" b="444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2595" cy="211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479B" w:rsidRDefault="00483CDF" w:rsidP="009E43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2039620"/>
                                  <wp:effectExtent l="0" t="0" r="9525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pt;margin-top:166.5pt;width:350.25pt;height:323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" strokeweight="3pt">
                <v:shadow on="t" opacity=".5" offset="6pt,6pt"/>
                <v:textbox>
                  <w:txbxContent>
                    <w:p w:rsidR="009E4369" w:rsidRPr="00747AB6" w:rsidRDefault="00483CDF" w:rsidP="009E436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82595" cy="2110105"/>
                            <wp:effectExtent l="0" t="0" r="8255" b="444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2595" cy="211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479B" w:rsidRDefault="00483CDF" w:rsidP="009E43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2039620"/>
                            <wp:effectExtent l="0" t="0" r="9525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203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-440690</wp:posOffset>
                </wp:positionV>
                <wp:extent cx="8686800" cy="6057900"/>
                <wp:effectExtent l="38100" t="45085" r="38100" b="4064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34.7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/dRHw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1917700</wp:posOffset>
                </wp:positionV>
                <wp:extent cx="4222750" cy="4304665"/>
                <wp:effectExtent l="19050" t="22225" r="101600" b="102235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430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479B" w:rsidRPr="00747AB6" w:rsidRDefault="00483CDF" w:rsidP="009E436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1020" cy="2053590"/>
                                  <wp:effectExtent l="0" t="0" r="5080" b="381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020" cy="205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4369" w:rsidRPr="009E436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63900" cy="2447925"/>
                                  <wp:effectExtent l="0" t="0" r="0" b="9525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900" cy="2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69pt;margin-top:151pt;width:332.5pt;height:338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" strokeweight="3pt">
                <v:shadow on="t" opacity=".5" offset="6pt,6pt"/>
                <v:textbox>
                  <w:txbxContent>
                    <w:p w:rsidR="00D6479B" w:rsidRPr="00747AB6" w:rsidRDefault="00483CDF" w:rsidP="009E436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1020" cy="2053590"/>
                            <wp:effectExtent l="0" t="0" r="5080" b="381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020" cy="205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E4369" w:rsidRPr="009E436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63900" cy="2447925"/>
                            <wp:effectExtent l="0" t="0" r="0" b="9525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900" cy="2447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4222750" cy="1732915"/>
                <wp:effectExtent l="19050" t="19050" r="101600" b="95885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0" cy="173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479B" w:rsidRPr="00747AB6" w:rsidRDefault="00D6479B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E4369"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Het meervoud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= </w:t>
                            </w:r>
                            <w:r w:rsidRPr="009E4369">
                              <w:rPr>
                                <w:b/>
                                <w:sz w:val="56"/>
                                <w:szCs w:val="56"/>
                              </w:rPr>
                              <w:t xml:space="preserve">het woord voor 2 of meer </w:t>
                            </w:r>
                            <w:r w:rsidR="009E4369" w:rsidRPr="009E4369">
                              <w:rPr>
                                <w:b/>
                                <w:sz w:val="56"/>
                                <w:szCs w:val="56"/>
                              </w:rPr>
                              <w:t xml:space="preserve">mensen of </w:t>
                            </w:r>
                            <w:r w:rsidRPr="009E4369">
                              <w:rPr>
                                <w:b/>
                                <w:sz w:val="56"/>
                                <w:szCs w:val="56"/>
                              </w:rPr>
                              <w:t>dingen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9pt;margin-top:9pt;width:332.5pt;height:136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D6479B" w:rsidRPr="00747AB6" w:rsidRDefault="00D6479B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9E4369">
                        <w:rPr>
                          <w:b/>
                          <w:sz w:val="96"/>
                          <w:szCs w:val="96"/>
                          <w:u w:val="single"/>
                        </w:rPr>
                        <w:t>Het meervoud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= </w:t>
                      </w:r>
                      <w:r w:rsidRPr="009E4369">
                        <w:rPr>
                          <w:b/>
                          <w:sz w:val="56"/>
                          <w:szCs w:val="56"/>
                        </w:rPr>
                        <w:t xml:space="preserve">het woord voor 2 of meer </w:t>
                      </w:r>
                      <w:r w:rsidR="009E4369" w:rsidRPr="009E4369">
                        <w:rPr>
                          <w:b/>
                          <w:sz w:val="56"/>
                          <w:szCs w:val="56"/>
                        </w:rPr>
                        <w:t xml:space="preserve">mensen of </w:t>
                      </w:r>
                      <w:r w:rsidRPr="009E4369">
                        <w:rPr>
                          <w:b/>
                          <w:sz w:val="56"/>
                          <w:szCs w:val="56"/>
                        </w:rPr>
                        <w:t>dingen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4448175" cy="2000250"/>
                <wp:effectExtent l="19050" t="19050" r="95250" b="9525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479B" w:rsidRPr="00747AB6" w:rsidRDefault="00D6479B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E4369">
                              <w:rPr>
                                <w:b/>
                                <w:sz w:val="96"/>
                                <w:szCs w:val="96"/>
                                <w:u w:val="single"/>
                              </w:rPr>
                              <w:t>Het enkelvoud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= het woord voor 1 </w:t>
                            </w:r>
                            <w:r w:rsidR="009E4369">
                              <w:rPr>
                                <w:b/>
                                <w:sz w:val="72"/>
                                <w:szCs w:val="72"/>
                              </w:rPr>
                              <w:t xml:space="preserve">mens of ding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9pt;margin-top:9pt;width:350.25pt;height:15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" strokeweight="3pt">
                <v:shadow on="t" opacity=".5" offset="6pt,6pt"/>
                <v:textbox>
                  <w:txbxContent>
                    <w:p w:rsidR="00D6479B" w:rsidRPr="00747AB6" w:rsidRDefault="00D6479B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9E4369">
                        <w:rPr>
                          <w:b/>
                          <w:sz w:val="96"/>
                          <w:szCs w:val="96"/>
                          <w:u w:val="single"/>
                        </w:rPr>
                        <w:t>Het enkelvoud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= het woord voor 1 </w:t>
                      </w:r>
                      <w:r w:rsidR="009E4369">
                        <w:rPr>
                          <w:b/>
                          <w:sz w:val="72"/>
                          <w:szCs w:val="72"/>
                        </w:rPr>
                        <w:t xml:space="preserve">mens of ding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483CDF"/>
    <w:rsid w:val="00747AB6"/>
    <w:rsid w:val="009E4369"/>
    <w:rsid w:val="00B77AA9"/>
    <w:rsid w:val="00BA7ACB"/>
    <w:rsid w:val="00D6479B"/>
    <w:rsid w:val="00E9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B1D5B4C0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2009-12-07T09:00:00Z</cp:lastPrinted>
  <dcterms:created xsi:type="dcterms:W3CDTF">2013-01-07T14:02:00Z</dcterms:created>
  <dcterms:modified xsi:type="dcterms:W3CDTF">2013-01-07T14:02:00Z</dcterms:modified>
</cp:coreProperties>
</file>