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EB" w:rsidRDefault="004E0CEB"/>
    <w:p w:rsidR="00C6058A" w:rsidRDefault="00C6058A"/>
    <w:p w:rsidR="00C6058A" w:rsidRDefault="00C6058A"/>
    <w:p w:rsidR="00B304F0" w:rsidRDefault="00B304F0">
      <w:pPr>
        <w:rPr>
          <w:sz w:val="52"/>
          <w:szCs w:val="52"/>
        </w:rPr>
      </w:pPr>
      <w:proofErr w:type="gramStart"/>
      <w:r w:rsidRPr="00C6058A">
        <w:rPr>
          <w:b/>
          <w:sz w:val="52"/>
          <w:szCs w:val="52"/>
        </w:rPr>
        <w:t>het</w:t>
      </w:r>
      <w:proofErr w:type="gramEnd"/>
      <w:r w:rsidRPr="00C6058A">
        <w:rPr>
          <w:b/>
          <w:sz w:val="52"/>
          <w:szCs w:val="52"/>
        </w:rPr>
        <w:t xml:space="preserve"> telefoonboek:</w:t>
      </w:r>
      <w:r w:rsidR="00A01323">
        <w:rPr>
          <w:sz w:val="52"/>
          <w:szCs w:val="52"/>
        </w:rPr>
        <w:t xml:space="preserve"> een boek, met een lijst met namen, adres en </w:t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  <w:t xml:space="preserve">   </w:t>
      </w:r>
      <w:r w:rsidR="00A01323">
        <w:rPr>
          <w:sz w:val="52"/>
          <w:szCs w:val="52"/>
        </w:rPr>
        <w:t>telefoonnummer.</w:t>
      </w:r>
    </w:p>
    <w:p w:rsidR="00B304F0" w:rsidRPr="00B304F0" w:rsidRDefault="00B304F0">
      <w:pPr>
        <w:rPr>
          <w:sz w:val="52"/>
          <w:szCs w:val="52"/>
        </w:rPr>
      </w:pPr>
    </w:p>
    <w:p w:rsidR="00B304F0" w:rsidRDefault="00B304F0">
      <w:pPr>
        <w:rPr>
          <w:sz w:val="52"/>
          <w:szCs w:val="52"/>
        </w:rPr>
      </w:pPr>
      <w:proofErr w:type="gramStart"/>
      <w:r w:rsidRPr="00C6058A">
        <w:rPr>
          <w:b/>
          <w:sz w:val="52"/>
          <w:szCs w:val="52"/>
        </w:rPr>
        <w:t>het</w:t>
      </w:r>
      <w:proofErr w:type="gramEnd"/>
      <w:r w:rsidRPr="00C6058A">
        <w:rPr>
          <w:b/>
          <w:sz w:val="52"/>
          <w:szCs w:val="52"/>
        </w:rPr>
        <w:t xml:space="preserve"> nummer intoetsen:</w:t>
      </w:r>
      <w:r w:rsidR="00A01323">
        <w:rPr>
          <w:sz w:val="52"/>
          <w:szCs w:val="52"/>
        </w:rPr>
        <w:t xml:space="preserve"> een reeks cijfers op een telefoon intoetsen </w:t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</w:r>
      <w:r w:rsidR="00C6058A">
        <w:rPr>
          <w:sz w:val="52"/>
          <w:szCs w:val="52"/>
        </w:rPr>
        <w:tab/>
        <w:t xml:space="preserve">  </w:t>
      </w:r>
      <w:r w:rsidR="00A01323">
        <w:rPr>
          <w:sz w:val="52"/>
          <w:szCs w:val="52"/>
        </w:rPr>
        <w:t xml:space="preserve">om </w:t>
      </w:r>
      <w:r w:rsidR="00C6058A">
        <w:rPr>
          <w:sz w:val="52"/>
          <w:szCs w:val="52"/>
        </w:rPr>
        <w:t xml:space="preserve">naar </w:t>
      </w:r>
      <w:r w:rsidR="00A01323">
        <w:rPr>
          <w:sz w:val="52"/>
          <w:szCs w:val="52"/>
        </w:rPr>
        <w:t>iemand anders te bellen.</w:t>
      </w:r>
    </w:p>
    <w:p w:rsidR="00B304F0" w:rsidRPr="00B304F0" w:rsidRDefault="00B304F0">
      <w:pPr>
        <w:rPr>
          <w:sz w:val="52"/>
          <w:szCs w:val="52"/>
        </w:rPr>
      </w:pPr>
    </w:p>
    <w:p w:rsidR="00B304F0" w:rsidRPr="00B304F0" w:rsidRDefault="00B304F0">
      <w:pPr>
        <w:rPr>
          <w:sz w:val="52"/>
          <w:szCs w:val="52"/>
        </w:rPr>
      </w:pPr>
      <w:proofErr w:type="gramStart"/>
      <w:r w:rsidRPr="00C6058A">
        <w:rPr>
          <w:b/>
          <w:sz w:val="52"/>
          <w:szCs w:val="52"/>
        </w:rPr>
        <w:t>een</w:t>
      </w:r>
      <w:proofErr w:type="gramEnd"/>
      <w:r w:rsidRPr="00C6058A">
        <w:rPr>
          <w:b/>
          <w:sz w:val="52"/>
          <w:szCs w:val="52"/>
        </w:rPr>
        <w:t xml:space="preserve"> gesprek voeren:</w:t>
      </w:r>
      <w:r w:rsidRPr="00B304F0">
        <w:rPr>
          <w:sz w:val="52"/>
          <w:szCs w:val="52"/>
        </w:rPr>
        <w:t xml:space="preserve"> </w:t>
      </w:r>
      <w:r w:rsidR="00C6058A">
        <w:rPr>
          <w:sz w:val="52"/>
          <w:szCs w:val="52"/>
        </w:rPr>
        <w:t>het met elkaar praten.</w:t>
      </w:r>
    </w:p>
    <w:p w:rsidR="00272B3E" w:rsidRPr="00B304F0" w:rsidRDefault="004E0CEB">
      <w:pPr>
        <w:rPr>
          <w:sz w:val="52"/>
          <w:szCs w:val="52"/>
        </w:rPr>
      </w:pPr>
      <w:r w:rsidRPr="00B304F0">
        <w:rPr>
          <w:sz w:val="52"/>
          <w:szCs w:val="52"/>
        </w:rPr>
        <w:br w:type="page"/>
      </w:r>
      <w:bookmarkStart w:id="0" w:name="_GoBack"/>
      <w:bookmarkEnd w:id="0"/>
      <w:r w:rsidR="001B6583">
        <w:rPr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2171700</wp:posOffset>
                </wp:positionV>
                <wp:extent cx="0" cy="4163695"/>
                <wp:effectExtent l="38100" t="38100" r="38100" b="46355"/>
                <wp:wrapNone/>
                <wp:docPr id="2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36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8pt,171pt" to="738pt,4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-402590</wp:posOffset>
                </wp:positionV>
                <wp:extent cx="3086100" cy="4311015"/>
                <wp:effectExtent l="0" t="6985" r="0" b="6350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31101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323" w:rsidRDefault="001B6583" w:rsidP="00F20C1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8140" cy="1941195"/>
                                  <wp:effectExtent l="0" t="0" r="0" b="1905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194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323" w:rsidRDefault="001B6583" w:rsidP="00F20C1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9565" cy="1814830"/>
                                  <wp:effectExtent l="0" t="0" r="6985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565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323" w:rsidRPr="00A01323" w:rsidRDefault="00313FBA" w:rsidP="00F20C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r w:rsidR="00A01323" w:rsidRPr="00A01323">
                              <w:rPr>
                                <w:b/>
                                <w:sz w:val="48"/>
                                <w:szCs w:val="48"/>
                              </w:rPr>
                              <w:t>et nummer intoetsen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43pt;margin-top:-31.7pt;width:243pt;height:3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" fillcolor="#cff" stroked="f">
                <v:fill opacity="32896f"/>
                <v:textbox>
                  <w:txbxContent>
                    <w:p w:rsidR="00A01323" w:rsidRDefault="001B6583" w:rsidP="00F20C1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8140" cy="1941195"/>
                            <wp:effectExtent l="0" t="0" r="0" b="1905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194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323" w:rsidRDefault="001B6583" w:rsidP="00F20C1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69565" cy="1814830"/>
                            <wp:effectExtent l="0" t="0" r="6985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565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323" w:rsidRPr="00A01323" w:rsidRDefault="00313FBA" w:rsidP="00F20C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H</w:t>
                      </w:r>
                      <w:r w:rsidR="00A01323" w:rsidRPr="00A01323">
                        <w:rPr>
                          <w:b/>
                          <w:sz w:val="48"/>
                          <w:szCs w:val="48"/>
                        </w:rPr>
                        <w:t>et nummer intoetsen</w:t>
                      </w:r>
                    </w:p>
                  </w:txbxContent>
                </v:textbox>
              </v:shape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3908425</wp:posOffset>
                </wp:positionV>
                <wp:extent cx="0" cy="1143000"/>
                <wp:effectExtent l="38100" t="41275" r="38100" b="44450"/>
                <wp:wrapNone/>
                <wp:docPr id="2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07.75pt" to="234pt,3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sx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3908425</wp:posOffset>
                </wp:positionV>
                <wp:extent cx="1600200" cy="0"/>
                <wp:effectExtent l="38100" t="41275" r="38100" b="44450"/>
                <wp:wrapNone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07.75pt" to="5in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3908425</wp:posOffset>
                </wp:positionV>
                <wp:extent cx="1600200" cy="0"/>
                <wp:effectExtent l="38100" t="41275" r="38100" b="44450"/>
                <wp:wrapNone/>
                <wp:docPr id="1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307.75pt" to="486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0" cy="1736725"/>
                <wp:effectExtent l="38100" t="38100" r="38100" b="44450"/>
                <wp:wrapNone/>
                <wp:docPr id="1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367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486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-982980</wp:posOffset>
                </wp:positionV>
                <wp:extent cx="3086100" cy="3154680"/>
                <wp:effectExtent l="0" t="7620" r="0" b="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15468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323" w:rsidRDefault="001B6583" w:rsidP="00A0132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1075" cy="1463040"/>
                                  <wp:effectExtent l="0" t="0" r="0" b="381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07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323" w:rsidRPr="00A01323" w:rsidRDefault="001B6583" w:rsidP="00A0132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6470" cy="1125220"/>
                                  <wp:effectExtent l="0" t="0" r="0" b="0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470" cy="1125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323" w:rsidRPr="00A01323" w:rsidRDefault="00313FBA" w:rsidP="00A0132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G</w:t>
                            </w:r>
                            <w:r w:rsidR="00A01323" w:rsidRPr="00A01323">
                              <w:rPr>
                                <w:b/>
                                <w:sz w:val="48"/>
                                <w:szCs w:val="48"/>
                              </w:rPr>
                              <w:t>esprek voeren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486pt;margin-top:-77.4pt;width:243pt;height:24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" fillcolor="#cff" stroked="f">
                <v:fill opacity="32896f"/>
                <v:textbox>
                  <w:txbxContent>
                    <w:p w:rsidR="00A01323" w:rsidRDefault="001B6583" w:rsidP="00A0132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1075" cy="1463040"/>
                            <wp:effectExtent l="0" t="0" r="0" b="3810"/>
                            <wp:docPr id="5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075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323" w:rsidRPr="00A01323" w:rsidRDefault="001B6583" w:rsidP="00A0132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6470" cy="1125220"/>
                            <wp:effectExtent l="0" t="0" r="0" b="0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470" cy="1125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323" w:rsidRPr="00A01323" w:rsidRDefault="00313FBA" w:rsidP="00A0132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G</w:t>
                      </w:r>
                      <w:r w:rsidR="00A01323" w:rsidRPr="00A01323">
                        <w:rPr>
                          <w:b/>
                          <w:sz w:val="48"/>
                          <w:szCs w:val="48"/>
                        </w:rPr>
                        <w:t>esprek voeren</w:t>
                      </w:r>
                    </w:p>
                  </w:txbxContent>
                </v:textbox>
              </v:shape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0" cy="1143000"/>
                <wp:effectExtent l="38100" t="38100" r="38100" b="38100"/>
                <wp:wrapNone/>
                <wp:docPr id="1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1600200" cy="0"/>
                <wp:effectExtent l="38100" t="38100" r="38100" b="38100"/>
                <wp:wrapNone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61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qEQIAACsEAAAOAAAAZHJzL2Uyb0RvYy54bWysU8GO2yAQvVfqPyDuie2s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2171700</wp:posOffset>
                </wp:positionV>
                <wp:extent cx="1600200" cy="0"/>
                <wp:effectExtent l="38100" t="38100" r="38100" b="38100"/>
                <wp:wrapNone/>
                <wp:docPr id="1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171pt" to="73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410210</wp:posOffset>
                </wp:positionV>
                <wp:extent cx="3388995" cy="5109210"/>
                <wp:effectExtent l="1905" t="635" r="0" b="508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510921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323" w:rsidRDefault="001B6583" w:rsidP="00B304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8140" cy="2475865"/>
                                  <wp:effectExtent l="0" t="0" r="0" b="63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47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323" w:rsidRDefault="001B6583" w:rsidP="00B304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0870" cy="2236470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0870" cy="223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323" w:rsidRPr="00A01323" w:rsidRDefault="00313FBA" w:rsidP="00B304F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r w:rsidR="00A01323" w:rsidRPr="00A01323">
                              <w:rPr>
                                <w:b/>
                                <w:sz w:val="48"/>
                                <w:szCs w:val="48"/>
                              </w:rPr>
                              <w:t>et telefoonboek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-32.85pt;margin-top:32.3pt;width:266.85pt;height:40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" fillcolor="#cff" stroked="f">
                <v:fill opacity="32896f"/>
                <v:textbox>
                  <w:txbxContent>
                    <w:p w:rsidR="00A01323" w:rsidRDefault="001B6583" w:rsidP="00B304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8140" cy="2475865"/>
                            <wp:effectExtent l="0" t="0" r="0" b="63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47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323" w:rsidRDefault="001B6583" w:rsidP="00B304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0870" cy="2236470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0870" cy="223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323" w:rsidRPr="00A01323" w:rsidRDefault="00313FBA" w:rsidP="00B304F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H</w:t>
                      </w:r>
                      <w:r w:rsidR="00A01323" w:rsidRPr="00A01323">
                        <w:rPr>
                          <w:b/>
                          <w:sz w:val="48"/>
                          <w:szCs w:val="48"/>
                        </w:rPr>
                        <w:t>et telefoonboek</w:t>
                      </w:r>
                    </w:p>
                  </w:txbxContent>
                </v:textbox>
              </v:shape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100" t="38100" r="38100" b="38100"/>
                <wp:wrapNone/>
                <wp:docPr id="1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Lt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4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6TEAIAACs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9601200" cy="0"/>
                <wp:effectExtent l="38100" t="38100" r="38100" b="38100"/>
                <wp:wrapNone/>
                <wp:docPr id="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100" t="38100" r="38100" b="38100"/>
                <wp:wrapNone/>
                <wp:docPr id="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eBGQIAADM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" strokeweight="6pt"/>
            </w:pict>
          </mc:Fallback>
        </mc:AlternateContent>
      </w:r>
      <w:r w:rsidR="001B658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LlEAIAACo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" strokeweight="6pt"/>
            </w:pict>
          </mc:Fallback>
        </mc:AlternateContent>
      </w:r>
    </w:p>
    <w:sectPr w:rsidR="00272B3E" w:rsidRPr="00B304F0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1B6583"/>
    <w:rsid w:val="00232E70"/>
    <w:rsid w:val="00272B3E"/>
    <w:rsid w:val="00313FBA"/>
    <w:rsid w:val="004E0CEB"/>
    <w:rsid w:val="00522029"/>
    <w:rsid w:val="00A01323"/>
    <w:rsid w:val="00B304F0"/>
    <w:rsid w:val="00B97A86"/>
    <w:rsid w:val="00C2426A"/>
    <w:rsid w:val="00C6058A"/>
    <w:rsid w:val="00CE3288"/>
    <w:rsid w:val="00D343D6"/>
    <w:rsid w:val="00E72CA0"/>
    <w:rsid w:val="00EF4F4E"/>
    <w:rsid w:val="00F2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313FB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13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313FB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13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49295376</Template>
  <TotalTime>21</TotalTime>
  <Pages>2</Pages>
  <Words>35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3</cp:revision>
  <cp:lastPrinted>2011-06-20T11:46:00Z</cp:lastPrinted>
  <dcterms:created xsi:type="dcterms:W3CDTF">2012-11-20T12:39:00Z</dcterms:created>
  <dcterms:modified xsi:type="dcterms:W3CDTF">2012-11-20T13:02:00Z</dcterms:modified>
</cp:coreProperties>
</file>