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178" w:rsidRDefault="00936178">
      <w:bookmarkStart w:id="0" w:name="_GoBack"/>
      <w:bookmarkEnd w:id="0"/>
    </w:p>
    <w:p w:rsidR="00936178" w:rsidRDefault="00936178" w:rsidP="00936178">
      <w:pPr>
        <w:rPr>
          <w:b/>
          <w:sz w:val="52"/>
          <w:szCs w:val="52"/>
        </w:rPr>
      </w:pPr>
      <w:r>
        <w:rPr>
          <w:b/>
          <w:sz w:val="52"/>
          <w:szCs w:val="52"/>
        </w:rPr>
        <w:t>Estafette M4 Tijd… les 15</w:t>
      </w:r>
    </w:p>
    <w:p w:rsidR="00936178" w:rsidRDefault="00936178" w:rsidP="00936178">
      <w:pPr>
        <w:rPr>
          <w:b/>
          <w:sz w:val="52"/>
          <w:szCs w:val="52"/>
        </w:rPr>
      </w:pPr>
    </w:p>
    <w:p w:rsidR="00936178" w:rsidRPr="00B849EC" w:rsidRDefault="00936178" w:rsidP="00936178">
      <w:pPr>
        <w:rPr>
          <w:sz w:val="52"/>
          <w:szCs w:val="52"/>
        </w:rPr>
      </w:pPr>
      <w:r>
        <w:rPr>
          <w:b/>
          <w:sz w:val="52"/>
          <w:szCs w:val="52"/>
        </w:rPr>
        <w:t>Het reptiel:</w:t>
      </w:r>
      <w:r>
        <w:rPr>
          <w:sz w:val="52"/>
          <w:szCs w:val="52"/>
        </w:rPr>
        <w:t xml:space="preserve"> Een reptiel kruipt over de grond en legt eieren. Een slang en een hagedis zijn reptielen.</w:t>
      </w:r>
    </w:p>
    <w:p w:rsidR="00936178" w:rsidRDefault="00936178" w:rsidP="00936178">
      <w:pPr>
        <w:rPr>
          <w:b/>
          <w:sz w:val="52"/>
          <w:szCs w:val="52"/>
        </w:rPr>
      </w:pPr>
    </w:p>
    <w:p w:rsidR="00936178" w:rsidRPr="00B849EC" w:rsidRDefault="00936178" w:rsidP="00936178">
      <w:pPr>
        <w:rPr>
          <w:sz w:val="52"/>
          <w:szCs w:val="52"/>
        </w:rPr>
      </w:pPr>
      <w:r>
        <w:rPr>
          <w:b/>
          <w:sz w:val="52"/>
          <w:szCs w:val="52"/>
        </w:rPr>
        <w:t xml:space="preserve">Het insect:  </w:t>
      </w:r>
      <w:r>
        <w:rPr>
          <w:sz w:val="52"/>
          <w:szCs w:val="52"/>
        </w:rPr>
        <w:t>Een insect heeft zes poten. Een krekel en een vlinder zijn insecten.</w:t>
      </w:r>
    </w:p>
    <w:p w:rsidR="00747AB6" w:rsidRDefault="00936178">
      <w:r>
        <w:br w:type="page"/>
      </w:r>
      <w:r w:rsidR="003D50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528820"/>
                <wp:effectExtent l="19050" t="19050" r="95250" b="10033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2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EF4" w:rsidRDefault="003D5EF4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De hagedis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30"/>
                            </w:tblGrid>
                            <w:tr w:rsidR="003D5EF4" w:rsidRPr="00C52D99" w:rsidTr="00C52D99">
                              <w:trPr>
                                <w:trHeight w:val="1613"/>
                              </w:trPr>
                              <w:tc>
                                <w:tcPr>
                                  <w:tcW w:w="4830" w:type="dxa"/>
                                  <w:shd w:val="clear" w:color="auto" w:fill="auto"/>
                                </w:tcPr>
                                <w:p w:rsidR="003D5EF4" w:rsidRPr="00C52D99" w:rsidRDefault="003D507C" w:rsidP="00747AB6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97710" cy="1490980"/>
                                        <wp:effectExtent l="0" t="0" r="2540" b="0"/>
                                        <wp:docPr id="1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beelding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97710" cy="1490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D5EF4" w:rsidRDefault="003D5EF4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De slang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787"/>
                            </w:tblGrid>
                            <w:tr w:rsidR="003D5EF4" w:rsidRPr="00C52D99" w:rsidTr="00C52D99">
                              <w:trPr>
                                <w:trHeight w:val="2246"/>
                              </w:trPr>
                              <w:tc>
                                <w:tcPr>
                                  <w:tcW w:w="5787" w:type="dxa"/>
                                  <w:shd w:val="clear" w:color="auto" w:fill="auto"/>
                                </w:tcPr>
                                <w:p w:rsidR="003D5EF4" w:rsidRPr="00C52D99" w:rsidRDefault="003D507C" w:rsidP="00747AB6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44345" cy="1547495"/>
                                        <wp:effectExtent l="0" t="0" r="8255" b="0"/>
                                        <wp:docPr id="2" name="Afbeelding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beelding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4345" cy="1547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D5EF4" w:rsidRPr="003D5EF4" w:rsidRDefault="003D5EF4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99pt;width:306pt;height:356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" strokeweight="3pt">
                <v:shadow on="t" opacity=".5" offset="6pt,6pt"/>
                <v:textbox>
                  <w:txbxContent>
                    <w:p w:rsidR="003D5EF4" w:rsidRDefault="003D5EF4" w:rsidP="00747AB6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De hagedis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30"/>
                      </w:tblGrid>
                      <w:tr w:rsidR="003D5EF4" w:rsidRPr="00C52D99" w:rsidTr="00C52D99">
                        <w:trPr>
                          <w:trHeight w:val="1613"/>
                        </w:trPr>
                        <w:tc>
                          <w:tcPr>
                            <w:tcW w:w="4830" w:type="dxa"/>
                            <w:shd w:val="clear" w:color="auto" w:fill="auto"/>
                          </w:tcPr>
                          <w:p w:rsidR="003D5EF4" w:rsidRPr="00C52D99" w:rsidRDefault="003D507C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7710" cy="1490980"/>
                                  <wp:effectExtent l="0" t="0" r="254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710" cy="149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D5EF4" w:rsidRDefault="003D5EF4" w:rsidP="00747AB6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De slang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787"/>
                      </w:tblGrid>
                      <w:tr w:rsidR="003D5EF4" w:rsidRPr="00C52D99" w:rsidTr="00C52D99">
                        <w:trPr>
                          <w:trHeight w:val="2246"/>
                        </w:trPr>
                        <w:tc>
                          <w:tcPr>
                            <w:tcW w:w="5787" w:type="dxa"/>
                            <w:shd w:val="clear" w:color="auto" w:fill="auto"/>
                          </w:tcPr>
                          <w:p w:rsidR="003D5EF4" w:rsidRPr="00C52D99" w:rsidRDefault="003D507C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4345" cy="1547495"/>
                                  <wp:effectExtent l="0" t="0" r="8255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34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D5EF4" w:rsidRPr="003D5EF4" w:rsidRDefault="003D5EF4" w:rsidP="00747AB6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07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EF4" w:rsidRDefault="003D5EF4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De krekel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27"/>
                            </w:tblGrid>
                            <w:tr w:rsidR="003D5EF4" w:rsidRPr="00C52D99" w:rsidTr="00C52D99">
                              <w:trPr>
                                <w:trHeight w:val="2310"/>
                              </w:trPr>
                              <w:tc>
                                <w:tcPr>
                                  <w:tcW w:w="3227" w:type="dxa"/>
                                  <w:shd w:val="clear" w:color="auto" w:fill="auto"/>
                                </w:tcPr>
                                <w:p w:rsidR="003D5EF4" w:rsidRPr="00C52D99" w:rsidRDefault="003D507C" w:rsidP="00747AB6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6740" cy="1421130"/>
                                        <wp:effectExtent l="0" t="0" r="0" b="7620"/>
                                        <wp:docPr id="3" name="Afbeelding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beelding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6740" cy="1421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D5EF4" w:rsidRDefault="003D5EF4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De vlinder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56"/>
                            </w:tblGrid>
                            <w:tr w:rsidR="003D5EF4" w:rsidRPr="00C52D99" w:rsidTr="00C52D99">
                              <w:trPr>
                                <w:trHeight w:val="2245"/>
                              </w:trPr>
                              <w:tc>
                                <w:tcPr>
                                  <w:tcW w:w="3227" w:type="dxa"/>
                                  <w:shd w:val="clear" w:color="auto" w:fill="auto"/>
                                </w:tcPr>
                                <w:p w:rsidR="003D5EF4" w:rsidRPr="00C52D99" w:rsidRDefault="003D507C" w:rsidP="00747AB6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53590" cy="1378585"/>
                                        <wp:effectExtent l="0" t="0" r="3810" b="0"/>
                                        <wp:docPr id="4" name="Afbeelding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beelding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3590" cy="1378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D5EF4" w:rsidRDefault="003D5EF4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3D5EF4" w:rsidRPr="003D5EF4" w:rsidRDefault="003D5EF4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7pt;margin-top:99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" strokeweight="3pt">
                <v:shadow on="t" opacity=".5" offset="6pt,6pt"/>
                <v:textbox>
                  <w:txbxContent>
                    <w:p w:rsidR="003D5EF4" w:rsidRDefault="003D5EF4" w:rsidP="00747AB6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De krekel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27"/>
                      </w:tblGrid>
                      <w:tr w:rsidR="003D5EF4" w:rsidRPr="00C52D99" w:rsidTr="00C52D99">
                        <w:trPr>
                          <w:trHeight w:val="2310"/>
                        </w:trPr>
                        <w:tc>
                          <w:tcPr>
                            <w:tcW w:w="3227" w:type="dxa"/>
                            <w:shd w:val="clear" w:color="auto" w:fill="auto"/>
                          </w:tcPr>
                          <w:p w:rsidR="003D5EF4" w:rsidRPr="00C52D99" w:rsidRDefault="003D507C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6740" cy="1421130"/>
                                  <wp:effectExtent l="0" t="0" r="0" b="762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740" cy="142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D5EF4" w:rsidRDefault="003D5EF4" w:rsidP="00747AB6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De vlinder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56"/>
                      </w:tblGrid>
                      <w:tr w:rsidR="003D5EF4" w:rsidRPr="00C52D99" w:rsidTr="00C52D99">
                        <w:trPr>
                          <w:trHeight w:val="2245"/>
                        </w:trPr>
                        <w:tc>
                          <w:tcPr>
                            <w:tcW w:w="3227" w:type="dxa"/>
                            <w:shd w:val="clear" w:color="auto" w:fill="auto"/>
                          </w:tcPr>
                          <w:p w:rsidR="003D5EF4" w:rsidRPr="00C52D99" w:rsidRDefault="003D507C" w:rsidP="00747AB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3590" cy="1378585"/>
                                  <wp:effectExtent l="0" t="0" r="381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590" cy="137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D5EF4" w:rsidRDefault="003D5EF4" w:rsidP="00747AB6">
                      <w:pPr>
                        <w:rPr>
                          <w:sz w:val="96"/>
                          <w:szCs w:val="96"/>
                        </w:rPr>
                      </w:pPr>
                    </w:p>
                    <w:p w:rsidR="003D5EF4" w:rsidRPr="003D5EF4" w:rsidRDefault="003D5EF4" w:rsidP="00747AB6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07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EF4" w:rsidRPr="003D5EF4" w:rsidRDefault="003D5EF4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reptiel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9pt;margin-top:9pt;width:30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" strokeweight="3pt">
                <v:shadow on="t" opacity=".5" offset="6pt,6pt"/>
                <v:textbox>
                  <w:txbxContent>
                    <w:p w:rsidR="003D5EF4" w:rsidRPr="003D5EF4" w:rsidRDefault="003D5EF4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reptiel</w:t>
                      </w:r>
                    </w:p>
                  </w:txbxContent>
                </v:textbox>
              </v:shape>
            </w:pict>
          </mc:Fallback>
        </mc:AlternateContent>
      </w:r>
      <w:r w:rsidR="003D507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EF4" w:rsidRPr="003D5EF4" w:rsidRDefault="003D5EF4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insect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3D5EF4" w:rsidRPr="003D5EF4" w:rsidRDefault="003D5EF4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insect</w:t>
                      </w:r>
                    </w:p>
                  </w:txbxContent>
                </v:textbox>
              </v:shape>
            </w:pict>
          </mc:Fallback>
        </mc:AlternateContent>
      </w:r>
      <w:r w:rsidR="003D507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NUj9O4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2853EF"/>
    <w:rsid w:val="003D507C"/>
    <w:rsid w:val="003D5EF4"/>
    <w:rsid w:val="00425EEE"/>
    <w:rsid w:val="005F5E48"/>
    <w:rsid w:val="00747AB6"/>
    <w:rsid w:val="00936178"/>
    <w:rsid w:val="009F1AAC"/>
    <w:rsid w:val="00B66C59"/>
    <w:rsid w:val="00C52D99"/>
    <w:rsid w:val="00CE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6178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3D5E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6178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3D5E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326ECBC8</Template>
  <TotalTime>0</TotalTime>
  <Pages>2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2009-12-07T09:00:00Z</cp:lastPrinted>
  <dcterms:created xsi:type="dcterms:W3CDTF">2012-11-26T10:55:00Z</dcterms:created>
  <dcterms:modified xsi:type="dcterms:W3CDTF">2012-11-26T10:55:00Z</dcterms:modified>
</cp:coreProperties>
</file>