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595C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91F8CD" wp14:editId="3002A8BD">
                <wp:simplePos x="0" y="0"/>
                <wp:positionH relativeFrom="column">
                  <wp:posOffset>4674235</wp:posOffset>
                </wp:positionH>
                <wp:positionV relativeFrom="paragraph">
                  <wp:posOffset>1931035</wp:posOffset>
                </wp:positionV>
                <wp:extent cx="3886200" cy="3781425"/>
                <wp:effectExtent l="19050" t="19050" r="95250" b="104775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595C62" w:rsidP="00595C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0CDC0A" wp14:editId="265DE919">
                                  <wp:extent cx="2303792" cy="1533378"/>
                                  <wp:effectExtent l="0" t="0" r="1270" b="0"/>
                                  <wp:docPr id="9" name="irc_mi" descr="https://encrypted-tbn2.gstatic.com/images?q=tbn:ANd9GcQyZvhyWJfDKYxfL1mXj6ydBCEEzNNiZqRmoRVln0gfSYlBvi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encrypted-tbn2.gstatic.com/images?q=tbn:ANd9GcQyZvhyWJfDKYxfL1mXj6ydBCEEzNNiZqRmoRVln0gfSYlBvi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300" cy="1537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C62" w:rsidRPr="00747AB6" w:rsidRDefault="00595C62" w:rsidP="00595C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45FBD" wp14:editId="537C2BDF">
                                  <wp:extent cx="2549098" cy="3390167"/>
                                  <wp:effectExtent l="0" t="0" r="3810" b="1270"/>
                                  <wp:docPr id="10" name="irc_mi" descr="http://4.bp.blogspot.com/-NB-BJtKSOmo/UOBxo9GOVYI/AAAAAAAAAFQ/CSBbUsXsy6Q/s1600/2012-12-01+21.08.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4.bp.blogspot.com/-NB-BJtKSOmo/UOBxo9GOVYI/AAAAAAAAAFQ/CSBbUsXsy6Q/s1600/2012-12-01+21.08.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231" cy="339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8.05pt;margin-top:152.05pt;width:306pt;height:29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" strokeweight="3pt">
                <v:shadow on="t" opacity=".5" offset="6pt,6pt"/>
                <v:textbox>
                  <w:txbxContent>
                    <w:p w:rsidR="00747AB6" w:rsidRDefault="00595C62" w:rsidP="00595C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0CDC0A" wp14:editId="265DE919">
                            <wp:extent cx="2303792" cy="1533378"/>
                            <wp:effectExtent l="0" t="0" r="1270" b="0"/>
                            <wp:docPr id="9" name="irc_mi" descr="https://encrypted-tbn2.gstatic.com/images?q=tbn:ANd9GcQyZvhyWJfDKYxfL1mXj6ydBCEEzNNiZqRmoRVln0gfSYlBvi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encrypted-tbn2.gstatic.com/images?q=tbn:ANd9GcQyZvhyWJfDKYxfL1mXj6ydBCEEzNNiZqRmoRVln0gfSYlBvi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300" cy="1537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C62" w:rsidRPr="00747AB6" w:rsidRDefault="00595C62" w:rsidP="00595C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345FBD" wp14:editId="537C2BDF">
                            <wp:extent cx="2549098" cy="3390167"/>
                            <wp:effectExtent l="0" t="0" r="3810" b="1270"/>
                            <wp:docPr id="10" name="irc_mi" descr="http://4.bp.blogspot.com/-NB-BJtKSOmo/UOBxo9GOVYI/AAAAAAAAAFQ/CSBbUsXsy6Q/s1600/2012-12-01+21.08.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4.bp.blogspot.com/-NB-BJtKSOmo/UOBxo9GOVYI/AAAAAAAAAFQ/CSBbUsXsy6Q/s1600/2012-12-01+21.08.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231" cy="339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2CBA7D" wp14:editId="4FFB4A77">
                <wp:simplePos x="0" y="0"/>
                <wp:positionH relativeFrom="column">
                  <wp:posOffset>4674235</wp:posOffset>
                </wp:positionH>
                <wp:positionV relativeFrom="paragraph">
                  <wp:posOffset>102235</wp:posOffset>
                </wp:positionV>
                <wp:extent cx="3886200" cy="1912620"/>
                <wp:effectExtent l="19050" t="19050" r="95250" b="8763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595C62" w:rsidRDefault="00595C62" w:rsidP="00747AB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95C62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resultaat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= </w:t>
                            </w:r>
                            <w:r w:rsidRPr="00595C62">
                              <w:rPr>
                                <w:b/>
                                <w:sz w:val="48"/>
                                <w:szCs w:val="48"/>
                              </w:rPr>
                              <w:t>wat je bereikt hebt nadat je iets gedaan hebt (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na het proces).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68.05pt;margin-top:8.05pt;width:306pt;height:15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" strokeweight="3pt">
                <v:shadow on="t" opacity=".5" offset="6pt,6pt"/>
                <v:textbox>
                  <w:txbxContent>
                    <w:p w:rsidR="00747AB6" w:rsidRPr="00595C62" w:rsidRDefault="00595C62" w:rsidP="00747AB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595C62">
                        <w:rPr>
                          <w:b/>
                          <w:sz w:val="96"/>
                          <w:szCs w:val="96"/>
                          <w:u w:val="single"/>
                        </w:rPr>
                        <w:t>Het resultaat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= </w:t>
                      </w:r>
                      <w:r w:rsidRPr="00595C62">
                        <w:rPr>
                          <w:b/>
                          <w:sz w:val="48"/>
                          <w:szCs w:val="48"/>
                        </w:rPr>
                        <w:t>wat je bereikt hebt nadat je iets gedaan hebt (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na het proces).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649736" wp14:editId="0C09E69C">
                <wp:simplePos x="0" y="0"/>
                <wp:positionH relativeFrom="column">
                  <wp:posOffset>341630</wp:posOffset>
                </wp:positionH>
                <wp:positionV relativeFrom="paragraph">
                  <wp:posOffset>1368425</wp:posOffset>
                </wp:positionV>
                <wp:extent cx="3886200" cy="4344670"/>
                <wp:effectExtent l="19050" t="19050" r="95250" b="939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34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595C62" w:rsidP="00595C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93904" wp14:editId="469D1E7A">
                                  <wp:extent cx="2897945" cy="1807798"/>
                                  <wp:effectExtent l="0" t="0" r="0" b="2540"/>
                                  <wp:docPr id="6" name="irc_mi" descr="http://vraageenleek.nl/wp-content/uploads/2011/04/1328372_571651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vraageenleek.nl/wp-content/uploads/2011/04/1328372_571651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2856" cy="1804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C62" w:rsidRDefault="00595C62" w:rsidP="00595C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95C62" w:rsidRPr="00595C62" w:rsidRDefault="00595C62" w:rsidP="00595C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A3C8A" wp14:editId="04C88BD8">
                                  <wp:extent cx="3665220" cy="2439529"/>
                                  <wp:effectExtent l="0" t="0" r="0" b="0"/>
                                  <wp:docPr id="8" name="irc_mi" descr="http://eilandvangroningen.nl/atelier/wp-content/uploads/sites/6/2013/03/atelier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eilandvangroningen.nl/atelier/wp-content/uploads/sites/6/2013/03/atelier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243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6.9pt;margin-top:107.75pt;width:306pt;height:34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" strokeweight="3pt">
                <v:shadow on="t" opacity=".5" offset="6pt,6pt"/>
                <v:textbox>
                  <w:txbxContent>
                    <w:p w:rsidR="00747AB6" w:rsidRDefault="00595C62" w:rsidP="00595C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C93904" wp14:editId="469D1E7A">
                            <wp:extent cx="2897945" cy="1807798"/>
                            <wp:effectExtent l="0" t="0" r="0" b="2540"/>
                            <wp:docPr id="6" name="irc_mi" descr="http://vraageenleek.nl/wp-content/uploads/2011/04/1328372_571651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vraageenleek.nl/wp-content/uploads/2011/04/1328372_571651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2856" cy="1804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C62" w:rsidRDefault="00595C62" w:rsidP="00595C6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595C62" w:rsidRPr="00595C62" w:rsidRDefault="00595C62" w:rsidP="00595C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EA3C8A" wp14:editId="04C88BD8">
                            <wp:extent cx="3665220" cy="2439529"/>
                            <wp:effectExtent l="0" t="0" r="0" b="0"/>
                            <wp:docPr id="8" name="irc_mi" descr="http://eilandvangroningen.nl/atelier/wp-content/uploads/sites/6/2013/03/atelier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eilandvangroningen.nl/atelier/wp-content/uploads/sites/6/2013/03/atelier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243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E0A90A" wp14:editId="2FC1D194">
                <wp:simplePos x="0" y="0"/>
                <wp:positionH relativeFrom="column">
                  <wp:posOffset>341630</wp:posOffset>
                </wp:positionH>
                <wp:positionV relativeFrom="paragraph">
                  <wp:posOffset>102235</wp:posOffset>
                </wp:positionV>
                <wp:extent cx="3886200" cy="1434465"/>
                <wp:effectExtent l="19050" t="19050" r="95250" b="89535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3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595C62" w:rsidRDefault="00595C62" w:rsidP="00747AB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95C62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proces</w:t>
                            </w:r>
                            <w:r w:rsidRPr="00595C62">
                              <w:rPr>
                                <w:b/>
                                <w:sz w:val="96"/>
                                <w:szCs w:val="96"/>
                              </w:rPr>
                              <w:t>=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95C62">
                              <w:rPr>
                                <w:b/>
                                <w:sz w:val="48"/>
                                <w:szCs w:val="48"/>
                              </w:rPr>
                              <w:t>hoe je iets maakt/ doet.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6.9pt;margin-top:8.05pt;width:306pt;height:112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Pr="00595C62" w:rsidRDefault="00595C62" w:rsidP="00747AB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595C62">
                        <w:rPr>
                          <w:b/>
                          <w:sz w:val="96"/>
                          <w:szCs w:val="96"/>
                          <w:u w:val="single"/>
                        </w:rPr>
                        <w:t>Het proces</w:t>
                      </w:r>
                      <w:r w:rsidRPr="00595C62">
                        <w:rPr>
                          <w:b/>
                          <w:sz w:val="96"/>
                          <w:szCs w:val="96"/>
                        </w:rPr>
                        <w:t>=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595C62">
                        <w:rPr>
                          <w:b/>
                          <w:sz w:val="48"/>
                          <w:szCs w:val="48"/>
                        </w:rPr>
                        <w:t>hoe je iets maakt/ doet.</w:t>
                      </w:r>
                    </w:p>
                  </w:txbxContent>
                </v:textbox>
              </v:shape>
            </w:pict>
          </mc:Fallback>
        </mc:AlternateContent>
      </w:r>
      <w:r w:rsidR="00051B9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UI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Ya048wJSxJ9&#10;JtKE2xrFpome3oeKop78I6YCg38A+S0wB6uOotQdIvSdEg0lNU7xxYsLyQh0lW36D9AQuthFyEwd&#10;WrQJkDhghyzI8SyIOkQm6ef1jL6SdJPkm5VX8xsy0huier7uMcR3CixLh5ojJZ/hxf4hxCH0OSSn&#10;D0Y3a21MNnC7WRlke0Hdsc7rhB4uw4xjfc3n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+NIF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C27C2"/>
    <w:multiLevelType w:val="hybridMultilevel"/>
    <w:tmpl w:val="D41A8CF0"/>
    <w:lvl w:ilvl="0" w:tplc="E66C3E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21136C"/>
    <w:rsid w:val="00595C62"/>
    <w:rsid w:val="0074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5C62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595C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9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95C62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595C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9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815B0A84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Lucienne Klinkenberg</cp:lastModifiedBy>
  <cp:revision>2</cp:revision>
  <cp:lastPrinted>2009-12-07T08:00:00Z</cp:lastPrinted>
  <dcterms:created xsi:type="dcterms:W3CDTF">2013-07-01T09:47:00Z</dcterms:created>
  <dcterms:modified xsi:type="dcterms:W3CDTF">2013-07-01T09:47:00Z</dcterms:modified>
</cp:coreProperties>
</file>