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FCE" w:rsidRDefault="00D53FCE" w:rsidP="00D836E0">
      <w:pPr>
        <w:ind w:left="2130" w:hanging="2130"/>
        <w:rPr>
          <w:sz w:val="48"/>
          <w:szCs w:val="48"/>
        </w:rPr>
      </w:pPr>
      <w:bookmarkStart w:id="0" w:name="_GoBack"/>
      <w:bookmarkEnd w:id="0"/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color w:val="00B0F0"/>
          <w:sz w:val="48"/>
          <w:szCs w:val="48"/>
        </w:rPr>
        <w:t>Thema “Waar is…?”</w:t>
      </w:r>
    </w:p>
    <w:p w:rsidR="00D53FCE" w:rsidRDefault="00D53FCE" w:rsidP="00D836E0">
      <w:pPr>
        <w:ind w:left="2130" w:hanging="2130"/>
        <w:rPr>
          <w:sz w:val="48"/>
          <w:szCs w:val="48"/>
        </w:rPr>
      </w:pPr>
    </w:p>
    <w:p w:rsidR="00D33D1E" w:rsidRPr="00D836E0" w:rsidRDefault="00D33D1E" w:rsidP="00D836E0">
      <w:pPr>
        <w:ind w:left="2130" w:hanging="2130"/>
        <w:rPr>
          <w:noProof/>
          <w:sz w:val="48"/>
          <w:szCs w:val="48"/>
        </w:rPr>
      </w:pPr>
      <w:r w:rsidRPr="00D836E0">
        <w:rPr>
          <w:sz w:val="48"/>
          <w:szCs w:val="48"/>
        </w:rPr>
        <w:t>De kat:</w:t>
      </w:r>
      <w:r w:rsidRPr="00D836E0">
        <w:rPr>
          <w:noProof/>
          <w:sz w:val="48"/>
          <w:szCs w:val="48"/>
        </w:rPr>
        <w:t xml:space="preserve"> </w:t>
      </w:r>
      <w:r w:rsidR="00D836E0" w:rsidRPr="00D836E0">
        <w:rPr>
          <w:noProof/>
          <w:sz w:val="48"/>
          <w:szCs w:val="48"/>
        </w:rPr>
        <w:tab/>
      </w:r>
      <w:r w:rsidRPr="00D836E0">
        <w:rPr>
          <w:noProof/>
          <w:sz w:val="48"/>
          <w:szCs w:val="48"/>
        </w:rPr>
        <w:t xml:space="preserve">is een huisdier dat kan miauwen </w:t>
      </w:r>
      <w:r w:rsidR="00AC2A55">
        <w:rPr>
          <w:noProof/>
          <w:sz w:val="48"/>
          <w:szCs w:val="48"/>
        </w:rPr>
        <w:t>en spinnen. Katten jagen op muiz</w:t>
      </w:r>
      <w:r w:rsidRPr="00D836E0">
        <w:rPr>
          <w:noProof/>
          <w:sz w:val="48"/>
          <w:szCs w:val="48"/>
        </w:rPr>
        <w:t>en en vogeltjes.</w:t>
      </w:r>
    </w:p>
    <w:p w:rsidR="00D33D1E" w:rsidRPr="00D836E0" w:rsidRDefault="00D33D1E">
      <w:pPr>
        <w:rPr>
          <w:noProof/>
          <w:sz w:val="48"/>
          <w:szCs w:val="48"/>
        </w:rPr>
      </w:pPr>
    </w:p>
    <w:p w:rsidR="00D33D1E" w:rsidRPr="00D836E0" w:rsidRDefault="00D33D1E" w:rsidP="00D836E0">
      <w:pPr>
        <w:ind w:left="2124" w:hanging="2124"/>
        <w:rPr>
          <w:noProof/>
          <w:sz w:val="48"/>
          <w:szCs w:val="48"/>
        </w:rPr>
      </w:pPr>
      <w:r w:rsidRPr="00D836E0">
        <w:rPr>
          <w:noProof/>
          <w:sz w:val="48"/>
          <w:szCs w:val="48"/>
        </w:rPr>
        <w:t>Miauwen:</w:t>
      </w:r>
      <w:r w:rsidRPr="00D836E0">
        <w:rPr>
          <w:noProof/>
          <w:sz w:val="48"/>
          <w:szCs w:val="48"/>
        </w:rPr>
        <w:tab/>
        <w:t>is het geluid dat een kat maakt. Als hij iets wil zeggen maakt hij een geluid dat klinkt als miauw.</w:t>
      </w:r>
    </w:p>
    <w:p w:rsidR="00D33D1E" w:rsidRPr="00D836E0" w:rsidRDefault="00D33D1E">
      <w:pPr>
        <w:rPr>
          <w:noProof/>
          <w:sz w:val="48"/>
          <w:szCs w:val="48"/>
        </w:rPr>
      </w:pPr>
    </w:p>
    <w:p w:rsidR="00D33D1E" w:rsidRPr="00D836E0" w:rsidRDefault="00D33D1E">
      <w:pPr>
        <w:rPr>
          <w:noProof/>
          <w:sz w:val="48"/>
          <w:szCs w:val="48"/>
        </w:rPr>
      </w:pPr>
      <w:r w:rsidRPr="00D836E0">
        <w:rPr>
          <w:noProof/>
          <w:sz w:val="48"/>
          <w:szCs w:val="48"/>
        </w:rPr>
        <w:t>De kater:</w:t>
      </w:r>
      <w:r w:rsidRPr="00D836E0">
        <w:rPr>
          <w:noProof/>
          <w:sz w:val="48"/>
          <w:szCs w:val="48"/>
        </w:rPr>
        <w:tab/>
        <w:t>is een mannetjeskat.</w:t>
      </w:r>
    </w:p>
    <w:p w:rsidR="00D33D1E" w:rsidRPr="00D836E0" w:rsidRDefault="00D33D1E">
      <w:pPr>
        <w:rPr>
          <w:noProof/>
          <w:sz w:val="48"/>
          <w:szCs w:val="48"/>
        </w:rPr>
      </w:pPr>
    </w:p>
    <w:p w:rsidR="00D33D1E" w:rsidRPr="00D836E0" w:rsidRDefault="00D33D1E">
      <w:pPr>
        <w:rPr>
          <w:noProof/>
          <w:sz w:val="48"/>
          <w:szCs w:val="48"/>
        </w:rPr>
      </w:pPr>
      <w:r w:rsidRPr="00D836E0">
        <w:rPr>
          <w:noProof/>
          <w:sz w:val="48"/>
          <w:szCs w:val="48"/>
        </w:rPr>
        <w:t xml:space="preserve">De poes: </w:t>
      </w:r>
      <w:r w:rsidRPr="00D836E0">
        <w:rPr>
          <w:noProof/>
          <w:sz w:val="48"/>
          <w:szCs w:val="48"/>
        </w:rPr>
        <w:tab/>
        <w:t xml:space="preserve">is een </w:t>
      </w:r>
      <w:r w:rsidR="00AC2A55">
        <w:rPr>
          <w:noProof/>
          <w:sz w:val="48"/>
          <w:szCs w:val="48"/>
        </w:rPr>
        <w:t>(</w:t>
      </w:r>
      <w:r w:rsidRPr="00D836E0">
        <w:rPr>
          <w:noProof/>
          <w:sz w:val="48"/>
          <w:szCs w:val="48"/>
        </w:rPr>
        <w:t>vrouwtjes</w:t>
      </w:r>
      <w:r w:rsidR="00AC2A55">
        <w:rPr>
          <w:noProof/>
          <w:sz w:val="48"/>
          <w:szCs w:val="48"/>
        </w:rPr>
        <w:t>)</w:t>
      </w:r>
      <w:r w:rsidRPr="00D836E0">
        <w:rPr>
          <w:noProof/>
          <w:sz w:val="48"/>
          <w:szCs w:val="48"/>
        </w:rPr>
        <w:t>kat.</w:t>
      </w:r>
    </w:p>
    <w:p w:rsidR="00D33D1E" w:rsidRPr="00D836E0" w:rsidRDefault="00D33D1E">
      <w:pPr>
        <w:rPr>
          <w:noProof/>
          <w:sz w:val="48"/>
          <w:szCs w:val="48"/>
        </w:rPr>
      </w:pPr>
    </w:p>
    <w:p w:rsidR="00D33D1E" w:rsidRPr="00D836E0" w:rsidRDefault="00D33D1E">
      <w:pPr>
        <w:rPr>
          <w:noProof/>
          <w:sz w:val="48"/>
          <w:szCs w:val="48"/>
        </w:rPr>
      </w:pPr>
      <w:r w:rsidRPr="00D836E0">
        <w:rPr>
          <w:noProof/>
          <w:sz w:val="48"/>
          <w:szCs w:val="48"/>
        </w:rPr>
        <w:t>De kitten:</w:t>
      </w:r>
      <w:r w:rsidRPr="00D836E0">
        <w:rPr>
          <w:noProof/>
          <w:sz w:val="48"/>
          <w:szCs w:val="48"/>
        </w:rPr>
        <w:tab/>
        <w:t>is een babykat.</w:t>
      </w:r>
    </w:p>
    <w:p w:rsidR="00D33D1E" w:rsidRPr="00D836E0" w:rsidRDefault="00D33D1E">
      <w:pPr>
        <w:rPr>
          <w:noProof/>
          <w:sz w:val="48"/>
          <w:szCs w:val="48"/>
        </w:rPr>
      </w:pPr>
    </w:p>
    <w:p w:rsidR="00D33D1E" w:rsidRPr="00D836E0" w:rsidRDefault="00D33D1E" w:rsidP="00D836E0">
      <w:pPr>
        <w:ind w:left="2124" w:hanging="2124"/>
        <w:rPr>
          <w:noProof/>
          <w:sz w:val="48"/>
          <w:szCs w:val="48"/>
        </w:rPr>
      </w:pPr>
      <w:r w:rsidRPr="00D836E0">
        <w:rPr>
          <w:noProof/>
          <w:sz w:val="48"/>
          <w:szCs w:val="48"/>
        </w:rPr>
        <w:t>Spinnen:</w:t>
      </w:r>
      <w:r w:rsidRPr="00D836E0">
        <w:rPr>
          <w:noProof/>
          <w:sz w:val="48"/>
          <w:szCs w:val="48"/>
        </w:rPr>
        <w:tab/>
        <w:t>is een zacht brommend geluid dat katten maken als ze tevreden zijn.</w:t>
      </w:r>
    </w:p>
    <w:p w:rsidR="001803B8" w:rsidRPr="00D33D1E" w:rsidRDefault="00D33D1E">
      <w:pPr>
        <w:rPr>
          <w:sz w:val="44"/>
          <w:szCs w:val="44"/>
        </w:rPr>
      </w:pPr>
      <w:r w:rsidRPr="00D33D1E">
        <w:rPr>
          <w:noProof/>
          <w:sz w:val="44"/>
          <w:szCs w:val="44"/>
        </w:rPr>
        <w:br w:type="page"/>
      </w:r>
      <w:r w:rsidR="005C707C">
        <w:rPr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-825500</wp:posOffset>
                </wp:positionH>
                <wp:positionV relativeFrom="paragraph">
                  <wp:posOffset>-895985</wp:posOffset>
                </wp:positionV>
                <wp:extent cx="3150870" cy="2096135"/>
                <wp:effectExtent l="3175" t="0" r="74930" b="76200"/>
                <wp:wrapNone/>
                <wp:docPr id="1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0870" cy="209613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0C05" w:rsidRDefault="003D0C05" w:rsidP="003D0C0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de kater</w:t>
                            </w:r>
                          </w:p>
                          <w:p w:rsidR="003D0C05" w:rsidRPr="001803B8" w:rsidRDefault="005C707C" w:rsidP="00D33D1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72715" cy="1702435"/>
                                  <wp:effectExtent l="0" t="0" r="0" b="0"/>
                                  <wp:docPr id="2" name="irc_mi" descr="Beschrijving: http://baby-onboard.eu/_contentimages/2011-09-26-20-40-22.PC2300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Beschrijving: http://baby-onboard.eu/_contentimages/2011-09-26-20-40-22.PC2300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2715" cy="1702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65pt;margin-top:-70.55pt;width:248.1pt;height:165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" fillcolor="#cff" stroked="f">
                <v:shadow on="t" opacity=".5" offset="6pt,6pt"/>
                <v:textbox>
                  <w:txbxContent>
                    <w:p w:rsidR="003D0C05" w:rsidRDefault="003D0C05" w:rsidP="003D0C0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de kater</w:t>
                      </w:r>
                    </w:p>
                    <w:p w:rsidR="003D0C05" w:rsidRPr="001803B8" w:rsidRDefault="005C707C" w:rsidP="00D33D1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72715" cy="1702435"/>
                            <wp:effectExtent l="0" t="0" r="0" b="0"/>
                            <wp:docPr id="2" name="irc_mi" descr="Beschrijving: http://baby-onboard.eu/_contentimages/2011-09-26-20-40-22.PC2300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Beschrijving: http://baby-onboard.eu/_contentimages/2011-09-26-20-40-22.PC2300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2715" cy="1702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C707C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1945640</wp:posOffset>
                </wp:positionH>
                <wp:positionV relativeFrom="paragraph">
                  <wp:posOffset>4800600</wp:posOffset>
                </wp:positionV>
                <wp:extent cx="3221355" cy="1759585"/>
                <wp:effectExtent l="2540" t="0" r="71755" b="78740"/>
                <wp:wrapNone/>
                <wp:docPr id="1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355" cy="175958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0C05" w:rsidRDefault="003D0C05" w:rsidP="00F56F3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spinnen</w:t>
                            </w:r>
                          </w:p>
                          <w:p w:rsidR="003D0C05" w:rsidRPr="001803B8" w:rsidRDefault="005C707C" w:rsidP="00F56F3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913255" cy="1252220"/>
                                  <wp:effectExtent l="0" t="0" r="0" b="5080"/>
                                  <wp:docPr id="4" name="il_fi" descr="http://www.101katten.be/wp-content/uploads/2012/11/cat-purring-250x164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101katten.be/wp-content/uploads/2012/11/cat-purring-250x164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3255" cy="1252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153.2pt;margin-top:378pt;width:253.65pt;height:138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" fillcolor="#cff" stroked="f">
                <v:shadow on="t" opacity=".5" offset="6pt,6pt"/>
                <v:textbox>
                  <w:txbxContent>
                    <w:p w:rsidR="003D0C05" w:rsidRDefault="003D0C05" w:rsidP="00F56F3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spinnen</w:t>
                      </w:r>
                    </w:p>
                    <w:p w:rsidR="003D0C05" w:rsidRPr="001803B8" w:rsidRDefault="005C707C" w:rsidP="00F56F3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913255" cy="1252220"/>
                            <wp:effectExtent l="0" t="0" r="0" b="5080"/>
                            <wp:docPr id="4" name="il_fi" descr="http://www.101katten.be/wp-content/uploads/2012/11/cat-purring-250x164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101katten.be/wp-content/uploads/2012/11/cat-purring-250x164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3255" cy="1252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C707C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6151880</wp:posOffset>
                </wp:positionH>
                <wp:positionV relativeFrom="paragraph">
                  <wp:posOffset>-741045</wp:posOffset>
                </wp:positionV>
                <wp:extent cx="3108960" cy="2025650"/>
                <wp:effectExtent l="0" t="1905" r="73660" b="7747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202565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0C05" w:rsidRDefault="003D0C05" w:rsidP="00F56F3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de kitten</w:t>
                            </w:r>
                          </w:p>
                          <w:p w:rsidR="003D0C05" w:rsidRPr="001803B8" w:rsidRDefault="005C707C" w:rsidP="00F56F3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504950" cy="1716405"/>
                                  <wp:effectExtent l="0" t="0" r="0" b="0"/>
                                  <wp:docPr id="6" name="Afbeelding 6" descr="http://www.harmonycentral.com/t5/image/serverpage/image-id/175iF7A84974164BF893/image-size/original?v=mpbl-1&amp;px=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www.harmonycentral.com/t5/image/serverpage/image-id/175iF7A84974164BF893/image-size/original?v=mpbl-1&amp;px=-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1716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484.4pt;margin-top:-58.35pt;width:244.8pt;height:159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" fillcolor="#cff" stroked="f">
                <v:shadow on="t" opacity=".5" offset="6pt,6pt"/>
                <v:textbox>
                  <w:txbxContent>
                    <w:p w:rsidR="003D0C05" w:rsidRDefault="003D0C05" w:rsidP="00F56F3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de kitten</w:t>
                      </w:r>
                    </w:p>
                    <w:p w:rsidR="003D0C05" w:rsidRPr="001803B8" w:rsidRDefault="005C707C" w:rsidP="00F56F3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504950" cy="1716405"/>
                            <wp:effectExtent l="0" t="0" r="0" b="0"/>
                            <wp:docPr id="6" name="Afbeelding 6" descr="http://www.harmonycentral.com/t5/image/serverpage/image-id/175iF7A84974164BF893/image-size/original?v=mpbl-1&amp;px=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www.harmonycentral.com/t5/image/serverpage/image-id/175iF7A84974164BF893/image-size/original?v=mpbl-1&amp;px=-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0" cy="1716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C707C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1087755</wp:posOffset>
                </wp:positionV>
                <wp:extent cx="3200400" cy="2475865"/>
                <wp:effectExtent l="38100" t="40005" r="114300" b="122555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47586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D0C05" w:rsidRDefault="003D0C05" w:rsidP="00D33D1E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De kat</w:t>
                            </w:r>
                          </w:p>
                          <w:p w:rsidR="003D0C05" w:rsidRPr="001803B8" w:rsidRDefault="005C707C" w:rsidP="00D33D1E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025650" cy="1856740"/>
                                  <wp:effectExtent l="0" t="0" r="0" b="0"/>
                                  <wp:docPr id="8" name="Afbeelding 8" descr="http://www.alatoerka.nl/wp-content/uploads/2010/05/kat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www.alatoerka.nl/wp-content/uploads/2010/05/kat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5650" cy="1856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189pt;margin-top:85.65pt;width:252pt;height:194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" fillcolor="#cff" strokeweight="6pt">
                <v:shadow on="t" opacity=".5" offset="6pt,6pt"/>
                <v:textbox>
                  <w:txbxContent>
                    <w:p w:rsidR="003D0C05" w:rsidRDefault="003D0C05" w:rsidP="00D33D1E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De kat</w:t>
                      </w:r>
                    </w:p>
                    <w:p w:rsidR="003D0C05" w:rsidRPr="001803B8" w:rsidRDefault="005C707C" w:rsidP="00D33D1E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025650" cy="1856740"/>
                            <wp:effectExtent l="0" t="0" r="0" b="0"/>
                            <wp:docPr id="8" name="Afbeelding 8" descr="http://www.alatoerka.nl/wp-content/uploads/2010/05/kat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www.alatoerka.nl/wp-content/uploads/2010/05/kat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5650" cy="1856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C707C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3253740</wp:posOffset>
                </wp:positionH>
                <wp:positionV relativeFrom="paragraph">
                  <wp:posOffset>3563620</wp:posOffset>
                </wp:positionV>
                <wp:extent cx="394335" cy="1308100"/>
                <wp:effectExtent l="15240" t="20320" r="19050" b="14605"/>
                <wp:wrapNone/>
                <wp:docPr id="1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4335" cy="13081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6.2pt,280.6pt" to="287.25pt,3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" strokeweight="2.25pt"/>
            </w:pict>
          </mc:Fallback>
        </mc:AlternateContent>
      </w:r>
      <w:r w:rsidR="005C707C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-713105</wp:posOffset>
                </wp:positionH>
                <wp:positionV relativeFrom="paragraph">
                  <wp:posOffset>2606675</wp:posOffset>
                </wp:positionV>
                <wp:extent cx="2770505" cy="2096135"/>
                <wp:effectExtent l="1270" t="0" r="76200" b="78740"/>
                <wp:wrapNone/>
                <wp:docPr id="1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0505" cy="209613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0C05" w:rsidRDefault="003D0C05" w:rsidP="00F56F3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de poes</w:t>
                            </w:r>
                          </w:p>
                          <w:p w:rsidR="003D0C05" w:rsidRPr="001803B8" w:rsidRDefault="005C707C" w:rsidP="00F56F3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18410" cy="1673860"/>
                                  <wp:effectExtent l="0" t="0" r="0" b="2540"/>
                                  <wp:docPr id="10" name="Afbeelding 10" descr="Beschrijving: http://www.alblasserdamsnieuws.nl/wordpress/wp-content/uploads/2012/05/kat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Beschrijving: http://www.alblasserdamsnieuws.nl/wordpress/wp-content/uploads/2012/05/kat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8410" cy="1673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-56.15pt;margin-top:205.25pt;width:218.15pt;height:165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" fillcolor="#cff" stroked="f">
                <v:shadow on="t" opacity=".5" offset="6pt,6pt"/>
                <v:textbox>
                  <w:txbxContent>
                    <w:p w:rsidR="003D0C05" w:rsidRDefault="003D0C05" w:rsidP="00F56F3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de poes</w:t>
                      </w:r>
                    </w:p>
                    <w:p w:rsidR="003D0C05" w:rsidRPr="001803B8" w:rsidRDefault="005C707C" w:rsidP="00F56F3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18410" cy="1673860"/>
                            <wp:effectExtent l="0" t="0" r="0" b="2540"/>
                            <wp:docPr id="10" name="Afbeelding 10" descr="Beschrijving: http://www.alblasserdamsnieuws.nl/wordpress/wp-content/uploads/2012/05/kat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Beschrijving: http://www.alblasserdamsnieuws.nl/wordpress/wp-content/uploads/2012/05/kat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8410" cy="1673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C707C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4572000</wp:posOffset>
                </wp:positionV>
                <wp:extent cx="3762375" cy="1889125"/>
                <wp:effectExtent l="0" t="0" r="76200" b="73025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188912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0C05" w:rsidRDefault="003D0C05" w:rsidP="00F56F3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miauwen</w:t>
                            </w:r>
                          </w:p>
                          <w:p w:rsidR="003D0C05" w:rsidRPr="001803B8" w:rsidRDefault="005C707C" w:rsidP="00F56F3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475865" cy="1645920"/>
                                  <wp:effectExtent l="0" t="0" r="635" b="0"/>
                                  <wp:docPr id="12" name="Afbeelding 12" descr="http://www.schooltv.nl/mmbase/images/3495492/miauwende_ka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://www.schooltv.nl/mmbase/images/3495492/miauwende_ka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5865" cy="1645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423pt;margin-top:5in;width:296.25pt;height:148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" fillcolor="#cff" stroked="f">
                <v:shadow on="t" opacity=".5" offset="6pt,6pt"/>
                <v:textbox>
                  <w:txbxContent>
                    <w:p w:rsidR="003D0C05" w:rsidRDefault="003D0C05" w:rsidP="00F56F3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miauwen</w:t>
                      </w:r>
                    </w:p>
                    <w:p w:rsidR="003D0C05" w:rsidRPr="001803B8" w:rsidRDefault="005C707C" w:rsidP="00F56F3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475865" cy="1645920"/>
                            <wp:effectExtent l="0" t="0" r="635" b="0"/>
                            <wp:docPr id="12" name="Afbeelding 12" descr="http://www.schooltv.nl/mmbase/images/3495492/miauwende_ka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://www.schooltv.nl/mmbase/images/3495492/miauwende_ka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5865" cy="1645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C707C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3086100</wp:posOffset>
                </wp:positionV>
                <wp:extent cx="1485900" cy="1028700"/>
                <wp:effectExtent l="19050" t="19050" r="19050" b="19050"/>
                <wp:wrapNone/>
                <wp:docPr id="7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5900" cy="10287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243pt" to="189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" strokeweight="2.25pt"/>
            </w:pict>
          </mc:Fallback>
        </mc:AlternateContent>
      </w:r>
      <w:r w:rsidR="005C707C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914400</wp:posOffset>
                </wp:positionV>
                <wp:extent cx="1028700" cy="1257300"/>
                <wp:effectExtent l="19050" t="19050" r="19050" b="19050"/>
                <wp:wrapNone/>
                <wp:docPr id="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8700" cy="12573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1in" to="522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" strokeweight="2.25pt"/>
            </w:pict>
          </mc:Fallback>
        </mc:AlternateContent>
      </w:r>
      <w:r w:rsidR="005C707C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3086100</wp:posOffset>
                </wp:positionV>
                <wp:extent cx="914400" cy="1485900"/>
                <wp:effectExtent l="19050" t="19050" r="19050" b="19050"/>
                <wp:wrapNone/>
                <wp:docPr id="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1485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243pt" to="513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" strokeweight="2.25pt"/>
            </w:pict>
          </mc:Fallback>
        </mc:AlternateContent>
      </w:r>
      <w:r w:rsidR="005C707C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914400</wp:posOffset>
                </wp:positionV>
                <wp:extent cx="914400" cy="1257300"/>
                <wp:effectExtent l="19050" t="19050" r="19050" b="19050"/>
                <wp:wrapNone/>
                <wp:docPr id="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14400" cy="12573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 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in" to="189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" strokeweight="2.25pt"/>
            </w:pict>
          </mc:Fallback>
        </mc:AlternateContent>
      </w:r>
    </w:p>
    <w:sectPr w:rsidR="001803B8" w:rsidRPr="00D33D1E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1803B8"/>
    <w:rsid w:val="001D6B5B"/>
    <w:rsid w:val="002F210F"/>
    <w:rsid w:val="00387DAC"/>
    <w:rsid w:val="00393998"/>
    <w:rsid w:val="003D0C05"/>
    <w:rsid w:val="005C707C"/>
    <w:rsid w:val="00802DB1"/>
    <w:rsid w:val="008466CE"/>
    <w:rsid w:val="009D52C5"/>
    <w:rsid w:val="00AC2A55"/>
    <w:rsid w:val="00BD14C9"/>
    <w:rsid w:val="00D33D1E"/>
    <w:rsid w:val="00D53FCE"/>
    <w:rsid w:val="00D836E0"/>
    <w:rsid w:val="00EB25E7"/>
    <w:rsid w:val="00EB6F05"/>
    <w:rsid w:val="00F024FA"/>
    <w:rsid w:val="00F5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7462958D</Template>
  <TotalTime>0</TotalTime>
  <Pages>2</Pages>
  <Words>63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Marianne van Leeuwen</cp:lastModifiedBy>
  <cp:revision>2</cp:revision>
  <dcterms:created xsi:type="dcterms:W3CDTF">2013-04-11T11:23:00Z</dcterms:created>
  <dcterms:modified xsi:type="dcterms:W3CDTF">2013-04-11T11:23:00Z</dcterms:modified>
</cp:coreProperties>
</file>