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10" w:rsidRPr="004334EE" w:rsidRDefault="004334EE">
      <w:pPr>
        <w:rPr>
          <w:color w:val="7030A0"/>
          <w:sz w:val="48"/>
          <w:szCs w:val="48"/>
        </w:rPr>
      </w:pPr>
      <w:bookmarkStart w:id="0" w:name="_GoBack"/>
      <w:bookmarkEnd w:id="0"/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r>
        <w:rPr>
          <w:b/>
          <w:color w:val="7030A0"/>
          <w:sz w:val="48"/>
          <w:szCs w:val="48"/>
        </w:rPr>
        <w:tab/>
      </w:r>
      <w:proofErr w:type="gramStart"/>
      <w:r w:rsidR="00E65210" w:rsidRPr="004334EE">
        <w:rPr>
          <w:color w:val="7030A0"/>
          <w:sz w:val="48"/>
          <w:szCs w:val="48"/>
        </w:rPr>
        <w:t>thema</w:t>
      </w:r>
      <w:proofErr w:type="gramEnd"/>
      <w:r w:rsidR="00E65210" w:rsidRPr="004334EE">
        <w:rPr>
          <w:color w:val="7030A0"/>
          <w:sz w:val="48"/>
          <w:szCs w:val="48"/>
        </w:rPr>
        <w:t xml:space="preserve"> : sprookjesland</w:t>
      </w:r>
    </w:p>
    <w:p w:rsidR="00E65210" w:rsidRPr="004334EE" w:rsidRDefault="00E65210">
      <w:pPr>
        <w:rPr>
          <w:b/>
          <w:sz w:val="48"/>
          <w:szCs w:val="48"/>
        </w:rPr>
      </w:pPr>
    </w:p>
    <w:p w:rsidR="00E65210" w:rsidRDefault="00E65210">
      <w:pPr>
        <w:rPr>
          <w:b/>
          <w:sz w:val="48"/>
          <w:szCs w:val="48"/>
        </w:rPr>
      </w:pPr>
    </w:p>
    <w:p w:rsidR="004334EE" w:rsidRPr="004334EE" w:rsidRDefault="004334EE">
      <w:pPr>
        <w:rPr>
          <w:b/>
          <w:sz w:val="48"/>
          <w:szCs w:val="48"/>
        </w:rPr>
      </w:pPr>
    </w:p>
    <w:p w:rsidR="00E65210" w:rsidRPr="004334EE" w:rsidRDefault="00E65210">
      <w:pPr>
        <w:rPr>
          <w:bCs/>
          <w:sz w:val="48"/>
          <w:szCs w:val="48"/>
        </w:rPr>
      </w:pPr>
      <w:r w:rsidRPr="004334EE">
        <w:rPr>
          <w:b/>
          <w:sz w:val="48"/>
          <w:szCs w:val="48"/>
        </w:rPr>
        <w:t xml:space="preserve">De koning: </w:t>
      </w:r>
      <w:r w:rsidRPr="004334EE">
        <w:rPr>
          <w:bCs/>
          <w:sz w:val="48"/>
          <w:szCs w:val="48"/>
        </w:rPr>
        <w:t>man die aan het hoofd van een land staat.</w:t>
      </w:r>
    </w:p>
    <w:p w:rsidR="00E65210" w:rsidRPr="004334EE" w:rsidRDefault="00E65210">
      <w:pPr>
        <w:rPr>
          <w:b/>
          <w:bCs/>
          <w:sz w:val="48"/>
          <w:szCs w:val="48"/>
        </w:rPr>
      </w:pPr>
    </w:p>
    <w:p w:rsidR="00E65210" w:rsidRPr="004334EE" w:rsidRDefault="00E65210">
      <w:pPr>
        <w:rPr>
          <w:b/>
          <w:bCs/>
          <w:sz w:val="48"/>
          <w:szCs w:val="48"/>
        </w:rPr>
      </w:pPr>
      <w:r w:rsidRPr="004334EE">
        <w:rPr>
          <w:b/>
          <w:bCs/>
          <w:sz w:val="48"/>
          <w:szCs w:val="48"/>
        </w:rPr>
        <w:t xml:space="preserve">Deftig: </w:t>
      </w:r>
      <w:r w:rsidRPr="004334EE">
        <w:rPr>
          <w:bCs/>
          <w:sz w:val="48"/>
          <w:szCs w:val="48"/>
        </w:rPr>
        <w:t>iets wat er duur en netjes uit ziet. Zo kun je je ook gedragen.</w:t>
      </w:r>
    </w:p>
    <w:p w:rsidR="00E65210" w:rsidRPr="004334EE" w:rsidRDefault="00E65210">
      <w:pPr>
        <w:rPr>
          <w:b/>
          <w:bCs/>
          <w:sz w:val="48"/>
          <w:szCs w:val="48"/>
        </w:rPr>
      </w:pPr>
    </w:p>
    <w:p w:rsidR="00E65210" w:rsidRPr="004334EE" w:rsidRDefault="00E65210">
      <w:pPr>
        <w:rPr>
          <w:b/>
          <w:sz w:val="48"/>
          <w:szCs w:val="48"/>
        </w:rPr>
      </w:pPr>
      <w:r w:rsidRPr="004334EE">
        <w:rPr>
          <w:b/>
          <w:bCs/>
          <w:sz w:val="48"/>
          <w:szCs w:val="48"/>
        </w:rPr>
        <w:t xml:space="preserve">De kroon: </w:t>
      </w:r>
      <w:r w:rsidR="004334EE" w:rsidRPr="004334EE">
        <w:rPr>
          <w:sz w:val="48"/>
          <w:szCs w:val="48"/>
        </w:rPr>
        <w:t>h</w:t>
      </w:r>
      <w:r w:rsidRPr="004334EE">
        <w:rPr>
          <w:sz w:val="48"/>
          <w:szCs w:val="48"/>
        </w:rPr>
        <w:t xml:space="preserve">oofddeksel die door een </w:t>
      </w:r>
      <w:r w:rsidR="004334EE" w:rsidRPr="004334EE">
        <w:rPr>
          <w:sz w:val="48"/>
          <w:szCs w:val="48"/>
        </w:rPr>
        <w:t xml:space="preserve">koning(in) </w:t>
      </w:r>
      <w:r w:rsidRPr="004334EE">
        <w:rPr>
          <w:sz w:val="48"/>
          <w:szCs w:val="48"/>
        </w:rPr>
        <w:t>gedragen wordt.</w:t>
      </w:r>
    </w:p>
    <w:p w:rsidR="004334EE" w:rsidRPr="004334EE" w:rsidRDefault="004334EE">
      <w:pPr>
        <w:rPr>
          <w:b/>
          <w:sz w:val="48"/>
          <w:szCs w:val="48"/>
        </w:rPr>
      </w:pPr>
    </w:p>
    <w:p w:rsidR="004334EE" w:rsidRPr="004334EE" w:rsidRDefault="004334EE">
      <w:pPr>
        <w:rPr>
          <w:rStyle w:val="Zwaar"/>
          <w:sz w:val="48"/>
          <w:szCs w:val="48"/>
        </w:rPr>
      </w:pPr>
      <w:r w:rsidRPr="004334EE">
        <w:rPr>
          <w:b/>
          <w:sz w:val="48"/>
          <w:szCs w:val="48"/>
        </w:rPr>
        <w:t xml:space="preserve">Het paleis: </w:t>
      </w:r>
      <w:r w:rsidRPr="004334EE">
        <w:rPr>
          <w:rStyle w:val="Zwaar"/>
          <w:b w:val="0"/>
          <w:sz w:val="48"/>
          <w:szCs w:val="48"/>
        </w:rPr>
        <w:t>woning van de koning(in).</w:t>
      </w:r>
    </w:p>
    <w:p w:rsidR="004334EE" w:rsidRPr="004334EE" w:rsidRDefault="004334EE">
      <w:pPr>
        <w:rPr>
          <w:rStyle w:val="Zwaar"/>
          <w:sz w:val="48"/>
          <w:szCs w:val="48"/>
        </w:rPr>
      </w:pPr>
    </w:p>
    <w:p w:rsidR="00E65210" w:rsidRPr="004334EE" w:rsidRDefault="004334EE">
      <w:pPr>
        <w:rPr>
          <w:b/>
          <w:sz w:val="48"/>
          <w:szCs w:val="48"/>
        </w:rPr>
      </w:pPr>
      <w:r w:rsidRPr="004334EE">
        <w:rPr>
          <w:rStyle w:val="Zwaar"/>
          <w:sz w:val="48"/>
          <w:szCs w:val="48"/>
        </w:rPr>
        <w:t xml:space="preserve">De troon: </w:t>
      </w:r>
      <w:r w:rsidRPr="004334EE">
        <w:rPr>
          <w:bCs/>
          <w:sz w:val="48"/>
          <w:szCs w:val="48"/>
        </w:rPr>
        <w:t>stoel van een koning</w:t>
      </w:r>
      <w:r w:rsidRPr="004334EE">
        <w:rPr>
          <w:sz w:val="48"/>
          <w:szCs w:val="48"/>
        </w:rPr>
        <w:t>(in).</w:t>
      </w:r>
    </w:p>
    <w:p w:rsidR="00E65210" w:rsidRPr="004334EE" w:rsidRDefault="00E65210">
      <w:pPr>
        <w:rPr>
          <w:b/>
          <w:sz w:val="48"/>
          <w:szCs w:val="48"/>
        </w:rPr>
      </w:pPr>
    </w:p>
    <w:p w:rsidR="00E65210" w:rsidRPr="004334EE" w:rsidRDefault="00E65210">
      <w:pPr>
        <w:rPr>
          <w:b/>
          <w:sz w:val="48"/>
          <w:szCs w:val="48"/>
        </w:rPr>
      </w:pPr>
    </w:p>
    <w:p w:rsidR="005D5271" w:rsidRDefault="005D5271">
      <w:pPr>
        <w:rPr>
          <w:b/>
          <w:sz w:val="48"/>
          <w:szCs w:val="48"/>
        </w:rPr>
      </w:pPr>
    </w:p>
    <w:p w:rsidR="001803B8" w:rsidRDefault="00B16B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8B38D" wp14:editId="163D079C">
                <wp:simplePos x="0" y="0"/>
                <wp:positionH relativeFrom="column">
                  <wp:posOffset>4170045</wp:posOffset>
                </wp:positionH>
                <wp:positionV relativeFrom="paragraph">
                  <wp:posOffset>3354705</wp:posOffset>
                </wp:positionV>
                <wp:extent cx="124460" cy="593090"/>
                <wp:effectExtent l="19050" t="19050" r="27940" b="16510"/>
                <wp:wrapNone/>
                <wp:docPr id="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5930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35pt,264.15pt" to="338.15pt,3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" strokeweight="2.25pt"/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D4E8A" wp14:editId="004AB404">
                <wp:simplePos x="0" y="0"/>
                <wp:positionH relativeFrom="column">
                  <wp:posOffset>669925</wp:posOffset>
                </wp:positionH>
                <wp:positionV relativeFrom="paragraph">
                  <wp:posOffset>2403475</wp:posOffset>
                </wp:positionV>
                <wp:extent cx="1844675" cy="1272540"/>
                <wp:effectExtent l="22860" t="22860" r="18415" b="1905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675" cy="127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75pt,189.25pt" to="198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" strokeweight="2.25pt"/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3354705</wp:posOffset>
                </wp:positionV>
                <wp:extent cx="914400" cy="1217295"/>
                <wp:effectExtent l="19685" t="21590" r="18415" b="1841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2172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64.15pt" to="522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FVGAIAAC8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" strokeweight="2.25pt"/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1655445</wp:posOffset>
                </wp:positionV>
                <wp:extent cx="1828800" cy="426720"/>
                <wp:effectExtent l="19685" t="17780" r="18415" b="2222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4267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0.35pt" to="594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" strokeweight="2.25pt"/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1028700" cy="1167765"/>
                <wp:effectExtent l="19050" t="19050" r="19050" b="19050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1677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98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" strokeweight="2.25pt"/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-500380</wp:posOffset>
                </wp:positionV>
                <wp:extent cx="2672080" cy="2486660"/>
                <wp:effectExtent l="4445" t="3175" r="76200" b="723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24866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deftig</w:t>
                            </w:r>
                            <w:proofErr w:type="gramEnd"/>
                          </w:p>
                          <w:p w:rsidR="00D41BEE" w:rsidRPr="001803B8" w:rsidRDefault="005D5271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4610" cy="2286000"/>
                                  <wp:effectExtent l="0" t="0" r="0" b="0"/>
                                  <wp:docPr id="91" name="irc_mi" descr="Beschrijving: http://media.liveauctiongroup.net/i/8723/9981625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media.liveauctiongroup.net/i/8723/9981625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61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6pt;margin-top:-39.4pt;width:210.4pt;height:19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" fillcolor="#cff" stroked="f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deftig</w:t>
                      </w:r>
                      <w:proofErr w:type="gramEnd"/>
                    </w:p>
                    <w:p w:rsidR="00D41BEE" w:rsidRPr="001803B8" w:rsidRDefault="005D5271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4610" cy="2286000"/>
                            <wp:effectExtent l="0" t="0" r="0" b="0"/>
                            <wp:docPr id="91" name="irc_mi" descr="Beschrijving: http://media.liveauctiongroup.net/i/8723/9981625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media.liveauctiongroup.net/i/8723/9981625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461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2749550</wp:posOffset>
                </wp:positionV>
                <wp:extent cx="2585720" cy="3397885"/>
                <wp:effectExtent l="4445" t="635" r="76835" b="7810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33978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h</w:t>
                            </w:r>
                            <w:r w:rsidRPr="00E65210">
                              <w:rPr>
                                <w:sz w:val="40"/>
                                <w:szCs w:val="40"/>
                                <w:u w:val="single"/>
                              </w:rPr>
                              <w:t>et</w:t>
                            </w:r>
                            <w:proofErr w:type="gramEnd"/>
                            <w:r w:rsidRPr="00E65210"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 paleis</w:t>
                            </w:r>
                          </w:p>
                          <w:p w:rsidR="00D41BEE" w:rsidRPr="00E65210" w:rsidRDefault="005D5271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5345" cy="2842260"/>
                                  <wp:effectExtent l="0" t="0" r="8255" b="0"/>
                                  <wp:docPr id="85" name="irc_mi" descr="Beschrijving: http://img230.imageshack.us/img230/8418/disney1bl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mg230.imageshack.us/img230/8418/disney1bl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284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22pt;margin-top:216.5pt;width:203.6pt;height:26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  <w:u w:val="single"/>
                        </w:rPr>
                        <w:t>h</w:t>
                      </w:r>
                      <w:r w:rsidRPr="00E65210">
                        <w:rPr>
                          <w:sz w:val="40"/>
                          <w:szCs w:val="40"/>
                          <w:u w:val="single"/>
                        </w:rPr>
                        <w:t>et</w:t>
                      </w:r>
                      <w:proofErr w:type="gramEnd"/>
                      <w:r w:rsidRPr="00E65210">
                        <w:rPr>
                          <w:sz w:val="40"/>
                          <w:szCs w:val="40"/>
                          <w:u w:val="single"/>
                        </w:rPr>
                        <w:t xml:space="preserve"> paleis</w:t>
                      </w:r>
                    </w:p>
                    <w:p w:rsidR="00D41BEE" w:rsidRPr="00E65210" w:rsidRDefault="005D5271" w:rsidP="00E65210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5345" cy="2842260"/>
                            <wp:effectExtent l="0" t="0" r="8255" b="0"/>
                            <wp:docPr id="85" name="irc_mi" descr="Beschrijving: http://img230.imageshack.us/img230/8418/disney1bl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mg230.imageshack.us/img230/8418/disney1bl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284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3676015</wp:posOffset>
                </wp:positionV>
                <wp:extent cx="2545715" cy="2106930"/>
                <wp:effectExtent l="0" t="0" r="76200" b="7620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21069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lakei</w:t>
                            </w:r>
                          </w:p>
                          <w:p w:rsidR="00D41BEE" w:rsidRPr="001803B8" w:rsidRDefault="005D5271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4320" cy="1816735"/>
                                  <wp:effectExtent l="0" t="0" r="0" b="0"/>
                                  <wp:docPr id="81" name="irc_mi" descr="Beschrijving: http://members.multimania.nl/chatlady43/lakei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members.multimania.nl/chatlady43/lakei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6pt;margin-top:289.45pt;width:200.45pt;height:16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lakei</w:t>
                      </w:r>
                    </w:p>
                    <w:p w:rsidR="00D41BEE" w:rsidRPr="001803B8" w:rsidRDefault="005D5271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4320" cy="1816735"/>
                            <wp:effectExtent l="0" t="0" r="0" b="0"/>
                            <wp:docPr id="81" name="irc_mi" descr="Beschrijving: http://members.multimania.nl/chatlady43/lakei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members.multimania.nl/chatlady43/lakei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3947795</wp:posOffset>
                </wp:positionV>
                <wp:extent cx="2480310" cy="2131695"/>
                <wp:effectExtent l="635" t="4445" r="71755" b="7366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21316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troon</w:t>
                            </w:r>
                          </w:p>
                          <w:p w:rsidR="00D41BEE" w:rsidRPr="001803B8" w:rsidRDefault="005D5271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7490" cy="1717675"/>
                                  <wp:effectExtent l="0" t="0" r="0" b="0"/>
                                  <wp:docPr id="82" name="irc_mi" descr="Beschrijving: http://us.123rf.com/400wm/400/400/malchev/malchev0910/malchev091000010/5636800-een-gelukkige-koning-in-zijn-troon-rust-deze-afbeelding-is-ook-beschikbaar-met-een-achtergrond-in-m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us.123rf.com/400wm/400/400/malchev/malchev0910/malchev091000010/5636800-een-gelukkige-koning-in-zijn-troon-rust-deze-afbeelding-is-ook-beschikbaar-met-een-achtergrond-in-m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490" cy="171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43pt;margin-top:310.85pt;width:195.3pt;height:16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troon</w:t>
                      </w:r>
                    </w:p>
                    <w:p w:rsidR="00D41BEE" w:rsidRPr="001803B8" w:rsidRDefault="005D5271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7490" cy="1717675"/>
                            <wp:effectExtent l="0" t="0" r="0" b="0"/>
                            <wp:docPr id="82" name="irc_mi" descr="Beschrijving: http://us.123rf.com/400wm/400/400/malchev/malchev0910/malchev091000010/5636800-een-gelukkige-koning-in-zijn-troon-rust-deze-afbeelding-is-ook-beschikbaar-met-een-achtergrond-in-m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us.123rf.com/400wm/400/400/malchev/malchev0910/malchev091000010/5636800-een-gelukkige-koning-in-zijn-troon-rust-deze-afbeelding-is-ook-beschikbaar-met-een-achtergrond-in-m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490" cy="171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1031875</wp:posOffset>
                </wp:positionV>
                <wp:extent cx="3200400" cy="2322830"/>
                <wp:effectExtent l="38735" t="41910" r="123190" b="12128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3228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72"/>
                                <w:szCs w:val="72"/>
                              </w:rPr>
                              <w:t xml:space="preserve"> koning</w:t>
                            </w:r>
                          </w:p>
                          <w:p w:rsidR="00D41BEE" w:rsidRDefault="005D5271" w:rsidP="00E6521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6550" cy="1606550"/>
                                  <wp:effectExtent l="0" t="0" r="0" b="0"/>
                                  <wp:docPr id="84" name="irc_mi" descr="Beschrijving: http://images5.fanpop.com/image/polls/1093000/1093032_1344311816846_fu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mages5.fanpop.com/image/polls/1093000/1093032_1344311816846_fu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160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1BEE" w:rsidRPr="001803B8" w:rsidRDefault="00D41BEE" w:rsidP="00E6521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98pt;margin-top:81.25pt;width:252pt;height:182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" fillcolor="#cff" strokeweight="6pt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sz w:val="72"/>
                          <w:szCs w:val="72"/>
                        </w:rPr>
                        <w:t xml:space="preserve"> koning</w:t>
                      </w:r>
                    </w:p>
                    <w:p w:rsidR="00D41BEE" w:rsidRDefault="005D5271" w:rsidP="00E6521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6550" cy="1606550"/>
                            <wp:effectExtent l="0" t="0" r="0" b="0"/>
                            <wp:docPr id="84" name="irc_mi" descr="Beschrijving: http://images5.fanpop.com/image/polls/1093000/1093032_1344311816846_fu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mages5.fanpop.com/image/polls/1093000/1093032_1344311816846_fu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160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1BEE" w:rsidRPr="001803B8" w:rsidRDefault="00D41BEE" w:rsidP="00E6521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6196330</wp:posOffset>
                </wp:positionH>
                <wp:positionV relativeFrom="paragraph">
                  <wp:posOffset>-599440</wp:posOffset>
                </wp:positionV>
                <wp:extent cx="3138805" cy="2254885"/>
                <wp:effectExtent l="0" t="1270" r="74930" b="7747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2548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BEE" w:rsidRDefault="00D41BEE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kroon</w:t>
                            </w:r>
                          </w:p>
                          <w:p w:rsidR="00D41BEE" w:rsidRPr="001803B8" w:rsidRDefault="005D5271" w:rsidP="00E652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1135" cy="2508250"/>
                                  <wp:effectExtent l="0" t="0" r="0" b="6350"/>
                                  <wp:docPr id="83" name="irc_mi" descr="Beschrijving: http://i2.squidoocdn.com/resize/squidoo_images/590/draft_lens12324151module154422428photo_1319252287crow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2.squidoocdn.com/resize/squidoo_images/590/draft_lens12324151module154422428photo_1319252287crow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135" cy="250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87.9pt;margin-top:-47.2pt;width:247.15pt;height:17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" fillcolor="#cff" stroked="f">
                <v:shadow on="t" opacity=".5" offset="6pt,6pt"/>
                <v:textbox>
                  <w:txbxContent>
                    <w:p w:rsidR="00D41BEE" w:rsidRDefault="00D41BEE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kroon</w:t>
                      </w:r>
                    </w:p>
                    <w:p w:rsidR="00D41BEE" w:rsidRPr="001803B8" w:rsidRDefault="005D5271" w:rsidP="00E652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1135" cy="2508250"/>
                            <wp:effectExtent l="0" t="0" r="0" b="6350"/>
                            <wp:docPr id="83" name="irc_mi" descr="Beschrijving: http://i2.squidoocdn.com/resize/squidoo_images/590/draft_lens12324151module154422428photo_1319252287crow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2.squidoocdn.com/resize/squidoo_images/590/draft_lens12324151module154422428photo_1319252287crow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135" cy="250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27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-435610</wp:posOffset>
            </wp:positionV>
            <wp:extent cx="3887470" cy="6972300"/>
            <wp:effectExtent l="0" t="0" r="0" b="0"/>
            <wp:wrapNone/>
            <wp:docPr id="21" name="Afbeelding 21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271" w:rsidRDefault="005D5271" w:rsidP="005D5271">
      <w:r>
        <w:separator/>
      </w:r>
    </w:p>
  </w:endnote>
  <w:endnote w:type="continuationSeparator" w:id="0">
    <w:p w:rsidR="005D5271" w:rsidRDefault="005D5271" w:rsidP="005D5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271" w:rsidRDefault="005D5271" w:rsidP="005D5271">
      <w:r>
        <w:separator/>
      </w:r>
    </w:p>
  </w:footnote>
  <w:footnote w:type="continuationSeparator" w:id="0">
    <w:p w:rsidR="005D5271" w:rsidRDefault="005D5271" w:rsidP="005D5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387DAC"/>
    <w:rsid w:val="00393998"/>
    <w:rsid w:val="004334EE"/>
    <w:rsid w:val="005D5271"/>
    <w:rsid w:val="00802DB1"/>
    <w:rsid w:val="00947371"/>
    <w:rsid w:val="00B16BEE"/>
    <w:rsid w:val="00D41BEE"/>
    <w:rsid w:val="00E65210"/>
    <w:rsid w:val="00FB7E03"/>
    <w:rsid w:val="00FE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4334EE"/>
    <w:rPr>
      <w:b/>
      <w:bCs/>
    </w:rPr>
  </w:style>
  <w:style w:type="paragraph" w:styleId="Koptekst">
    <w:name w:val="header"/>
    <w:basedOn w:val="Standaard"/>
    <w:link w:val="KoptekstChar"/>
    <w:rsid w:val="005D527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D5271"/>
    <w:rPr>
      <w:sz w:val="24"/>
      <w:szCs w:val="24"/>
    </w:rPr>
  </w:style>
  <w:style w:type="paragraph" w:styleId="Voettekst">
    <w:name w:val="footer"/>
    <w:basedOn w:val="Standaard"/>
    <w:link w:val="VoettekstChar"/>
    <w:rsid w:val="005D52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D5271"/>
    <w:rPr>
      <w:sz w:val="24"/>
      <w:szCs w:val="24"/>
    </w:rPr>
  </w:style>
  <w:style w:type="paragraph" w:styleId="Ballontekst">
    <w:name w:val="Balloon Text"/>
    <w:basedOn w:val="Standaard"/>
    <w:link w:val="BallontekstChar"/>
    <w:rsid w:val="00B16B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6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4334EE"/>
    <w:rPr>
      <w:b/>
      <w:bCs/>
    </w:rPr>
  </w:style>
  <w:style w:type="paragraph" w:styleId="Koptekst">
    <w:name w:val="header"/>
    <w:basedOn w:val="Standaard"/>
    <w:link w:val="KoptekstChar"/>
    <w:rsid w:val="005D527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D5271"/>
    <w:rPr>
      <w:sz w:val="24"/>
      <w:szCs w:val="24"/>
    </w:rPr>
  </w:style>
  <w:style w:type="paragraph" w:styleId="Voettekst">
    <w:name w:val="footer"/>
    <w:basedOn w:val="Standaard"/>
    <w:link w:val="VoettekstChar"/>
    <w:rsid w:val="005D52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D5271"/>
    <w:rPr>
      <w:sz w:val="24"/>
      <w:szCs w:val="24"/>
    </w:rPr>
  </w:style>
  <w:style w:type="paragraph" w:styleId="Ballontekst">
    <w:name w:val="Balloon Text"/>
    <w:basedOn w:val="Standaard"/>
    <w:link w:val="BallontekstChar"/>
    <w:rsid w:val="00B16B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6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gif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5B61D338</Template>
  <TotalTime>1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dcterms:created xsi:type="dcterms:W3CDTF">2013-04-23T09:51:00Z</dcterms:created>
  <dcterms:modified xsi:type="dcterms:W3CDTF">2013-04-23T09:51:00Z</dcterms:modified>
</cp:coreProperties>
</file>