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B3E" w:rsidRPr="00132FAF" w:rsidRDefault="003E4869">
      <w:pPr>
        <w:rPr>
          <w:sz w:val="32"/>
          <w:szCs w:val="32"/>
        </w:rPr>
      </w:pPr>
      <w:r w:rsidRPr="00BD5670">
        <w:rPr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margin-left:521.55pt;margin-top:22.15pt;width:170.8pt;height:45.95pt;z-index:251660288" fillcolor="#cff" stroked="f">
            <v:fill opacity=".5"/>
            <v:textbox style="mso-next-textbox:#_x0000_s1060">
              <w:txbxContent>
                <w:p w:rsidR="00272B3E" w:rsidRPr="00272B3E" w:rsidRDefault="003E4869" w:rsidP="00272B3E">
                  <w:pPr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verpakken</w:t>
                  </w:r>
                </w:p>
              </w:txbxContent>
            </v:textbox>
          </v:shape>
        </w:pict>
      </w:r>
      <w:r w:rsidRPr="00BD5670">
        <w:rPr>
          <w:noProof/>
          <w:sz w:val="40"/>
          <w:szCs w:val="40"/>
        </w:rPr>
        <w:pict>
          <v:shape id="_x0000_s1057" type="#_x0000_t202" style="position:absolute;margin-left:5in;margin-top:117.1pt;width:145.45pt;height:44.9pt;z-index:251658240" fillcolor="#cff" stroked="f">
            <v:fill opacity=".5"/>
            <v:textbox style="mso-next-textbox:#_x0000_s1057">
              <w:txbxContent>
                <w:p w:rsidR="00272B3E" w:rsidRPr="00272B3E" w:rsidRDefault="003E4869" w:rsidP="00272B3E">
                  <w:pPr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sorteren</w:t>
                  </w:r>
                </w:p>
              </w:txbxContent>
            </v:textbox>
          </v:shape>
        </w:pict>
      </w:r>
      <w:r w:rsidRPr="00BD5670">
        <w:rPr>
          <w:noProof/>
          <w:sz w:val="40"/>
          <w:szCs w:val="40"/>
        </w:rPr>
        <w:pict>
          <v:shape id="_x0000_s1058" type="#_x0000_t202" style="position:absolute;margin-left:173pt;margin-top:202.9pt;width:163.15pt;height:49pt;z-index:251659264" fillcolor="#cff" stroked="f">
            <v:fill opacity=".5"/>
            <v:textbox style="mso-next-textbox:#_x0000_s1058">
              <w:txbxContent>
                <w:p w:rsidR="00272B3E" w:rsidRPr="00272B3E" w:rsidRDefault="003E4869" w:rsidP="00272B3E">
                  <w:pPr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plukken</w:t>
                  </w:r>
                </w:p>
              </w:txbxContent>
            </v:textbox>
          </v:shape>
        </w:pict>
      </w:r>
      <w:r w:rsidRPr="00BD5670">
        <w:rPr>
          <w:noProof/>
          <w:sz w:val="40"/>
          <w:szCs w:val="40"/>
        </w:rPr>
        <w:pict>
          <v:shape id="_x0000_s1056" type="#_x0000_t202" style="position:absolute;margin-left:-.1pt;margin-top:291.75pt;width:156.25pt;height:47.5pt;z-index:251657216" fillcolor="#cff" stroked="f">
            <v:fill opacity=".5"/>
            <v:textbox style="mso-next-textbox:#_x0000_s1056">
              <w:txbxContent>
                <w:p w:rsidR="00272B3E" w:rsidRPr="00272B3E" w:rsidRDefault="003E4869" w:rsidP="00272B3E">
                  <w:pPr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kweken/ telen</w:t>
                  </w:r>
                </w:p>
              </w:txbxContent>
            </v:textbox>
          </v:shape>
        </w:pict>
      </w:r>
      <w:r w:rsidR="00253447" w:rsidRPr="00BD5670">
        <w:rPr>
          <w:noProof/>
          <w:sz w:val="40"/>
          <w:szCs w:val="40"/>
        </w:rPr>
        <w:pict>
          <v:line id="_x0000_s1042" style="position:absolute;flip:y;z-index:251650048" from="173pt,261pt" to="173pt,356.1pt" strokeweight="6pt"/>
        </w:pict>
      </w:r>
      <w:r w:rsidR="00253447" w:rsidRPr="00BD5670">
        <w:rPr>
          <w:noProof/>
          <w:sz w:val="40"/>
          <w:szCs w:val="40"/>
        </w:rPr>
        <w:pict>
          <v:line id="_x0000_s1064" style="position:absolute;z-index:251662336" from="-18pt,495pt" to="731.85pt,495pt" strokeweight="6pt"/>
        </w:pict>
      </w:r>
      <w:r w:rsidR="00253447" w:rsidRPr="00BD5670">
        <w:rPr>
          <w:noProof/>
          <w:sz w:val="40"/>
          <w:szCs w:val="40"/>
        </w:rPr>
        <w:pict>
          <v:line id="_x0000_s1065" style="position:absolute;z-index:251663360" from="719.15pt,76.5pt" to="719.15pt,495pt" strokeweight="6pt"/>
        </w:pict>
      </w:r>
      <w:r w:rsidR="00253447" w:rsidRPr="00BD5670">
        <w:rPr>
          <w:noProof/>
          <w:sz w:val="40"/>
          <w:szCs w:val="40"/>
        </w:rPr>
        <w:pict>
          <v:line id="_x0000_s1046" style="position:absolute;flip:y;z-index:251654144" from="516.25pt,76.5pt" to="516.25pt,179.8pt" strokeweight="6pt"/>
        </w:pict>
      </w:r>
      <w:r w:rsidR="00253447" w:rsidRPr="00BD5670">
        <w:rPr>
          <w:noProof/>
          <w:sz w:val="40"/>
          <w:szCs w:val="40"/>
        </w:rPr>
        <w:pict>
          <v:line id="_x0000_s1049" style="position:absolute;z-index:251656192" from="516.25pt,76.5pt" to="719.15pt,76.5pt" strokeweight="6pt"/>
        </w:pict>
      </w:r>
      <w:r w:rsidR="00253447" w:rsidRPr="00BD5670">
        <w:rPr>
          <w:noProof/>
          <w:sz w:val="40"/>
          <w:szCs w:val="40"/>
        </w:rPr>
        <w:pict>
          <v:line id="_x0000_s1039" style="position:absolute;z-index:251648000" from="-18pt,356.1pt" to="108pt,356.1pt" strokeweight="6pt"/>
        </w:pict>
      </w:r>
      <w:r w:rsidR="00253447" w:rsidRPr="00BD5670">
        <w:rPr>
          <w:noProof/>
          <w:sz w:val="40"/>
          <w:szCs w:val="40"/>
        </w:rPr>
        <w:pict>
          <v:line id="_x0000_s1041" style="position:absolute;z-index:251649024" from="21.4pt,356.1pt" to="173pt,356.1pt" strokeweight="6pt"/>
        </w:pict>
      </w:r>
      <w:r w:rsidR="00253447" w:rsidRPr="00BD5670">
        <w:rPr>
          <w:noProof/>
          <w:sz w:val="40"/>
          <w:szCs w:val="40"/>
        </w:rPr>
        <w:pict>
          <v:line id="_x0000_s1045" style="position:absolute;z-index:251653120" from="291.05pt,261pt" to="346.15pt,261pt" strokeweight="6pt"/>
        </w:pict>
      </w:r>
      <w:r w:rsidR="00253447" w:rsidRPr="00BD5670">
        <w:rPr>
          <w:noProof/>
          <w:sz w:val="40"/>
          <w:szCs w:val="40"/>
        </w:rPr>
        <w:pict>
          <v:line id="_x0000_s1043" style="position:absolute;z-index:251651072" from="173pt,261pt" to="299pt,261pt" strokeweight="6pt"/>
        </w:pict>
      </w:r>
      <w:r w:rsidR="00253447" w:rsidRPr="00BD5670">
        <w:rPr>
          <w:noProof/>
          <w:sz w:val="40"/>
          <w:szCs w:val="40"/>
        </w:rPr>
        <w:pict>
          <v:line id="_x0000_s1047" style="position:absolute;z-index:251655168" from="346.15pt,175.3pt" to="516.25pt,175.3pt" strokeweight="6pt"/>
        </w:pict>
      </w:r>
      <w:r w:rsidR="00253447" w:rsidRPr="00BD5670">
        <w:rPr>
          <w:noProof/>
          <w:sz w:val="40"/>
          <w:szCs w:val="40"/>
        </w:rPr>
        <w:pict>
          <v:line id="_x0000_s1044" style="position:absolute;flip:y;z-index:251652096" from="346.15pt,175.3pt" to="346.15pt,265.3pt" strokeweight="6pt"/>
        </w:pict>
      </w:r>
      <w:r w:rsidR="00253447" w:rsidRPr="00BD5670">
        <w:rPr>
          <w:noProof/>
          <w:sz w:val="40"/>
          <w:szCs w:val="40"/>
        </w:rPr>
        <w:pict>
          <v:line id="_x0000_s1063" style="position:absolute;flip:y;z-index:251661312" from="-18pt,356.1pt" to="-18pt,495pt" strokeweight="6pt"/>
        </w:pict>
      </w:r>
      <w:r w:rsidR="00132FAF" w:rsidRPr="00BD5670">
        <w:rPr>
          <w:sz w:val="40"/>
          <w:szCs w:val="40"/>
        </w:rPr>
        <w:t>Kweken/ telen = planten laten groeien om er iets mee te doen</w:t>
      </w:r>
      <w:r w:rsidR="00132FAF" w:rsidRPr="00132FAF">
        <w:rPr>
          <w:sz w:val="32"/>
          <w:szCs w:val="32"/>
        </w:rPr>
        <w:t>.</w:t>
      </w:r>
    </w:p>
    <w:p w:rsidR="00132FAF" w:rsidRPr="00BD5670" w:rsidRDefault="00132FAF">
      <w:pPr>
        <w:rPr>
          <w:sz w:val="36"/>
          <w:szCs w:val="36"/>
        </w:rPr>
      </w:pPr>
      <w:r w:rsidRPr="00BD5670">
        <w:rPr>
          <w:sz w:val="40"/>
          <w:szCs w:val="40"/>
        </w:rPr>
        <w:t>Sorteren = uitzoeken en bij elkaar leggen wat bij elkaar hoort</w:t>
      </w:r>
      <w:r w:rsidRPr="00BD5670">
        <w:rPr>
          <w:sz w:val="36"/>
          <w:szCs w:val="36"/>
        </w:rPr>
        <w:t>.</w:t>
      </w:r>
    </w:p>
    <w:p w:rsidR="00132FAF" w:rsidRPr="00132FAF" w:rsidRDefault="00224D92">
      <w:pPr>
        <w:rPr>
          <w:sz w:val="32"/>
          <w:szCs w:val="32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Afbeelding 4" o:spid="_x0000_s1069" type="#_x0000_t75" style="position:absolute;margin-left:515.35pt;margin-top:39.7pt;width:203.8pt;height:136.3pt;z-index:251667456;visibility:visible">
            <v:imagedata r:id="rId4" o:title=""/>
          </v:shape>
        </w:pict>
      </w:r>
      <w:r>
        <w:rPr>
          <w:noProof/>
        </w:rPr>
        <w:pict>
          <v:shape id="Afbeelding 3" o:spid="_x0000_s1068" type="#_x0000_t75" style="position:absolute;margin-left:338.4pt;margin-top:125.2pt;width:180.35pt;height:184.25pt;z-index:251666432;visibility:visible">
            <v:imagedata r:id="rId5" o:title=""/>
            <w10:wrap type="square"/>
          </v:shape>
        </w:pict>
      </w:r>
      <w:r>
        <w:rPr>
          <w:noProof/>
        </w:rPr>
        <w:pict>
          <v:shape id="Afbeelding 2" o:spid="_x0000_s1067" type="#_x0000_t75" style="position:absolute;margin-left:167.3pt;margin-top:225.5pt;width:178.85pt;height:134.4pt;z-index:251665408;visibility:visible">
            <v:imagedata r:id="rId6" o:title=""/>
          </v:shape>
        </w:pict>
      </w:r>
      <w:r>
        <w:rPr>
          <w:noProof/>
        </w:rPr>
        <w:pict>
          <v:shape id="Afbeelding 1" o:spid="_x0000_s1066" type="#_x0000_t75" style="position:absolute;margin-left:-25.1pt;margin-top:287.9pt;width:198.1pt;height:147.75pt;z-index:251664384;visibility:visible">
            <v:imagedata r:id="rId7" o:title=""/>
          </v:shape>
        </w:pict>
      </w:r>
    </w:p>
    <w:sectPr w:rsidR="00132FAF" w:rsidRPr="00132FAF" w:rsidSect="00272B3E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72B3E"/>
    <w:rsid w:val="00032209"/>
    <w:rsid w:val="00132FAF"/>
    <w:rsid w:val="00224D92"/>
    <w:rsid w:val="00253447"/>
    <w:rsid w:val="00272B3E"/>
    <w:rsid w:val="00387546"/>
    <w:rsid w:val="003D792B"/>
    <w:rsid w:val="003E4869"/>
    <w:rsid w:val="00522029"/>
    <w:rsid w:val="008F0090"/>
    <w:rsid w:val="00BD5670"/>
    <w:rsid w:val="00CE1F97"/>
    <w:rsid w:val="00CE4C53"/>
    <w:rsid w:val="00D343D6"/>
    <w:rsid w:val="00E72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3F10C16</Template>
  <TotalTime>0</TotalTime>
  <Pages>1</Pages>
  <Words>22</Words>
  <Characters>125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Paradigit Computers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cp:lastModifiedBy>Patty.van.der.Veen</cp:lastModifiedBy>
  <cp:revision>2</cp:revision>
  <cp:lastPrinted>2012-03-13T14:26:00Z</cp:lastPrinted>
  <dcterms:created xsi:type="dcterms:W3CDTF">2012-06-18T13:21:00Z</dcterms:created>
  <dcterms:modified xsi:type="dcterms:W3CDTF">2012-06-18T13:21:00Z</dcterms:modified>
</cp:coreProperties>
</file>