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3D0" w:rsidRPr="008653D0" w:rsidRDefault="008653D0" w:rsidP="008653D0">
      <w:pPr>
        <w:jc w:val="right"/>
        <w:rPr>
          <w:color w:val="FF0000"/>
          <w:sz w:val="40"/>
          <w:szCs w:val="40"/>
        </w:rPr>
      </w:pPr>
      <w:r w:rsidRPr="008653D0">
        <w:rPr>
          <w:color w:val="FF0000"/>
          <w:sz w:val="40"/>
          <w:szCs w:val="40"/>
        </w:rPr>
        <w:t>Thema: eet smakelijk</w:t>
      </w:r>
    </w:p>
    <w:p w:rsidR="008653D0" w:rsidRDefault="008653D0">
      <w:pPr>
        <w:rPr>
          <w:sz w:val="44"/>
          <w:szCs w:val="44"/>
        </w:rPr>
      </w:pPr>
    </w:p>
    <w:p w:rsidR="008653D0" w:rsidRPr="008653D0" w:rsidRDefault="008653D0">
      <w:pPr>
        <w:rPr>
          <w:sz w:val="44"/>
          <w:szCs w:val="44"/>
        </w:rPr>
      </w:pPr>
      <w:r w:rsidRPr="008653D0">
        <w:rPr>
          <w:sz w:val="44"/>
          <w:szCs w:val="44"/>
        </w:rPr>
        <w:t>Klein duimpje: een sprookjesfiguur net zo groot als je duim</w:t>
      </w:r>
    </w:p>
    <w:p w:rsidR="008653D0" w:rsidRPr="008653D0" w:rsidRDefault="008653D0">
      <w:pPr>
        <w:rPr>
          <w:sz w:val="44"/>
          <w:szCs w:val="44"/>
        </w:rPr>
      </w:pPr>
    </w:p>
    <w:p w:rsidR="008653D0" w:rsidRPr="008653D0" w:rsidRDefault="008653D0">
      <w:pPr>
        <w:rPr>
          <w:sz w:val="44"/>
          <w:szCs w:val="44"/>
        </w:rPr>
      </w:pPr>
      <w:r w:rsidRPr="008653D0">
        <w:rPr>
          <w:sz w:val="44"/>
          <w:szCs w:val="44"/>
        </w:rPr>
        <w:t>De kiezelsteentjes: gladde steentjes</w:t>
      </w:r>
    </w:p>
    <w:p w:rsidR="008653D0" w:rsidRPr="008653D0" w:rsidRDefault="008653D0">
      <w:pPr>
        <w:rPr>
          <w:sz w:val="44"/>
          <w:szCs w:val="44"/>
        </w:rPr>
      </w:pPr>
    </w:p>
    <w:p w:rsidR="008653D0" w:rsidRPr="008653D0" w:rsidRDefault="008653D0">
      <w:pPr>
        <w:rPr>
          <w:sz w:val="44"/>
          <w:szCs w:val="44"/>
        </w:rPr>
      </w:pPr>
      <w:r w:rsidRPr="008653D0">
        <w:rPr>
          <w:sz w:val="44"/>
          <w:szCs w:val="44"/>
        </w:rPr>
        <w:t>Het spoor: een afdruk in de grond van voeten, poten of banden.</w:t>
      </w:r>
    </w:p>
    <w:p w:rsidR="008653D0" w:rsidRPr="008653D0" w:rsidRDefault="008653D0">
      <w:pPr>
        <w:rPr>
          <w:sz w:val="44"/>
          <w:szCs w:val="44"/>
        </w:rPr>
      </w:pPr>
    </w:p>
    <w:p w:rsidR="008653D0" w:rsidRPr="008653D0" w:rsidRDefault="008653D0">
      <w:pPr>
        <w:rPr>
          <w:sz w:val="44"/>
          <w:szCs w:val="44"/>
        </w:rPr>
      </w:pPr>
      <w:r w:rsidRPr="008653D0">
        <w:rPr>
          <w:sz w:val="44"/>
          <w:szCs w:val="44"/>
        </w:rPr>
        <w:t>Het bos: heel veel bomen bij elkaar</w:t>
      </w:r>
    </w:p>
    <w:p w:rsidR="008653D0" w:rsidRPr="008653D0" w:rsidRDefault="008653D0">
      <w:pPr>
        <w:rPr>
          <w:sz w:val="44"/>
          <w:szCs w:val="44"/>
        </w:rPr>
      </w:pPr>
    </w:p>
    <w:p w:rsidR="008653D0" w:rsidRPr="008653D0" w:rsidRDefault="008653D0">
      <w:pPr>
        <w:rPr>
          <w:sz w:val="44"/>
          <w:szCs w:val="44"/>
        </w:rPr>
      </w:pPr>
      <w:r w:rsidRPr="008653D0">
        <w:rPr>
          <w:sz w:val="44"/>
          <w:szCs w:val="44"/>
        </w:rPr>
        <w:t xml:space="preserve">Verdwalen: </w:t>
      </w:r>
      <w:proofErr w:type="gramStart"/>
      <w:r w:rsidRPr="008653D0">
        <w:rPr>
          <w:sz w:val="44"/>
          <w:szCs w:val="44"/>
        </w:rPr>
        <w:t>De</w:t>
      </w:r>
      <w:proofErr w:type="gramEnd"/>
      <w:r w:rsidRPr="008653D0">
        <w:rPr>
          <w:sz w:val="44"/>
          <w:szCs w:val="44"/>
        </w:rPr>
        <w:t xml:space="preserve"> weg niet meer weten</w:t>
      </w:r>
    </w:p>
    <w:p w:rsidR="008653D0" w:rsidRDefault="008653D0"/>
    <w:p w:rsidR="008653D0" w:rsidRDefault="008653D0"/>
    <w:p w:rsidR="008653D0" w:rsidRDefault="008653D0"/>
    <w:p w:rsidR="008653D0" w:rsidRDefault="008653D0"/>
    <w:p w:rsidR="008653D0" w:rsidRDefault="008653D0">
      <w:bookmarkStart w:id="0" w:name="_GoBack"/>
      <w:bookmarkEnd w:id="0"/>
    </w:p>
    <w:p w:rsidR="008653D0" w:rsidRDefault="008653D0"/>
    <w:p w:rsidR="008653D0" w:rsidRDefault="008653D0"/>
    <w:p w:rsidR="008653D0" w:rsidRDefault="008653D0"/>
    <w:p w:rsidR="008653D0" w:rsidRDefault="008653D0"/>
    <w:p w:rsidR="008653D0" w:rsidRDefault="008653D0"/>
    <w:p w:rsidR="008653D0" w:rsidRDefault="008653D0"/>
    <w:p w:rsidR="008653D0" w:rsidRDefault="008653D0"/>
    <w:p w:rsidR="008653D0" w:rsidRDefault="008653D0"/>
    <w:p w:rsidR="001803B8" w:rsidRDefault="008653D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A1F4BB" wp14:editId="53366F51">
                <wp:simplePos x="0" y="0"/>
                <wp:positionH relativeFrom="column">
                  <wp:posOffset>-807495</wp:posOffset>
                </wp:positionH>
                <wp:positionV relativeFrom="paragraph">
                  <wp:posOffset>2451899</wp:posOffset>
                </wp:positionV>
                <wp:extent cx="2802194" cy="4129139"/>
                <wp:effectExtent l="0" t="0" r="74930" b="8128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194" cy="4129139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01AE" w:rsidRPr="001803B8" w:rsidRDefault="008653D0" w:rsidP="00C1153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728B7F8" wp14:editId="40266B27">
                                  <wp:extent cx="2138516" cy="3699702"/>
                                  <wp:effectExtent l="0" t="0" r="0" b="0"/>
                                  <wp:docPr id="15" name="il_fi" descr="http://3.bp.blogspot.com/-VvxalaJyA9M/UEHyUKoaq7I/AAAAAAAAAOo/zJDKWjfCo6U/s1600/verdwaald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3.bp.blogspot.com/-VvxalaJyA9M/UEHyUKoaq7I/AAAAAAAAAOo/zJDKWjfCo6U/s1600/verdwaald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477" cy="371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3401AE">
                              <w:rPr>
                                <w:sz w:val="40"/>
                                <w:szCs w:val="40"/>
                              </w:rPr>
                              <w:t>verdwalen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63.6pt;margin-top:193.05pt;width:220.65pt;height:32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" fillcolor="#cff" stroked="f">
                <v:shadow on="t" opacity=".5" offset="6pt,6pt"/>
                <v:textbox>
                  <w:txbxContent>
                    <w:p w:rsidR="003401AE" w:rsidRPr="001803B8" w:rsidRDefault="008653D0" w:rsidP="00C1153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728B7F8" wp14:editId="40266B27">
                            <wp:extent cx="2138516" cy="3699702"/>
                            <wp:effectExtent l="0" t="0" r="0" b="0"/>
                            <wp:docPr id="15" name="il_fi" descr="http://3.bp.blogspot.com/-VvxalaJyA9M/UEHyUKoaq7I/AAAAAAAAAOo/zJDKWjfCo6U/s1600/verdwaald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3.bp.blogspot.com/-VvxalaJyA9M/UEHyUKoaq7I/AAAAAAAAAOo/zJDKWjfCo6U/s1600/verdwaald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6477" cy="371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3401AE">
                        <w:rPr>
                          <w:sz w:val="40"/>
                          <w:szCs w:val="40"/>
                        </w:rPr>
                        <w:t>verdwalen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401A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787664" wp14:editId="1662B8BE">
                <wp:simplePos x="0" y="0"/>
                <wp:positionH relativeFrom="column">
                  <wp:posOffset>5607685</wp:posOffset>
                </wp:positionH>
                <wp:positionV relativeFrom="paragraph">
                  <wp:posOffset>-763270</wp:posOffset>
                </wp:positionV>
                <wp:extent cx="2978785" cy="1946275"/>
                <wp:effectExtent l="0" t="0" r="69215" b="7302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19462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01AE" w:rsidRDefault="003401AE" w:rsidP="00C1153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CAA021" wp14:editId="006DD2BB">
                                  <wp:extent cx="2610465" cy="1548580"/>
                                  <wp:effectExtent l="0" t="0" r="0" b="0"/>
                                  <wp:docPr id="14" name="il_fi" descr="http://www.mathildevanwijnen.nl/wp-content/uploads/2012/05/IMG_9568.jpg-zand-spor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mathildevanwijnen.nl/wp-content/uploads/2012/05/IMG_9568.jpg-zand-spor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0989" cy="1548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1AE" w:rsidRPr="001803B8" w:rsidRDefault="003401AE" w:rsidP="003401A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het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spoor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441.55pt;margin-top:-60.1pt;width:234.55pt;height:1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" fillcolor="#cff" stroked="f">
                <v:shadow on="t" opacity=".5" offset="6pt,6pt"/>
                <v:textbox>
                  <w:txbxContent>
                    <w:p w:rsidR="003401AE" w:rsidRDefault="003401AE" w:rsidP="00C1153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8CAA021" wp14:editId="006DD2BB">
                            <wp:extent cx="2610465" cy="1548580"/>
                            <wp:effectExtent l="0" t="0" r="0" b="0"/>
                            <wp:docPr id="14" name="il_fi" descr="http://www.mathildevanwijnen.nl/wp-content/uploads/2012/05/IMG_9568.jpg-zand-spor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mathildevanwijnen.nl/wp-content/uploads/2012/05/IMG_9568.jpg-zand-spor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0989" cy="1548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1AE" w:rsidRPr="001803B8" w:rsidRDefault="003401AE" w:rsidP="003401A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het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spoor</w:t>
                      </w:r>
                    </w:p>
                  </w:txbxContent>
                </v:textbox>
              </v:shape>
            </w:pict>
          </mc:Fallback>
        </mc:AlternateContent>
      </w:r>
      <w:r w:rsidR="00E17C3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5FF67" wp14:editId="5233FCF7">
                <wp:simplePos x="0" y="0"/>
                <wp:positionH relativeFrom="column">
                  <wp:posOffset>6629400</wp:posOffset>
                </wp:positionH>
                <wp:positionV relativeFrom="paragraph">
                  <wp:posOffset>4384040</wp:posOffset>
                </wp:positionV>
                <wp:extent cx="3034665" cy="2197100"/>
                <wp:effectExtent l="635" t="3175" r="79375" b="7620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665" cy="21971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01AE" w:rsidRDefault="003401AE" w:rsidP="00C1153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DB38A4F" wp14:editId="7BCDE8CA">
                                  <wp:extent cx="2654935" cy="1769745"/>
                                  <wp:effectExtent l="0" t="0" r="0" b="1905"/>
                                  <wp:docPr id="30" name="il_fi" descr="http://us.123rf.com/400wm/400/400/samuray/samuray0708/samuray070800021/1544632-close-up-zee-kiezel-stenen-in-de-kust-lij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s.123rf.com/400wm/400/400/samuray/samuray0708/samuray070800021/1544632-close-up-zee-kiezel-stenen-in-de-kust-lij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4935" cy="1769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1AE" w:rsidRPr="001803B8" w:rsidRDefault="003401AE" w:rsidP="00C1153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kiezelsteentjes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522pt;margin-top:345.2pt;width:238.9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" fillcolor="#cff" stroked="f">
                <v:shadow on="t" opacity=".5" offset="6pt,6pt"/>
                <v:textbox>
                  <w:txbxContent>
                    <w:p w:rsidR="003401AE" w:rsidRDefault="003401AE" w:rsidP="00C1153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DB38A4F" wp14:editId="7BCDE8CA">
                            <wp:extent cx="2654935" cy="1769745"/>
                            <wp:effectExtent l="0" t="0" r="0" b="1905"/>
                            <wp:docPr id="30" name="il_fi" descr="http://us.123rf.com/400wm/400/400/samuray/samuray0708/samuray070800021/1544632-close-up-zee-kiezel-stenen-in-de-kust-lij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us.123rf.com/400wm/400/400/samuray/samuray0708/samuray070800021/1544632-close-up-zee-kiezel-stenen-in-de-kust-lij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4935" cy="176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1AE" w:rsidRPr="001803B8" w:rsidRDefault="003401AE" w:rsidP="00C1153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de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kiezelsteentjes</w:t>
                      </w:r>
                    </w:p>
                  </w:txbxContent>
                </v:textbox>
              </v:shape>
            </w:pict>
          </mc:Fallback>
        </mc:AlternateContent>
      </w:r>
      <w:r w:rsidR="00E17C3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7C74CF" wp14:editId="549A0450">
                <wp:simplePos x="0" y="0"/>
                <wp:positionH relativeFrom="column">
                  <wp:posOffset>-394335</wp:posOffset>
                </wp:positionH>
                <wp:positionV relativeFrom="paragraph">
                  <wp:posOffset>-763270</wp:posOffset>
                </wp:positionV>
                <wp:extent cx="3170555" cy="2182495"/>
                <wp:effectExtent l="0" t="0" r="80645" b="7556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21824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01AE" w:rsidRDefault="003401AE" w:rsidP="00C11531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32FDD9" wp14:editId="4741262E">
                                  <wp:extent cx="2934970" cy="1696085"/>
                                  <wp:effectExtent l="0" t="0" r="0" b="0"/>
                                  <wp:docPr id="20" name="il_fi" descr="http://www.bouwkennisblog.nl/wp-content/uploads/2012/11/Bom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bouwkennisblog.nl/wp-content/uploads/2012/11/Bom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970" cy="1696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1AE" w:rsidRPr="001803B8" w:rsidRDefault="003401AE" w:rsidP="00C1153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het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bos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31.05pt;margin-top:-60.1pt;width:249.65pt;height:171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" fillcolor="#cff" stroked="f">
                <v:shadow on="t" opacity=".5" offset="6pt,6pt"/>
                <v:textbox>
                  <w:txbxContent>
                    <w:p w:rsidR="003401AE" w:rsidRDefault="003401AE" w:rsidP="00C11531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832FDD9" wp14:editId="4741262E">
                            <wp:extent cx="2934970" cy="1696085"/>
                            <wp:effectExtent l="0" t="0" r="0" b="0"/>
                            <wp:docPr id="20" name="il_fi" descr="http://www.bouwkennisblog.nl/wp-content/uploads/2012/11/Bom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bouwkennisblog.nl/wp-content/uploads/2012/11/Bom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4970" cy="1696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1AE" w:rsidRPr="001803B8" w:rsidRDefault="003401AE" w:rsidP="00C1153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het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bos</w:t>
                      </w:r>
                    </w:p>
                  </w:txbxContent>
                </v:textbox>
              </v:shape>
            </w:pict>
          </mc:Fallback>
        </mc:AlternateContent>
      </w:r>
      <w:r w:rsidR="00E17C3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A4461B" wp14:editId="402259DE">
                <wp:simplePos x="0" y="0"/>
                <wp:positionH relativeFrom="column">
                  <wp:posOffset>1485900</wp:posOffset>
                </wp:positionH>
                <wp:positionV relativeFrom="paragraph">
                  <wp:posOffset>914400</wp:posOffset>
                </wp:positionV>
                <wp:extent cx="612140" cy="918210"/>
                <wp:effectExtent l="19050" t="19050" r="19050" b="1905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2140" cy="9182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in" to="165.2pt,1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" strokeweight="2.25pt"/>
            </w:pict>
          </mc:Fallback>
        </mc:AlternateContent>
      </w:r>
      <w:r w:rsidR="00E17C3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DE6E3F" wp14:editId="70381D22">
                <wp:simplePos x="0" y="0"/>
                <wp:positionH relativeFrom="column">
                  <wp:posOffset>1485900</wp:posOffset>
                </wp:positionH>
                <wp:positionV relativeFrom="paragraph">
                  <wp:posOffset>3380740</wp:posOffset>
                </wp:positionV>
                <wp:extent cx="759460" cy="1191260"/>
                <wp:effectExtent l="19050" t="19050" r="19050" b="19050"/>
                <wp:wrapNone/>
                <wp:docPr id="1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9460" cy="11912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66.2pt" to="176.8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" strokeweight="2.25pt"/>
            </w:pict>
          </mc:Fallback>
        </mc:AlternateContent>
      </w:r>
      <w:r w:rsidR="00E17C3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C28EAD" wp14:editId="49E84276">
                <wp:simplePos x="0" y="0"/>
                <wp:positionH relativeFrom="column">
                  <wp:posOffset>7558405</wp:posOffset>
                </wp:positionH>
                <wp:positionV relativeFrom="paragraph">
                  <wp:posOffset>4029710</wp:posOffset>
                </wp:positionV>
                <wp:extent cx="254635" cy="453390"/>
                <wp:effectExtent l="19050" t="19050" r="19050" b="1905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4533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5.15pt,317.3pt" to="615.2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y1GA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" strokeweight="2.25pt"/>
            </w:pict>
          </mc:Fallback>
        </mc:AlternateContent>
      </w:r>
      <w:r w:rsidR="00E17C3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4A8ADF" wp14:editId="3CBE7D54">
                <wp:simplePos x="0" y="0"/>
                <wp:positionH relativeFrom="column">
                  <wp:posOffset>2098040</wp:posOffset>
                </wp:positionH>
                <wp:positionV relativeFrom="paragraph">
                  <wp:posOffset>1183640</wp:posOffset>
                </wp:positionV>
                <wp:extent cx="5460365" cy="3200400"/>
                <wp:effectExtent l="41275" t="41275" r="118110" b="1206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0365" cy="3200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401AE" w:rsidRDefault="003401AE" w:rsidP="00C115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sz w:val="72"/>
                                <w:szCs w:val="72"/>
                              </w:rPr>
                              <w:t>klein</w:t>
                            </w:r>
                            <w:proofErr w:type="gramEnd"/>
                            <w:r>
                              <w:rPr>
                                <w:sz w:val="72"/>
                                <w:szCs w:val="72"/>
                              </w:rPr>
                              <w:t xml:space="preserve"> duimpje</w:t>
                            </w:r>
                          </w:p>
                          <w:p w:rsidR="003401AE" w:rsidRPr="001803B8" w:rsidRDefault="003401AE" w:rsidP="00C115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91DF82D" wp14:editId="3DC6CC0F">
                                  <wp:extent cx="4911090" cy="3288665"/>
                                  <wp:effectExtent l="0" t="0" r="3810" b="6985"/>
                                  <wp:docPr id="4" name="il_fi" descr="http://verzamel.vijfzintuigen.nl/photos/615_big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verzamel.vijfzintuigen.nl/photos/615_big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1090" cy="3288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165.2pt;margin-top:93.2pt;width:429.95pt;height:25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" fillcolor="#cff" strokeweight="6pt">
                <v:shadow on="t" opacity=".5" offset="6pt,6pt"/>
                <v:textbox>
                  <w:txbxContent>
                    <w:p w:rsidR="003401AE" w:rsidRDefault="003401AE" w:rsidP="00C115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sz w:val="72"/>
                          <w:szCs w:val="72"/>
                        </w:rPr>
                        <w:t>klein</w:t>
                      </w:r>
                      <w:proofErr w:type="gramEnd"/>
                      <w:r>
                        <w:rPr>
                          <w:sz w:val="72"/>
                          <w:szCs w:val="72"/>
                        </w:rPr>
                        <w:t xml:space="preserve"> duimpje</w:t>
                      </w:r>
                    </w:p>
                    <w:p w:rsidR="003401AE" w:rsidRPr="001803B8" w:rsidRDefault="003401AE" w:rsidP="00C115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91DF82D" wp14:editId="3DC6CC0F">
                            <wp:extent cx="4911090" cy="3288665"/>
                            <wp:effectExtent l="0" t="0" r="3810" b="6985"/>
                            <wp:docPr id="4" name="il_fi" descr="http://verzamel.vijfzintuigen.nl/photos/615_big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verzamel.vijfzintuigen.nl/photos/615_big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1090" cy="3288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7C3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DAE424" wp14:editId="526F371B">
                <wp:simplePos x="0" y="0"/>
                <wp:positionH relativeFrom="column">
                  <wp:posOffset>7348220</wp:posOffset>
                </wp:positionH>
                <wp:positionV relativeFrom="paragraph">
                  <wp:posOffset>914400</wp:posOffset>
                </wp:positionV>
                <wp:extent cx="210185" cy="269240"/>
                <wp:effectExtent l="14605" t="19685" r="22860" b="15875"/>
                <wp:wrapNone/>
                <wp:docPr id="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0185" cy="2692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8.6pt,1in" to="595.15pt,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" strokeweight="2.25pt"/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419A8"/>
    <w:rsid w:val="00104A09"/>
    <w:rsid w:val="001803B8"/>
    <w:rsid w:val="001B0093"/>
    <w:rsid w:val="00323FBF"/>
    <w:rsid w:val="003401AE"/>
    <w:rsid w:val="004801CD"/>
    <w:rsid w:val="00757E22"/>
    <w:rsid w:val="00802DB1"/>
    <w:rsid w:val="008653D0"/>
    <w:rsid w:val="00C11531"/>
    <w:rsid w:val="00E17C31"/>
    <w:rsid w:val="00F2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link w:val="BallontekstChar"/>
    <w:rsid w:val="00E17C3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E17C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link w:val="BallontekstChar"/>
    <w:rsid w:val="00E17C3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E17C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89787F48</Template>
  <TotalTime>13</TotalTime>
  <Pages>2</Pages>
  <Words>42</Words>
  <Characters>237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Paradigit Computers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Mariette Visser</cp:lastModifiedBy>
  <cp:revision>3</cp:revision>
  <dcterms:created xsi:type="dcterms:W3CDTF">2013-10-07T14:16:00Z</dcterms:created>
  <dcterms:modified xsi:type="dcterms:W3CDTF">2013-10-07T14:28:00Z</dcterms:modified>
</cp:coreProperties>
</file>