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7611" w:rsidRDefault="00ED7611"/>
    <w:p w:rsidR="00ED7611" w:rsidRDefault="00ED7611"/>
    <w:p w:rsidR="00ED7611" w:rsidRDefault="00ED7611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7077CC" wp14:editId="5CB07C63">
                <wp:simplePos x="0" y="0"/>
                <wp:positionH relativeFrom="column">
                  <wp:posOffset>6022975</wp:posOffset>
                </wp:positionH>
                <wp:positionV relativeFrom="paragraph">
                  <wp:posOffset>1633</wp:posOffset>
                </wp:positionV>
                <wp:extent cx="2374265" cy="1403985"/>
                <wp:effectExtent l="0" t="0" r="28575" b="15875"/>
                <wp:wrapNone/>
                <wp:docPr id="2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7611" w:rsidRDefault="00ED7611" w:rsidP="00ED7611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b/>
                                <w:sz w:val="72"/>
                                <w:szCs w:val="72"/>
                              </w:rPr>
                            </w:pPr>
                            <w:r w:rsidRPr="00ED7611">
                              <w:rPr>
                                <w:rFonts w:asciiTheme="minorHAnsi" w:hAnsiTheme="minorHAnsi" w:cstheme="minorHAnsi"/>
                                <w:b/>
                                <w:sz w:val="72"/>
                                <w:szCs w:val="72"/>
                              </w:rPr>
                              <w:t>NIEUWSBEGRIP</w:t>
                            </w:r>
                          </w:p>
                          <w:p w:rsidR="00ED7611" w:rsidRDefault="00ED7611" w:rsidP="00ED7611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b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  <w:b/>
                                <w:sz w:val="72"/>
                                <w:szCs w:val="72"/>
                              </w:rPr>
                              <w:t>week</w:t>
                            </w:r>
                            <w:proofErr w:type="gramEnd"/>
                            <w:r>
                              <w:rPr>
                                <w:rFonts w:asciiTheme="minorHAnsi" w:hAnsiTheme="minorHAnsi" w:cstheme="minorHAnsi"/>
                                <w:b/>
                                <w:sz w:val="72"/>
                                <w:szCs w:val="72"/>
                              </w:rPr>
                              <w:t xml:space="preserve"> 37 2013</w:t>
                            </w:r>
                          </w:p>
                          <w:p w:rsidR="00526EAD" w:rsidRPr="00ED7611" w:rsidRDefault="00526EAD" w:rsidP="00ED7611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72"/>
                                <w:szCs w:val="72"/>
                              </w:rPr>
                              <w:t>B-niveau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474.25pt;margin-top:.15pt;width:186.95pt;height:110.55pt;z-index:2516674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">
                <v:textbox style="mso-fit-shape-to-text:t">
                  <w:txbxContent>
                    <w:p w:rsidR="00ED7611" w:rsidRDefault="00ED7611" w:rsidP="00ED7611">
                      <w:pPr>
                        <w:jc w:val="right"/>
                        <w:rPr>
                          <w:rFonts w:asciiTheme="minorHAnsi" w:hAnsiTheme="minorHAnsi" w:cstheme="minorHAnsi"/>
                          <w:b/>
                          <w:sz w:val="72"/>
                          <w:szCs w:val="72"/>
                        </w:rPr>
                      </w:pPr>
                      <w:r w:rsidRPr="00ED7611">
                        <w:rPr>
                          <w:rFonts w:asciiTheme="minorHAnsi" w:hAnsiTheme="minorHAnsi" w:cstheme="minorHAnsi"/>
                          <w:b/>
                          <w:sz w:val="72"/>
                          <w:szCs w:val="72"/>
                        </w:rPr>
                        <w:t>NIEUWSBEGRIP</w:t>
                      </w:r>
                    </w:p>
                    <w:p w:rsidR="00ED7611" w:rsidRDefault="00ED7611" w:rsidP="00ED7611">
                      <w:pPr>
                        <w:jc w:val="right"/>
                        <w:rPr>
                          <w:rFonts w:asciiTheme="minorHAnsi" w:hAnsiTheme="minorHAnsi" w:cstheme="minorHAnsi"/>
                          <w:b/>
                          <w:sz w:val="72"/>
                          <w:szCs w:val="72"/>
                        </w:rPr>
                      </w:pPr>
                      <w:proofErr w:type="gramStart"/>
                      <w:r>
                        <w:rPr>
                          <w:rFonts w:asciiTheme="minorHAnsi" w:hAnsiTheme="minorHAnsi" w:cstheme="minorHAnsi"/>
                          <w:b/>
                          <w:sz w:val="72"/>
                          <w:szCs w:val="72"/>
                        </w:rPr>
                        <w:t>week</w:t>
                      </w:r>
                      <w:proofErr w:type="gramEnd"/>
                      <w:r>
                        <w:rPr>
                          <w:rFonts w:asciiTheme="minorHAnsi" w:hAnsiTheme="minorHAnsi" w:cstheme="minorHAnsi"/>
                          <w:b/>
                          <w:sz w:val="72"/>
                          <w:szCs w:val="72"/>
                        </w:rPr>
                        <w:t xml:space="preserve"> 37 2013</w:t>
                      </w:r>
                    </w:p>
                    <w:p w:rsidR="00526EAD" w:rsidRPr="00ED7611" w:rsidRDefault="00526EAD" w:rsidP="00ED7611">
                      <w:pPr>
                        <w:jc w:val="right"/>
                        <w:rPr>
                          <w:rFonts w:asciiTheme="minorHAnsi" w:hAnsiTheme="minorHAnsi" w:cstheme="minorHAnsi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72"/>
                          <w:szCs w:val="72"/>
                        </w:rPr>
                        <w:t>B-niveau</w:t>
                      </w:r>
                    </w:p>
                  </w:txbxContent>
                </v:textbox>
              </v:shape>
            </w:pict>
          </mc:Fallback>
        </mc:AlternateContent>
      </w:r>
    </w:p>
    <w:p w:rsidR="00ED7611" w:rsidRDefault="00ED7611"/>
    <w:p w:rsidR="00ED7611" w:rsidRDefault="00ED7611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editId="36B11C9B">
                <wp:simplePos x="0" y="0"/>
                <wp:positionH relativeFrom="column">
                  <wp:posOffset>986971</wp:posOffset>
                </wp:positionH>
                <wp:positionV relativeFrom="paragraph">
                  <wp:posOffset>1519646</wp:posOffset>
                </wp:positionV>
                <wp:extent cx="8810172" cy="4586514"/>
                <wp:effectExtent l="0" t="0" r="0" b="5080"/>
                <wp:wrapNone/>
                <wp:docPr id="2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10172" cy="45865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7611" w:rsidRDefault="00ED7611" w:rsidP="00ED7611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b/>
                                <w:sz w:val="48"/>
                                <w:szCs w:val="48"/>
                              </w:rPr>
                            </w:pPr>
                            <w:r w:rsidRPr="009E2630">
                              <w:rPr>
                                <w:rFonts w:asciiTheme="minorHAnsi" w:hAnsiTheme="minorHAnsi" w:cstheme="minorHAnsi"/>
                                <w:b/>
                                <w:sz w:val="48"/>
                                <w:szCs w:val="48"/>
                                <w:u w:val="single"/>
                              </w:rPr>
                              <w:t>de archeoloog</w:t>
                            </w:r>
                            <w:r w:rsidRPr="00ED7611">
                              <w:rPr>
                                <w:rFonts w:asciiTheme="minorHAnsi" w:hAnsiTheme="minorHAnsi" w:cstheme="minorHAnsi"/>
                                <w:b/>
                                <w:sz w:val="48"/>
                                <w:szCs w:val="48"/>
                              </w:rPr>
                              <w:t xml:space="preserve"> = iemand die de geschiedenis bestudeert op basis van opgravingen</w:t>
                            </w:r>
                          </w:p>
                          <w:p w:rsidR="00ED7611" w:rsidRDefault="00ED7611" w:rsidP="00ED7611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b/>
                                <w:sz w:val="48"/>
                                <w:szCs w:val="48"/>
                              </w:rPr>
                            </w:pPr>
                            <w:r w:rsidRPr="009E2630">
                              <w:rPr>
                                <w:rFonts w:asciiTheme="minorHAnsi" w:hAnsiTheme="minorHAnsi" w:cstheme="minorHAnsi"/>
                                <w:b/>
                                <w:sz w:val="48"/>
                                <w:szCs w:val="48"/>
                                <w:u w:val="single"/>
                              </w:rPr>
                              <w:t>de archeologie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48"/>
                                <w:szCs w:val="48"/>
                              </w:rPr>
                              <w:t xml:space="preserve"> = bestudering van de geschiedenis op basis van opgravingen</w:t>
                            </w:r>
                          </w:p>
                          <w:p w:rsidR="00ED7611" w:rsidRDefault="00ED7611" w:rsidP="00ED7611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b/>
                                <w:sz w:val="48"/>
                                <w:szCs w:val="48"/>
                              </w:rPr>
                            </w:pPr>
                            <w:r w:rsidRPr="009E2630">
                              <w:rPr>
                                <w:rFonts w:asciiTheme="minorHAnsi" w:hAnsiTheme="minorHAnsi" w:cstheme="minorHAnsi"/>
                                <w:b/>
                                <w:sz w:val="48"/>
                                <w:szCs w:val="48"/>
                                <w:u w:val="single"/>
                              </w:rPr>
                              <w:t>in uitstekende staat verkeren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48"/>
                                <w:szCs w:val="48"/>
                              </w:rPr>
                              <w:t xml:space="preserve"> = er perfect uitzien</w:t>
                            </w:r>
                          </w:p>
                          <w:p w:rsidR="00ED7611" w:rsidRDefault="00ED7611" w:rsidP="00ED7611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b/>
                                <w:sz w:val="48"/>
                                <w:szCs w:val="48"/>
                              </w:rPr>
                            </w:pPr>
                            <w:r w:rsidRPr="009E2630">
                              <w:rPr>
                                <w:rFonts w:asciiTheme="minorHAnsi" w:hAnsiTheme="minorHAnsi" w:cstheme="minorHAnsi"/>
                                <w:b/>
                                <w:sz w:val="48"/>
                                <w:szCs w:val="48"/>
                                <w:u w:val="single"/>
                              </w:rPr>
                              <w:t>conserveren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48"/>
                                <w:szCs w:val="48"/>
                              </w:rPr>
                              <w:t xml:space="preserve"> = bewaren</w:t>
                            </w:r>
                          </w:p>
                          <w:p w:rsidR="00ED7611" w:rsidRDefault="00ED7611" w:rsidP="00ED7611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b/>
                                <w:sz w:val="48"/>
                                <w:szCs w:val="48"/>
                              </w:rPr>
                            </w:pPr>
                            <w:r w:rsidRPr="009E2630">
                              <w:rPr>
                                <w:rFonts w:asciiTheme="minorHAnsi" w:hAnsiTheme="minorHAnsi" w:cstheme="minorHAnsi"/>
                                <w:b/>
                                <w:sz w:val="48"/>
                                <w:szCs w:val="48"/>
                                <w:u w:val="single"/>
                              </w:rPr>
                              <w:t>het fossiel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48"/>
                                <w:szCs w:val="48"/>
                              </w:rPr>
                              <w:t xml:space="preserve"> = het versteende overblijfsel van een plant of dier</w:t>
                            </w:r>
                          </w:p>
                          <w:p w:rsidR="00ED7611" w:rsidRDefault="00ED7611" w:rsidP="00ED7611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b/>
                                <w:sz w:val="48"/>
                                <w:szCs w:val="48"/>
                              </w:rPr>
                            </w:pPr>
                            <w:r w:rsidRPr="009E2630">
                              <w:rPr>
                                <w:rFonts w:asciiTheme="minorHAnsi" w:hAnsiTheme="minorHAnsi" w:cstheme="minorHAnsi"/>
                                <w:b/>
                                <w:sz w:val="48"/>
                                <w:szCs w:val="48"/>
                                <w:u w:val="single"/>
                              </w:rPr>
                              <w:t>fondsen werven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48"/>
                                <w:szCs w:val="48"/>
                              </w:rPr>
                              <w:t xml:space="preserve"> = geld inzamelen dat bestemd is voor een bepaald doel</w:t>
                            </w:r>
                          </w:p>
                          <w:p w:rsidR="00ED7611" w:rsidRDefault="00ED7611" w:rsidP="00ED7611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b/>
                                <w:sz w:val="48"/>
                                <w:szCs w:val="48"/>
                              </w:rPr>
                            </w:pPr>
                            <w:r w:rsidRPr="009E2630">
                              <w:rPr>
                                <w:rFonts w:asciiTheme="minorHAnsi" w:hAnsiTheme="minorHAnsi" w:cstheme="minorHAnsi"/>
                                <w:b/>
                                <w:sz w:val="48"/>
                                <w:szCs w:val="48"/>
                                <w:u w:val="single"/>
                              </w:rPr>
                              <w:t>imposant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48"/>
                                <w:szCs w:val="48"/>
                              </w:rPr>
                              <w:t xml:space="preserve"> = indrukwekkend (groot), kolossaal</w:t>
                            </w:r>
                          </w:p>
                          <w:p w:rsidR="00ED7611" w:rsidRPr="00ED7611" w:rsidRDefault="00ED7611" w:rsidP="00ED7611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b/>
                                <w:sz w:val="48"/>
                                <w:szCs w:val="48"/>
                              </w:rPr>
                            </w:pPr>
                            <w:r w:rsidRPr="009E2630">
                              <w:rPr>
                                <w:rFonts w:asciiTheme="minorHAnsi" w:hAnsiTheme="minorHAnsi" w:cstheme="minorHAnsi"/>
                                <w:b/>
                                <w:sz w:val="48"/>
                                <w:szCs w:val="48"/>
                                <w:u w:val="single"/>
                              </w:rPr>
                              <w:t>iets blootleggen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48"/>
                                <w:szCs w:val="48"/>
                              </w:rPr>
                              <w:t xml:space="preserve"> = </w:t>
                            </w:r>
                            <w:r w:rsidR="009E2630">
                              <w:rPr>
                                <w:rFonts w:asciiTheme="minorHAnsi" w:hAnsiTheme="minorHAnsi" w:cstheme="minorHAnsi"/>
                                <w:b/>
                                <w:sz w:val="48"/>
                                <w:szCs w:val="48"/>
                              </w:rPr>
                              <w:t>iets zichtbaar maken door weg te halen wat er overheen ligt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77.7pt;margin-top:119.65pt;width:693.7pt;height:361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" stroked="f">
                <v:textbox>
                  <w:txbxContent>
                    <w:p w:rsidR="00ED7611" w:rsidRDefault="00ED7611" w:rsidP="00ED7611">
                      <w:pPr>
                        <w:pStyle w:val="Lijstalinea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b/>
                          <w:sz w:val="48"/>
                          <w:szCs w:val="48"/>
                        </w:rPr>
                      </w:pPr>
                      <w:r w:rsidRPr="009E2630">
                        <w:rPr>
                          <w:rFonts w:asciiTheme="minorHAnsi" w:hAnsiTheme="minorHAnsi" w:cstheme="minorHAnsi"/>
                          <w:b/>
                          <w:sz w:val="48"/>
                          <w:szCs w:val="48"/>
                          <w:u w:val="single"/>
                        </w:rPr>
                        <w:t>de archeoloog</w:t>
                      </w:r>
                      <w:r w:rsidRPr="00ED7611">
                        <w:rPr>
                          <w:rFonts w:asciiTheme="minorHAnsi" w:hAnsiTheme="minorHAnsi" w:cstheme="minorHAnsi"/>
                          <w:b/>
                          <w:sz w:val="48"/>
                          <w:szCs w:val="48"/>
                        </w:rPr>
                        <w:t xml:space="preserve"> = iemand die de geschiedenis bestudeert op basis van opgravingen</w:t>
                      </w:r>
                    </w:p>
                    <w:p w:rsidR="00ED7611" w:rsidRDefault="00ED7611" w:rsidP="00ED7611">
                      <w:pPr>
                        <w:pStyle w:val="Lijstalinea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b/>
                          <w:sz w:val="48"/>
                          <w:szCs w:val="48"/>
                        </w:rPr>
                      </w:pPr>
                      <w:r w:rsidRPr="009E2630">
                        <w:rPr>
                          <w:rFonts w:asciiTheme="minorHAnsi" w:hAnsiTheme="minorHAnsi" w:cstheme="minorHAnsi"/>
                          <w:b/>
                          <w:sz w:val="48"/>
                          <w:szCs w:val="48"/>
                          <w:u w:val="single"/>
                        </w:rPr>
                        <w:t>de archeologie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48"/>
                          <w:szCs w:val="48"/>
                        </w:rPr>
                        <w:t xml:space="preserve"> = bestudering van de geschiedenis op basis van opgravingen</w:t>
                      </w:r>
                    </w:p>
                    <w:p w:rsidR="00ED7611" w:rsidRDefault="00ED7611" w:rsidP="00ED7611">
                      <w:pPr>
                        <w:pStyle w:val="Lijstalinea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b/>
                          <w:sz w:val="48"/>
                          <w:szCs w:val="48"/>
                        </w:rPr>
                      </w:pPr>
                      <w:r w:rsidRPr="009E2630">
                        <w:rPr>
                          <w:rFonts w:asciiTheme="minorHAnsi" w:hAnsiTheme="minorHAnsi" w:cstheme="minorHAnsi"/>
                          <w:b/>
                          <w:sz w:val="48"/>
                          <w:szCs w:val="48"/>
                          <w:u w:val="single"/>
                        </w:rPr>
                        <w:t>in uitstekende staat verkeren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48"/>
                          <w:szCs w:val="48"/>
                        </w:rPr>
                        <w:t xml:space="preserve"> = er perfect uitzien</w:t>
                      </w:r>
                    </w:p>
                    <w:p w:rsidR="00ED7611" w:rsidRDefault="00ED7611" w:rsidP="00ED7611">
                      <w:pPr>
                        <w:pStyle w:val="Lijstalinea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b/>
                          <w:sz w:val="48"/>
                          <w:szCs w:val="48"/>
                        </w:rPr>
                      </w:pPr>
                      <w:r w:rsidRPr="009E2630">
                        <w:rPr>
                          <w:rFonts w:asciiTheme="minorHAnsi" w:hAnsiTheme="minorHAnsi" w:cstheme="minorHAnsi"/>
                          <w:b/>
                          <w:sz w:val="48"/>
                          <w:szCs w:val="48"/>
                          <w:u w:val="single"/>
                        </w:rPr>
                        <w:t>conserveren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48"/>
                          <w:szCs w:val="48"/>
                        </w:rPr>
                        <w:t xml:space="preserve"> = bewaren</w:t>
                      </w:r>
                    </w:p>
                    <w:p w:rsidR="00ED7611" w:rsidRDefault="00ED7611" w:rsidP="00ED7611">
                      <w:pPr>
                        <w:pStyle w:val="Lijstalinea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b/>
                          <w:sz w:val="48"/>
                          <w:szCs w:val="48"/>
                        </w:rPr>
                      </w:pPr>
                      <w:r w:rsidRPr="009E2630">
                        <w:rPr>
                          <w:rFonts w:asciiTheme="minorHAnsi" w:hAnsiTheme="minorHAnsi" w:cstheme="minorHAnsi"/>
                          <w:b/>
                          <w:sz w:val="48"/>
                          <w:szCs w:val="48"/>
                          <w:u w:val="single"/>
                        </w:rPr>
                        <w:t>het fossiel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48"/>
                          <w:szCs w:val="48"/>
                        </w:rPr>
                        <w:t xml:space="preserve"> = het versteende overblijfsel van een plant of dier</w:t>
                      </w:r>
                    </w:p>
                    <w:p w:rsidR="00ED7611" w:rsidRDefault="00ED7611" w:rsidP="00ED7611">
                      <w:pPr>
                        <w:pStyle w:val="Lijstalinea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b/>
                          <w:sz w:val="48"/>
                          <w:szCs w:val="48"/>
                        </w:rPr>
                      </w:pPr>
                      <w:r w:rsidRPr="009E2630">
                        <w:rPr>
                          <w:rFonts w:asciiTheme="minorHAnsi" w:hAnsiTheme="minorHAnsi" w:cstheme="minorHAnsi"/>
                          <w:b/>
                          <w:sz w:val="48"/>
                          <w:szCs w:val="48"/>
                          <w:u w:val="single"/>
                        </w:rPr>
                        <w:t>fondsen werven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48"/>
                          <w:szCs w:val="48"/>
                        </w:rPr>
                        <w:t xml:space="preserve"> = geld inzamelen dat bestemd is voor een bepaald doel</w:t>
                      </w:r>
                    </w:p>
                    <w:p w:rsidR="00ED7611" w:rsidRDefault="00ED7611" w:rsidP="00ED7611">
                      <w:pPr>
                        <w:pStyle w:val="Lijstalinea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b/>
                          <w:sz w:val="48"/>
                          <w:szCs w:val="48"/>
                        </w:rPr>
                      </w:pPr>
                      <w:r w:rsidRPr="009E2630">
                        <w:rPr>
                          <w:rFonts w:asciiTheme="minorHAnsi" w:hAnsiTheme="minorHAnsi" w:cstheme="minorHAnsi"/>
                          <w:b/>
                          <w:sz w:val="48"/>
                          <w:szCs w:val="48"/>
                          <w:u w:val="single"/>
                        </w:rPr>
                        <w:t>imposant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48"/>
                          <w:szCs w:val="48"/>
                        </w:rPr>
                        <w:t xml:space="preserve"> = indrukwekkend (groot), kolossaal</w:t>
                      </w:r>
                    </w:p>
                    <w:p w:rsidR="00ED7611" w:rsidRPr="00ED7611" w:rsidRDefault="00ED7611" w:rsidP="00ED7611">
                      <w:pPr>
                        <w:pStyle w:val="Lijstalinea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b/>
                          <w:sz w:val="48"/>
                          <w:szCs w:val="48"/>
                        </w:rPr>
                      </w:pPr>
                      <w:r w:rsidRPr="009E2630">
                        <w:rPr>
                          <w:rFonts w:asciiTheme="minorHAnsi" w:hAnsiTheme="minorHAnsi" w:cstheme="minorHAnsi"/>
                          <w:b/>
                          <w:sz w:val="48"/>
                          <w:szCs w:val="48"/>
                          <w:u w:val="single"/>
                        </w:rPr>
                        <w:t>iets blootleggen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48"/>
                          <w:szCs w:val="48"/>
                        </w:rPr>
                        <w:t xml:space="preserve"> = </w:t>
                      </w:r>
                      <w:r w:rsidR="009E2630">
                        <w:rPr>
                          <w:rFonts w:asciiTheme="minorHAnsi" w:hAnsiTheme="minorHAnsi" w:cstheme="minorHAnsi"/>
                          <w:b/>
                          <w:sz w:val="48"/>
                          <w:szCs w:val="48"/>
                        </w:rPr>
                        <w:t>iets zichtbaar maken door weg te halen wat er overheen ligt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1803B8" w:rsidRDefault="00526EA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275270" wp14:editId="56926974">
                <wp:simplePos x="0" y="0"/>
                <wp:positionH relativeFrom="column">
                  <wp:posOffset>362585</wp:posOffset>
                </wp:positionH>
                <wp:positionV relativeFrom="paragraph">
                  <wp:posOffset>3889375</wp:posOffset>
                </wp:positionV>
                <wp:extent cx="2815590" cy="2858770"/>
                <wp:effectExtent l="0" t="0" r="80010" b="74930"/>
                <wp:wrapNone/>
                <wp:docPr id="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5590" cy="285877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7611" w:rsidRDefault="00ED7611" w:rsidP="007F0BB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48"/>
                                <w:szCs w:val="48"/>
                              </w:rPr>
                            </w:pPr>
                            <w:bookmarkStart w:id="0" w:name="_GoBack"/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  <w:b/>
                                <w:sz w:val="48"/>
                                <w:szCs w:val="48"/>
                              </w:rPr>
                              <w:t>iets</w:t>
                            </w:r>
                            <w:proofErr w:type="gramEnd"/>
                            <w:r>
                              <w:rPr>
                                <w:rFonts w:asciiTheme="minorHAnsi" w:hAnsiTheme="minorHAnsi" w:cstheme="minorHAnsi"/>
                                <w:b/>
                                <w:sz w:val="48"/>
                                <w:szCs w:val="48"/>
                              </w:rPr>
                              <w:t xml:space="preserve"> blootleggen</w:t>
                            </w:r>
                          </w:p>
                          <w:p w:rsidR="00ED7611" w:rsidRPr="00526EAD" w:rsidRDefault="00ED7611" w:rsidP="007F0BB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ED7611" w:rsidRPr="007F0BB9" w:rsidRDefault="00ED7611" w:rsidP="007F0BB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0031ACB" wp14:editId="7227CE83">
                                  <wp:extent cx="2438400" cy="2158151"/>
                                  <wp:effectExtent l="0" t="0" r="0" b="0"/>
                                  <wp:docPr id="18" name="il_fi" descr="http://members.home.nl/keesdebrouwer/images/prehistorie/fossielen%2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members.home.nl/keesdebrouwer/images/prehistorie/fossielen%2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1237" cy="21606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bookmarkEnd w:id="0"/>
                          <w:p w:rsidR="00ED7611" w:rsidRPr="001803B8" w:rsidRDefault="00ED7611" w:rsidP="00802DB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8" type="#_x0000_t202" style="position:absolute;margin-left:28.55pt;margin-top:306.25pt;width:221.7pt;height:225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" fillcolor="#cff" stroked="f">
                <v:shadow on="t" opacity=".5" offset="6pt,6pt"/>
                <v:textbox>
                  <w:txbxContent>
                    <w:p w:rsidR="00ED7611" w:rsidRDefault="00ED7611" w:rsidP="007F0BB9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48"/>
                          <w:szCs w:val="48"/>
                        </w:rPr>
                      </w:pPr>
                      <w:bookmarkStart w:id="1" w:name="_GoBack"/>
                      <w:proofErr w:type="gramStart"/>
                      <w:r>
                        <w:rPr>
                          <w:rFonts w:asciiTheme="minorHAnsi" w:hAnsiTheme="minorHAnsi" w:cstheme="minorHAnsi"/>
                          <w:b/>
                          <w:sz w:val="48"/>
                          <w:szCs w:val="48"/>
                        </w:rPr>
                        <w:t>iets</w:t>
                      </w:r>
                      <w:proofErr w:type="gramEnd"/>
                      <w:r>
                        <w:rPr>
                          <w:rFonts w:asciiTheme="minorHAnsi" w:hAnsiTheme="minorHAnsi" w:cstheme="minorHAnsi"/>
                          <w:b/>
                          <w:sz w:val="48"/>
                          <w:szCs w:val="48"/>
                        </w:rPr>
                        <w:t xml:space="preserve"> blootleggen</w:t>
                      </w:r>
                    </w:p>
                    <w:p w:rsidR="00ED7611" w:rsidRPr="00526EAD" w:rsidRDefault="00ED7611" w:rsidP="007F0BB9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</w:pPr>
                    </w:p>
                    <w:p w:rsidR="00ED7611" w:rsidRPr="007F0BB9" w:rsidRDefault="00ED7611" w:rsidP="007F0BB9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0031ACB" wp14:editId="7227CE83">
                            <wp:extent cx="2438400" cy="2158151"/>
                            <wp:effectExtent l="0" t="0" r="0" b="0"/>
                            <wp:docPr id="18" name="il_fi" descr="http://members.home.nl/keesdebrouwer/images/prehistorie/fossielen%2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members.home.nl/keesdebrouwer/images/prehistorie/fossielen%2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1237" cy="21606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bookmarkEnd w:id="1"/>
                    <w:p w:rsidR="00ED7611" w:rsidRPr="001803B8" w:rsidRDefault="00ED7611" w:rsidP="00802DB1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0A20232" wp14:editId="623ADFA6">
                <wp:simplePos x="0" y="0"/>
                <wp:positionH relativeFrom="column">
                  <wp:posOffset>7213600</wp:posOffset>
                </wp:positionH>
                <wp:positionV relativeFrom="paragraph">
                  <wp:posOffset>449580</wp:posOffset>
                </wp:positionV>
                <wp:extent cx="2057400" cy="1958975"/>
                <wp:effectExtent l="0" t="0" r="76200" b="79375"/>
                <wp:wrapNone/>
                <wp:docPr id="1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95897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7611" w:rsidRDefault="00ED7611" w:rsidP="007F0BB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48"/>
                                <w:szCs w:val="48"/>
                              </w:rPr>
                            </w:pPr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  <w:b/>
                                <w:sz w:val="48"/>
                                <w:szCs w:val="48"/>
                              </w:rPr>
                              <w:t>het</w:t>
                            </w:r>
                            <w:proofErr w:type="gramEnd"/>
                            <w:r>
                              <w:rPr>
                                <w:rFonts w:asciiTheme="minorHAnsi" w:hAnsiTheme="minorHAnsi" w:cstheme="minorHAnsi"/>
                                <w:b/>
                                <w:sz w:val="48"/>
                                <w:szCs w:val="48"/>
                              </w:rPr>
                              <w:t xml:space="preserve"> fossiel</w:t>
                            </w:r>
                          </w:p>
                          <w:p w:rsidR="00ED7611" w:rsidRPr="00526EAD" w:rsidRDefault="00ED7611" w:rsidP="007F0BB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ED7611" w:rsidRPr="001803B8" w:rsidRDefault="00ED7611" w:rsidP="001803B8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539619E" wp14:editId="5562A07F">
                                  <wp:extent cx="1874520" cy="1295819"/>
                                  <wp:effectExtent l="0" t="0" r="0" b="0"/>
                                  <wp:docPr id="17" name="il_fi" descr="http://www.scientias.nl/wp-content/uploads/2011/10/dinosaurus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scientias.nl/wp-content/uploads/2011/10/dinosaurus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4520" cy="12958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9" type="#_x0000_t202" style="position:absolute;margin-left:568pt;margin-top:35.4pt;width:162pt;height:154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" fillcolor="#cff" stroked="f">
                <v:shadow on="t" opacity=".5" offset="6pt,6pt"/>
                <v:textbox>
                  <w:txbxContent>
                    <w:p w:rsidR="00ED7611" w:rsidRDefault="00ED7611" w:rsidP="007F0BB9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48"/>
                          <w:szCs w:val="48"/>
                        </w:rPr>
                      </w:pPr>
                      <w:proofErr w:type="gramStart"/>
                      <w:r>
                        <w:rPr>
                          <w:rFonts w:asciiTheme="minorHAnsi" w:hAnsiTheme="minorHAnsi" w:cstheme="minorHAnsi"/>
                          <w:b/>
                          <w:sz w:val="48"/>
                          <w:szCs w:val="48"/>
                        </w:rPr>
                        <w:t>het</w:t>
                      </w:r>
                      <w:proofErr w:type="gramEnd"/>
                      <w:r>
                        <w:rPr>
                          <w:rFonts w:asciiTheme="minorHAnsi" w:hAnsiTheme="minorHAnsi" w:cstheme="minorHAnsi"/>
                          <w:b/>
                          <w:sz w:val="48"/>
                          <w:szCs w:val="48"/>
                        </w:rPr>
                        <w:t xml:space="preserve"> fossiel</w:t>
                      </w:r>
                    </w:p>
                    <w:p w:rsidR="00ED7611" w:rsidRPr="00526EAD" w:rsidRDefault="00ED7611" w:rsidP="007F0BB9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</w:pPr>
                    </w:p>
                    <w:p w:rsidR="00ED7611" w:rsidRPr="001803B8" w:rsidRDefault="00ED7611" w:rsidP="001803B8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539619E" wp14:editId="5562A07F">
                            <wp:extent cx="1874520" cy="1295819"/>
                            <wp:effectExtent l="0" t="0" r="0" b="0"/>
                            <wp:docPr id="17" name="il_fi" descr="http://www.scientias.nl/wp-content/uploads/2011/10/dinosaurus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scientias.nl/wp-content/uploads/2011/10/dinosaurus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4520" cy="12958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A2D8F2" wp14:editId="0D69819A">
                <wp:simplePos x="0" y="0"/>
                <wp:positionH relativeFrom="column">
                  <wp:posOffset>4237990</wp:posOffset>
                </wp:positionH>
                <wp:positionV relativeFrom="paragraph">
                  <wp:posOffset>275590</wp:posOffset>
                </wp:positionV>
                <wp:extent cx="2057400" cy="2032000"/>
                <wp:effectExtent l="0" t="0" r="76200" b="82550"/>
                <wp:wrapNone/>
                <wp:docPr id="1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0320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7611" w:rsidRDefault="00ED7611" w:rsidP="007F0BB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48"/>
                                <w:szCs w:val="48"/>
                              </w:rPr>
                            </w:pPr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  <w:b/>
                                <w:sz w:val="48"/>
                                <w:szCs w:val="48"/>
                              </w:rPr>
                              <w:t>conserveren</w:t>
                            </w:r>
                            <w:proofErr w:type="gramEnd"/>
                          </w:p>
                          <w:p w:rsidR="00ED7611" w:rsidRPr="00526EAD" w:rsidRDefault="00ED7611" w:rsidP="007F0BB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ED7611" w:rsidRPr="007F0BB9" w:rsidRDefault="00ED7611" w:rsidP="007F0BB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9D6A2F9" wp14:editId="6A37226A">
                                  <wp:extent cx="1874520" cy="1379855"/>
                                  <wp:effectExtent l="0" t="0" r="0" b="0"/>
                                  <wp:docPr id="16" name="il_fi" descr="http://upload.wikimedia.org/wikipedia/commons/thumb/a/a9/Konservering.jpg/220px-Konserverin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upload.wikimedia.org/wikipedia/commons/thumb/a/a9/Konservering.jpg/220px-Konserverin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4520" cy="1379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0" type="#_x0000_t202" style="position:absolute;margin-left:333.7pt;margin-top:21.7pt;width:162pt;height:16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" fillcolor="#cff" stroked="f">
                <v:shadow on="t" opacity=".5" offset="6pt,6pt"/>
                <v:textbox>
                  <w:txbxContent>
                    <w:p w:rsidR="00ED7611" w:rsidRDefault="00ED7611" w:rsidP="007F0BB9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48"/>
                          <w:szCs w:val="48"/>
                        </w:rPr>
                      </w:pPr>
                      <w:proofErr w:type="gramStart"/>
                      <w:r>
                        <w:rPr>
                          <w:rFonts w:asciiTheme="minorHAnsi" w:hAnsiTheme="minorHAnsi" w:cstheme="minorHAnsi"/>
                          <w:b/>
                          <w:sz w:val="48"/>
                          <w:szCs w:val="48"/>
                        </w:rPr>
                        <w:t>conserveren</w:t>
                      </w:r>
                      <w:proofErr w:type="gramEnd"/>
                    </w:p>
                    <w:p w:rsidR="00ED7611" w:rsidRPr="00526EAD" w:rsidRDefault="00ED7611" w:rsidP="007F0BB9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</w:pPr>
                    </w:p>
                    <w:p w:rsidR="00ED7611" w:rsidRPr="007F0BB9" w:rsidRDefault="00ED7611" w:rsidP="007F0BB9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9D6A2F9" wp14:editId="6A37226A">
                            <wp:extent cx="1874520" cy="1379855"/>
                            <wp:effectExtent l="0" t="0" r="0" b="0"/>
                            <wp:docPr id="16" name="il_fi" descr="http://upload.wikimedia.org/wikipedia/commons/thumb/a/a9/Konservering.jpg/220px-Konserverin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upload.wikimedia.org/wikipedia/commons/thumb/a/a9/Konservering.jpg/220px-Konserverin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4520" cy="13798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D761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9DA193" wp14:editId="714C59D1">
                <wp:simplePos x="0" y="0"/>
                <wp:positionH relativeFrom="column">
                  <wp:posOffset>5108575</wp:posOffset>
                </wp:positionH>
                <wp:positionV relativeFrom="paragraph">
                  <wp:posOffset>4136390</wp:posOffset>
                </wp:positionV>
                <wp:extent cx="928370" cy="2049780"/>
                <wp:effectExtent l="19050" t="19050" r="24130" b="26670"/>
                <wp:wrapNone/>
                <wp:docPr id="6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8370" cy="204978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2.25pt,325.7pt" to="475.35pt,48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" strokeweight="2.25pt"/>
            </w:pict>
          </mc:Fallback>
        </mc:AlternateContent>
      </w:r>
      <w:r w:rsidR="00ED761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1EA9D4" wp14:editId="4865EA14">
                <wp:simplePos x="0" y="0"/>
                <wp:positionH relativeFrom="column">
                  <wp:posOffset>4687570</wp:posOffset>
                </wp:positionH>
                <wp:positionV relativeFrom="paragraph">
                  <wp:posOffset>4918075</wp:posOffset>
                </wp:positionV>
                <wp:extent cx="2946400" cy="2307590"/>
                <wp:effectExtent l="0" t="0" r="82550" b="73660"/>
                <wp:wrapNone/>
                <wp:docPr id="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6400" cy="230759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7611" w:rsidRDefault="00ED7611" w:rsidP="007F0BB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48"/>
                                <w:szCs w:val="48"/>
                              </w:rPr>
                            </w:pPr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  <w:b/>
                                <w:sz w:val="48"/>
                                <w:szCs w:val="48"/>
                              </w:rPr>
                              <w:t>imposant</w:t>
                            </w:r>
                            <w:proofErr w:type="gramEnd"/>
                          </w:p>
                          <w:p w:rsidR="00ED7611" w:rsidRPr="007F0BB9" w:rsidRDefault="00ED7611" w:rsidP="007F0BB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AFCFC2" wp14:editId="50C1F1C2">
                                  <wp:extent cx="2763520" cy="1848869"/>
                                  <wp:effectExtent l="0" t="0" r="0" b="0"/>
                                  <wp:docPr id="20" name="Afbeelding 20" descr="http://l2.yimg.com/bt/api/res/1.2/LiMTnWZ..kZNfEstanM7.w--/YXBwaWQ9eW5ld3M7cT04NTt3PTYzMA--/http:/media.zenfs.com/en/blogs/sptusgolfexperts/c1213din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l2.yimg.com/bt/api/res/1.2/LiMTnWZ..kZNfEstanM7.w--/YXBwaWQ9eW5ld3M7cT04NTt3PTYzMA--/http:/media.zenfs.com/en/blogs/sptusgolfexperts/c1213din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3520" cy="18488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D7611" w:rsidRPr="001803B8" w:rsidRDefault="00ED7611" w:rsidP="00393998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1" type="#_x0000_t202" style="position:absolute;margin-left:369.1pt;margin-top:387.25pt;width:232pt;height:181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" fillcolor="#cff" stroked="f">
                <v:shadow on="t" opacity=".5" offset="6pt,6pt"/>
                <v:textbox>
                  <w:txbxContent>
                    <w:p w:rsidR="00ED7611" w:rsidRDefault="00ED7611" w:rsidP="007F0BB9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48"/>
                          <w:szCs w:val="48"/>
                        </w:rPr>
                      </w:pPr>
                      <w:proofErr w:type="gramStart"/>
                      <w:r>
                        <w:rPr>
                          <w:rFonts w:asciiTheme="minorHAnsi" w:hAnsiTheme="minorHAnsi" w:cstheme="minorHAnsi"/>
                          <w:b/>
                          <w:sz w:val="48"/>
                          <w:szCs w:val="48"/>
                        </w:rPr>
                        <w:t>imposant</w:t>
                      </w:r>
                      <w:proofErr w:type="gramEnd"/>
                    </w:p>
                    <w:p w:rsidR="00ED7611" w:rsidRPr="007F0BB9" w:rsidRDefault="00ED7611" w:rsidP="007F0BB9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1AFCFC2" wp14:editId="50C1F1C2">
                            <wp:extent cx="2763520" cy="1848869"/>
                            <wp:effectExtent l="0" t="0" r="0" b="0"/>
                            <wp:docPr id="20" name="Afbeelding 20" descr="http://l2.yimg.com/bt/api/res/1.2/LiMTnWZ..kZNfEstanM7.w--/YXBwaWQ9eW5ld3M7cT04NTt3PTYzMA--/http:/media.zenfs.com/en/blogs/sptusgolfexperts/c1213din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l2.yimg.com/bt/api/res/1.2/LiMTnWZ..kZNfEstanM7.w--/YXBwaWQ9eW5ld3M7cT04NTt3PTYzMA--/http:/media.zenfs.com/en/blogs/sptusgolfexperts/c1213din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3520" cy="18488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D7611" w:rsidRPr="001803B8" w:rsidRDefault="00ED7611" w:rsidP="00393998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7611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8D1E6B9" wp14:editId="778CF86F">
                <wp:simplePos x="0" y="0"/>
                <wp:positionH relativeFrom="column">
                  <wp:posOffset>6617970</wp:posOffset>
                </wp:positionH>
                <wp:positionV relativeFrom="paragraph">
                  <wp:posOffset>3889375</wp:posOffset>
                </wp:positionV>
                <wp:extent cx="1233170" cy="246380"/>
                <wp:effectExtent l="19050" t="19050" r="5080" b="20320"/>
                <wp:wrapNone/>
                <wp:docPr id="2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3170" cy="24638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1.1pt,306.25pt" to="618.2pt,3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" strokeweight="2.25pt"/>
            </w:pict>
          </mc:Fallback>
        </mc:AlternateContent>
      </w:r>
      <w:r w:rsidR="00ED7611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623A11F" wp14:editId="4FE92A8E">
                <wp:simplePos x="0" y="0"/>
                <wp:positionH relativeFrom="column">
                  <wp:posOffset>7749540</wp:posOffset>
                </wp:positionH>
                <wp:positionV relativeFrom="paragraph">
                  <wp:posOffset>3164205</wp:posOffset>
                </wp:positionV>
                <wp:extent cx="2568575" cy="2075180"/>
                <wp:effectExtent l="0" t="0" r="79375" b="77470"/>
                <wp:wrapNone/>
                <wp:docPr id="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8575" cy="207518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7611" w:rsidRDefault="00ED7611" w:rsidP="007F0BB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48"/>
                                <w:szCs w:val="48"/>
                              </w:rPr>
                            </w:pPr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  <w:b/>
                                <w:sz w:val="48"/>
                                <w:szCs w:val="48"/>
                              </w:rPr>
                              <w:t>fondsen</w:t>
                            </w:r>
                            <w:proofErr w:type="gramEnd"/>
                            <w:r>
                              <w:rPr>
                                <w:rFonts w:asciiTheme="minorHAnsi" w:hAnsiTheme="minorHAnsi" w:cstheme="minorHAnsi"/>
                                <w:b/>
                                <w:sz w:val="48"/>
                                <w:szCs w:val="48"/>
                              </w:rPr>
                              <w:t xml:space="preserve"> werven</w:t>
                            </w:r>
                          </w:p>
                          <w:p w:rsidR="00ED7611" w:rsidRPr="007F0BB9" w:rsidRDefault="00ED7611" w:rsidP="007F0BB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C5B621" wp14:editId="3AE8CF87">
                                  <wp:extent cx="2119085" cy="1494971"/>
                                  <wp:effectExtent l="0" t="0" r="0" b="0"/>
                                  <wp:docPr id="21" name="Afbeelding 21" descr="http://www.ccdewerf.be/image/0-0/p1745u9h3avcb1mtl2p11hd11ei4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://www.ccdewerf.be/image/0-0/p1745u9h3avcb1mtl2p11hd11ei4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3357" cy="1497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D7611" w:rsidRPr="001803B8" w:rsidRDefault="00ED7611" w:rsidP="001803B8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2" type="#_x0000_t202" style="position:absolute;margin-left:610.2pt;margin-top:249.15pt;width:202.25pt;height:163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" fillcolor="#cff" stroked="f">
                <v:shadow on="t" opacity=".5" offset="6pt,6pt"/>
                <v:textbox>
                  <w:txbxContent>
                    <w:p w:rsidR="00ED7611" w:rsidRDefault="00ED7611" w:rsidP="007F0BB9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48"/>
                          <w:szCs w:val="48"/>
                        </w:rPr>
                      </w:pPr>
                      <w:proofErr w:type="gramStart"/>
                      <w:r>
                        <w:rPr>
                          <w:rFonts w:asciiTheme="minorHAnsi" w:hAnsiTheme="minorHAnsi" w:cstheme="minorHAnsi"/>
                          <w:b/>
                          <w:sz w:val="48"/>
                          <w:szCs w:val="48"/>
                        </w:rPr>
                        <w:t>fondsen</w:t>
                      </w:r>
                      <w:proofErr w:type="gramEnd"/>
                      <w:r>
                        <w:rPr>
                          <w:rFonts w:asciiTheme="minorHAnsi" w:hAnsiTheme="minorHAnsi" w:cstheme="minorHAnsi"/>
                          <w:b/>
                          <w:sz w:val="48"/>
                          <w:szCs w:val="48"/>
                        </w:rPr>
                        <w:t xml:space="preserve"> werven</w:t>
                      </w:r>
                    </w:p>
                    <w:p w:rsidR="00ED7611" w:rsidRPr="007F0BB9" w:rsidRDefault="00ED7611" w:rsidP="007F0BB9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BC5B621" wp14:editId="3AE8CF87">
                            <wp:extent cx="2119085" cy="1494971"/>
                            <wp:effectExtent l="0" t="0" r="0" b="0"/>
                            <wp:docPr id="21" name="Afbeelding 21" descr="http://www.ccdewerf.be/image/0-0/p1745u9h3avcb1mtl2p11hd11ei4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://www.ccdewerf.be/image/0-0/p1745u9h3avcb1mtl2p11hd11ei4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3357" cy="1497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D7611" w:rsidRPr="001803B8" w:rsidRDefault="00ED7611" w:rsidP="001803B8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2C32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F127303" wp14:editId="41D3035F">
                <wp:simplePos x="0" y="0"/>
                <wp:positionH relativeFrom="column">
                  <wp:posOffset>2292985</wp:posOffset>
                </wp:positionH>
                <wp:positionV relativeFrom="paragraph">
                  <wp:posOffset>2162175</wp:posOffset>
                </wp:positionV>
                <wp:extent cx="1131570" cy="725170"/>
                <wp:effectExtent l="19050" t="19050" r="11430" b="17780"/>
                <wp:wrapNone/>
                <wp:docPr id="8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31570" cy="72517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flip:x y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55pt,170.25pt" to="269.65pt,2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" strokeweight="2.25pt"/>
            </w:pict>
          </mc:Fallback>
        </mc:AlternateContent>
      </w:r>
      <w:r w:rsidR="00922C32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7351FB6" wp14:editId="2C0E7EE8">
                <wp:simplePos x="0" y="0"/>
                <wp:positionH relativeFrom="column">
                  <wp:posOffset>652780</wp:posOffset>
                </wp:positionH>
                <wp:positionV relativeFrom="paragraph">
                  <wp:posOffset>623570</wp:posOffset>
                </wp:positionV>
                <wp:extent cx="2524760" cy="2800985"/>
                <wp:effectExtent l="0" t="0" r="85090" b="75565"/>
                <wp:wrapNone/>
                <wp:docPr id="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760" cy="280098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7611" w:rsidRPr="00922C32" w:rsidRDefault="00ED7611" w:rsidP="00922C3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48"/>
                                <w:szCs w:val="48"/>
                              </w:rPr>
                            </w:pPr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  <w:b/>
                                <w:sz w:val="48"/>
                                <w:szCs w:val="48"/>
                              </w:rPr>
                              <w:t>in</w:t>
                            </w:r>
                            <w:proofErr w:type="gramEnd"/>
                            <w:r>
                              <w:rPr>
                                <w:rFonts w:asciiTheme="minorHAnsi" w:hAnsiTheme="minorHAnsi" w:cstheme="minorHAnsi"/>
                                <w:b/>
                                <w:sz w:val="48"/>
                                <w:szCs w:val="48"/>
                              </w:rPr>
                              <w:t xml:space="preserve"> uitstekende staat verkeren</w:t>
                            </w:r>
                          </w:p>
                          <w:p w:rsidR="00ED7611" w:rsidRPr="007F0BB9" w:rsidRDefault="00ED7611" w:rsidP="007F0BB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09941FA" wp14:editId="428511A0">
                                  <wp:extent cx="2336800" cy="1907564"/>
                                  <wp:effectExtent l="0" t="0" r="6350" b="0"/>
                                  <wp:docPr id="19" name="il_fi" descr="http://prehistoricworldofyajur.files.wordpress.com/2013/04/t-rex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prehistoricworldofyajur.files.wordpress.com/2013/04/t-rex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1880" cy="19117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D7611" w:rsidRPr="001803B8" w:rsidRDefault="00ED761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3" type="#_x0000_t202" style="position:absolute;margin-left:51.4pt;margin-top:49.1pt;width:198.8pt;height:220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" fillcolor="#cff" stroked="f">
                <v:shadow on="t" opacity=".5" offset="6pt,6pt"/>
                <v:textbox>
                  <w:txbxContent>
                    <w:p w:rsidR="00ED7611" w:rsidRPr="00922C32" w:rsidRDefault="00ED7611" w:rsidP="00922C32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48"/>
                          <w:szCs w:val="48"/>
                        </w:rPr>
                      </w:pPr>
                      <w:proofErr w:type="gramStart"/>
                      <w:r>
                        <w:rPr>
                          <w:rFonts w:asciiTheme="minorHAnsi" w:hAnsiTheme="minorHAnsi" w:cstheme="minorHAnsi"/>
                          <w:b/>
                          <w:sz w:val="48"/>
                          <w:szCs w:val="48"/>
                        </w:rPr>
                        <w:t>in</w:t>
                      </w:r>
                      <w:proofErr w:type="gramEnd"/>
                      <w:r>
                        <w:rPr>
                          <w:rFonts w:asciiTheme="minorHAnsi" w:hAnsiTheme="minorHAnsi" w:cstheme="minorHAnsi"/>
                          <w:b/>
                          <w:sz w:val="48"/>
                          <w:szCs w:val="48"/>
                        </w:rPr>
                        <w:t xml:space="preserve"> uitstekende staat verkeren</w:t>
                      </w:r>
                    </w:p>
                    <w:p w:rsidR="00ED7611" w:rsidRPr="007F0BB9" w:rsidRDefault="00ED7611" w:rsidP="007F0BB9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09941FA" wp14:editId="428511A0">
                            <wp:extent cx="2336800" cy="1907564"/>
                            <wp:effectExtent l="0" t="0" r="6350" b="0"/>
                            <wp:docPr id="19" name="il_fi" descr="http://prehistoricworldofyajur.files.wordpress.com/2013/04/t-rex1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prehistoricworldofyajur.files.wordpress.com/2013/04/t-rex1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1880" cy="19117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D7611" w:rsidRPr="001803B8" w:rsidRDefault="00ED7611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2C3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574626" wp14:editId="032B1944">
                <wp:simplePos x="0" y="0"/>
                <wp:positionH relativeFrom="column">
                  <wp:posOffset>5194300</wp:posOffset>
                </wp:positionH>
                <wp:positionV relativeFrom="paragraph">
                  <wp:posOffset>1436370</wp:posOffset>
                </wp:positionV>
                <wp:extent cx="0" cy="1450975"/>
                <wp:effectExtent l="19050" t="0" r="19050" b="15875"/>
                <wp:wrapNone/>
                <wp:docPr id="12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5097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9pt,113.1pt" to="409pt,2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" strokeweight="2.25pt"/>
            </w:pict>
          </mc:Fallback>
        </mc:AlternateContent>
      </w:r>
      <w:r w:rsidR="00922C32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7750A0A" wp14:editId="500EEE49">
                <wp:simplePos x="0" y="0"/>
                <wp:positionH relativeFrom="column">
                  <wp:posOffset>6617970</wp:posOffset>
                </wp:positionH>
                <wp:positionV relativeFrom="paragraph">
                  <wp:posOffset>1639570</wp:posOffset>
                </wp:positionV>
                <wp:extent cx="1405890" cy="1247775"/>
                <wp:effectExtent l="19050" t="19050" r="22860" b="28575"/>
                <wp:wrapNone/>
                <wp:docPr id="10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05890" cy="124777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1.1pt,129.1pt" to="631.8pt,2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" strokeweight="2.25pt"/>
            </w:pict>
          </mc:Fallback>
        </mc:AlternateContent>
      </w:r>
      <w:r w:rsidR="00922C32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7D85064" wp14:editId="7090FF6A">
                <wp:simplePos x="0" y="0"/>
                <wp:positionH relativeFrom="column">
                  <wp:posOffset>3424555</wp:posOffset>
                </wp:positionH>
                <wp:positionV relativeFrom="paragraph">
                  <wp:posOffset>2887345</wp:posOffset>
                </wp:positionV>
                <wp:extent cx="3200400" cy="1247775"/>
                <wp:effectExtent l="38100" t="38100" r="114300" b="123825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24777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D7611" w:rsidRDefault="00ED7611" w:rsidP="007F0BB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  <w:b/>
                                <w:sz w:val="72"/>
                                <w:szCs w:val="72"/>
                              </w:rPr>
                              <w:t>de</w:t>
                            </w:r>
                            <w:proofErr w:type="gramEnd"/>
                            <w:r>
                              <w:rPr>
                                <w:rFonts w:asciiTheme="minorHAnsi" w:hAnsiTheme="minorHAnsi" w:cstheme="minorHAnsi"/>
                                <w:b/>
                                <w:sz w:val="72"/>
                                <w:szCs w:val="72"/>
                              </w:rPr>
                              <w:t xml:space="preserve"> archeoloog</w:t>
                            </w:r>
                          </w:p>
                          <w:p w:rsidR="00ED7611" w:rsidRPr="007F0BB9" w:rsidRDefault="00ED7611" w:rsidP="007F0BB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  <w:b/>
                                <w:sz w:val="72"/>
                                <w:szCs w:val="72"/>
                              </w:rPr>
                              <w:t>de</w:t>
                            </w:r>
                            <w:proofErr w:type="gramEnd"/>
                            <w:r>
                              <w:rPr>
                                <w:rFonts w:asciiTheme="minorHAnsi" w:hAnsiTheme="minorHAnsi" w:cstheme="minorHAnsi"/>
                                <w:b/>
                                <w:sz w:val="72"/>
                                <w:szCs w:val="72"/>
                              </w:rPr>
                              <w:t xml:space="preserve"> archeologie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4" type="#_x0000_t202" style="position:absolute;margin-left:269.65pt;margin-top:227.35pt;width:252pt;height:98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" fillcolor="#cff" strokeweight="6pt">
                <v:shadow on="t" opacity=".5" offset="6pt,6pt"/>
                <v:textbox>
                  <w:txbxContent>
                    <w:p w:rsidR="00ED7611" w:rsidRDefault="00ED7611" w:rsidP="007F0BB9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72"/>
                          <w:szCs w:val="72"/>
                        </w:rPr>
                      </w:pPr>
                      <w:proofErr w:type="gramStart"/>
                      <w:r>
                        <w:rPr>
                          <w:rFonts w:asciiTheme="minorHAnsi" w:hAnsiTheme="minorHAnsi" w:cstheme="minorHAnsi"/>
                          <w:b/>
                          <w:sz w:val="72"/>
                          <w:szCs w:val="72"/>
                        </w:rPr>
                        <w:t>de</w:t>
                      </w:r>
                      <w:proofErr w:type="gramEnd"/>
                      <w:r>
                        <w:rPr>
                          <w:rFonts w:asciiTheme="minorHAnsi" w:hAnsiTheme="minorHAnsi" w:cstheme="minorHAnsi"/>
                          <w:b/>
                          <w:sz w:val="72"/>
                          <w:szCs w:val="72"/>
                        </w:rPr>
                        <w:t xml:space="preserve"> archeoloog</w:t>
                      </w:r>
                    </w:p>
                    <w:p w:rsidR="00ED7611" w:rsidRPr="007F0BB9" w:rsidRDefault="00ED7611" w:rsidP="007F0BB9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72"/>
                          <w:szCs w:val="72"/>
                        </w:rPr>
                      </w:pPr>
                      <w:proofErr w:type="gramStart"/>
                      <w:r>
                        <w:rPr>
                          <w:rFonts w:asciiTheme="minorHAnsi" w:hAnsiTheme="minorHAnsi" w:cstheme="minorHAnsi"/>
                          <w:b/>
                          <w:sz w:val="72"/>
                          <w:szCs w:val="72"/>
                        </w:rPr>
                        <w:t>de</w:t>
                      </w:r>
                      <w:proofErr w:type="gramEnd"/>
                      <w:r>
                        <w:rPr>
                          <w:rFonts w:asciiTheme="minorHAnsi" w:hAnsiTheme="minorHAnsi" w:cstheme="minorHAnsi"/>
                          <w:b/>
                          <w:sz w:val="72"/>
                          <w:szCs w:val="72"/>
                        </w:rPr>
                        <w:t xml:space="preserve"> archeologie</w:t>
                      </w:r>
                    </w:p>
                  </w:txbxContent>
                </v:textbox>
              </v:shape>
            </w:pict>
          </mc:Fallback>
        </mc:AlternateContent>
      </w:r>
      <w:r w:rsidR="007F0BB9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F262953" wp14:editId="260C35BD">
                <wp:simplePos x="0" y="0"/>
                <wp:positionH relativeFrom="column">
                  <wp:posOffset>1941195</wp:posOffset>
                </wp:positionH>
                <wp:positionV relativeFrom="paragraph">
                  <wp:posOffset>3898900</wp:posOffset>
                </wp:positionV>
                <wp:extent cx="1485900" cy="1028700"/>
                <wp:effectExtent l="19050" t="19050" r="19050" b="19050"/>
                <wp:wrapNone/>
                <wp:docPr id="4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85900" cy="10287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85pt,307pt" to="269.85pt,3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" strokeweight="2.25pt"/>
            </w:pict>
          </mc:Fallback>
        </mc:AlternateContent>
      </w:r>
      <w:r w:rsidR="007F0BB9"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52B8AFE3" wp14:editId="124089BC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10638971" cy="7620000"/>
                <wp:effectExtent l="0" t="0" r="0" b="0"/>
                <wp:wrapNone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38971" cy="762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7611" w:rsidRDefault="00ED7611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153310C" wp14:editId="2F8D5E85">
                                  <wp:extent cx="10477981" cy="7460343"/>
                                  <wp:effectExtent l="0" t="0" r="0" b="7620"/>
                                  <wp:docPr id="14" name="il_fi" descr="http://www.museon.nl/files/Dimetrodon_grandi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museon.nl/files/Dimetrodon_grandi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0357" cy="7454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0;margin-top:0;width:837.7pt;height:600pt;z-index:-25165107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" filled="f" stroked="f">
                <v:textbox>
                  <w:txbxContent>
                    <w:p w:rsidR="00ED7611" w:rsidRDefault="00ED7611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153310C" wp14:editId="2F8D5E85">
                            <wp:extent cx="10477981" cy="7460343"/>
                            <wp:effectExtent l="0" t="0" r="0" b="7620"/>
                            <wp:docPr id="14" name="il_fi" descr="http://www.museon.nl/files/Dimetrodon_grandi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museon.nl/files/Dimetrodon_grandi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0357" cy="7454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803B8" w:rsidSect="007F0BB9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304C38"/>
    <w:multiLevelType w:val="hybridMultilevel"/>
    <w:tmpl w:val="8B6290C0"/>
    <w:lvl w:ilvl="0" w:tplc="82A8F0E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3B8"/>
    <w:rsid w:val="00107B6A"/>
    <w:rsid w:val="001803B8"/>
    <w:rsid w:val="00393998"/>
    <w:rsid w:val="00442EAF"/>
    <w:rsid w:val="00526EAD"/>
    <w:rsid w:val="00612290"/>
    <w:rsid w:val="007F0BB9"/>
    <w:rsid w:val="00802DB1"/>
    <w:rsid w:val="00922C32"/>
    <w:rsid w:val="009E2630"/>
    <w:rsid w:val="00ED7611"/>
    <w:rsid w:val="00FE5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rsid w:val="007F0BB9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7F0BB9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ED761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rsid w:val="007F0BB9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7F0BB9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ED76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697B6818</Template>
  <TotalTime>1</TotalTime>
  <Pages>2</Pages>
  <Words>0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Boudewijn.Rijkenberg</dc:creator>
  <cp:lastModifiedBy>Peter.Snijders</cp:lastModifiedBy>
  <cp:revision>3</cp:revision>
  <dcterms:created xsi:type="dcterms:W3CDTF">2013-09-10T15:05:00Z</dcterms:created>
  <dcterms:modified xsi:type="dcterms:W3CDTF">2013-09-10T15:06:00Z</dcterms:modified>
</cp:coreProperties>
</file>