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700" w:rsidRPr="00442700" w:rsidRDefault="001A4A88" w:rsidP="00442700">
      <w:pPr>
        <w:rPr>
          <w:color w:val="FF0000"/>
          <w:sz w:val="48"/>
          <w:szCs w:val="48"/>
        </w:rPr>
      </w:pPr>
      <w:bookmarkStart w:id="0" w:name="_GoBack"/>
      <w:bookmarkEnd w:id="0"/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Pr="00442700">
        <w:rPr>
          <w:b/>
          <w:sz w:val="48"/>
          <w:szCs w:val="48"/>
        </w:rPr>
        <w:tab/>
      </w:r>
      <w:r w:rsidR="00F90CE9" w:rsidRPr="00442700">
        <w:rPr>
          <w:color w:val="FF0000"/>
          <w:sz w:val="48"/>
          <w:szCs w:val="48"/>
        </w:rPr>
        <w:t>thema: E</w:t>
      </w:r>
      <w:r w:rsidRPr="00442700">
        <w:rPr>
          <w:color w:val="FF0000"/>
          <w:sz w:val="48"/>
          <w:szCs w:val="48"/>
        </w:rPr>
        <w:t>et smakelijk</w:t>
      </w:r>
    </w:p>
    <w:p w:rsidR="00442700" w:rsidRPr="00442700" w:rsidRDefault="00442700" w:rsidP="00442700">
      <w:pPr>
        <w:rPr>
          <w:color w:val="FF0000"/>
          <w:sz w:val="48"/>
          <w:szCs w:val="48"/>
        </w:rPr>
      </w:pPr>
    </w:p>
    <w:p w:rsidR="00F90CE9" w:rsidRPr="00442700" w:rsidRDefault="001A4A88" w:rsidP="00442700">
      <w:pPr>
        <w:spacing w:before="240"/>
        <w:rPr>
          <w:color w:val="FF0000"/>
          <w:sz w:val="48"/>
          <w:szCs w:val="48"/>
        </w:rPr>
      </w:pPr>
      <w:r w:rsidRPr="00442700">
        <w:rPr>
          <w:b/>
          <w:sz w:val="48"/>
          <w:szCs w:val="48"/>
        </w:rPr>
        <w:t>De snoepwinkel</w:t>
      </w:r>
      <w:r w:rsidRPr="00442700">
        <w:rPr>
          <w:sz w:val="48"/>
          <w:szCs w:val="48"/>
        </w:rPr>
        <w:t xml:space="preserve"> </w:t>
      </w:r>
      <w:r w:rsidR="000075E7" w:rsidRPr="00442700">
        <w:rPr>
          <w:sz w:val="48"/>
          <w:szCs w:val="48"/>
        </w:rPr>
        <w:t xml:space="preserve">is </w:t>
      </w:r>
      <w:r w:rsidRPr="00442700">
        <w:rPr>
          <w:sz w:val="48"/>
          <w:szCs w:val="48"/>
        </w:rPr>
        <w:t xml:space="preserve">een winkel </w:t>
      </w:r>
      <w:r w:rsidR="000075E7" w:rsidRPr="00442700">
        <w:rPr>
          <w:sz w:val="48"/>
          <w:szCs w:val="48"/>
        </w:rPr>
        <w:t>waar je lekkere zoete dingen kan kopen</w:t>
      </w:r>
      <w:r w:rsidRPr="00442700">
        <w:rPr>
          <w:sz w:val="48"/>
          <w:szCs w:val="48"/>
        </w:rPr>
        <w:t>.</w:t>
      </w:r>
    </w:p>
    <w:p w:rsidR="00F90CE9" w:rsidRPr="00442700" w:rsidRDefault="00F90CE9" w:rsidP="00442700">
      <w:pPr>
        <w:spacing w:before="240"/>
        <w:rPr>
          <w:sz w:val="48"/>
          <w:szCs w:val="48"/>
        </w:rPr>
      </w:pPr>
      <w:r w:rsidRPr="00442700">
        <w:rPr>
          <w:b/>
          <w:sz w:val="48"/>
          <w:szCs w:val="48"/>
        </w:rPr>
        <w:t>De kassa</w:t>
      </w:r>
      <w:r w:rsidRPr="00442700">
        <w:rPr>
          <w:sz w:val="48"/>
          <w:szCs w:val="48"/>
        </w:rPr>
        <w:t xml:space="preserve"> is een ding in de winkel met knopjes en een la waar geld in zit. </w:t>
      </w:r>
    </w:p>
    <w:p w:rsidR="00442700" w:rsidRPr="00442700" w:rsidRDefault="00650CCC" w:rsidP="00442700">
      <w:pPr>
        <w:spacing w:before="240"/>
        <w:rPr>
          <w:sz w:val="48"/>
          <w:szCs w:val="48"/>
        </w:rPr>
      </w:pPr>
      <w:r w:rsidRPr="00442700">
        <w:rPr>
          <w:b/>
          <w:sz w:val="48"/>
          <w:szCs w:val="48"/>
        </w:rPr>
        <w:t>d</w:t>
      </w:r>
      <w:r w:rsidR="001A4A88" w:rsidRPr="00442700">
        <w:rPr>
          <w:b/>
          <w:sz w:val="48"/>
          <w:szCs w:val="48"/>
        </w:rPr>
        <w:t>e</w:t>
      </w:r>
      <w:r w:rsidR="00BE5CF8" w:rsidRPr="00442700">
        <w:rPr>
          <w:b/>
          <w:sz w:val="48"/>
          <w:szCs w:val="48"/>
        </w:rPr>
        <w:t xml:space="preserve"> weegschaal</w:t>
      </w:r>
      <w:r w:rsidR="00BE5CF8" w:rsidRPr="00442700">
        <w:rPr>
          <w:sz w:val="48"/>
          <w:szCs w:val="48"/>
        </w:rPr>
        <w:t>: op een weegschaal kun</w:t>
      </w:r>
      <w:r w:rsidRPr="00442700">
        <w:rPr>
          <w:sz w:val="48"/>
          <w:szCs w:val="48"/>
        </w:rPr>
        <w:t xml:space="preserve"> </w:t>
      </w:r>
      <w:r w:rsidR="00BE5CF8" w:rsidRPr="00442700">
        <w:rPr>
          <w:sz w:val="48"/>
          <w:szCs w:val="48"/>
        </w:rPr>
        <w:t>je</w:t>
      </w:r>
      <w:r w:rsidRPr="00442700">
        <w:rPr>
          <w:sz w:val="48"/>
          <w:szCs w:val="48"/>
        </w:rPr>
        <w:t xml:space="preserve"> iets wegen</w:t>
      </w:r>
      <w:r w:rsidR="001A4A88" w:rsidRPr="00442700">
        <w:rPr>
          <w:sz w:val="48"/>
          <w:szCs w:val="48"/>
        </w:rPr>
        <w:t xml:space="preserve">. Het laat </w:t>
      </w:r>
      <w:r w:rsidRPr="00442700">
        <w:rPr>
          <w:sz w:val="48"/>
          <w:szCs w:val="48"/>
        </w:rPr>
        <w:t xml:space="preserve">je </w:t>
      </w:r>
      <w:r w:rsidR="001A4A88" w:rsidRPr="00442700">
        <w:rPr>
          <w:sz w:val="48"/>
          <w:szCs w:val="48"/>
        </w:rPr>
        <w:t xml:space="preserve">zien hoe zwaar of licht </w:t>
      </w:r>
      <w:r w:rsidR="00F90CE9" w:rsidRPr="00442700">
        <w:rPr>
          <w:sz w:val="48"/>
          <w:szCs w:val="48"/>
        </w:rPr>
        <w:t>da</w:t>
      </w:r>
      <w:r w:rsidRPr="00442700">
        <w:rPr>
          <w:sz w:val="48"/>
          <w:szCs w:val="48"/>
        </w:rPr>
        <w:t xml:space="preserve">t </w:t>
      </w:r>
      <w:r w:rsidR="001A4A88" w:rsidRPr="00442700">
        <w:rPr>
          <w:sz w:val="48"/>
          <w:szCs w:val="48"/>
        </w:rPr>
        <w:t>is.</w:t>
      </w:r>
      <w:r w:rsidR="00BE5CF8" w:rsidRPr="00442700">
        <w:rPr>
          <w:sz w:val="48"/>
          <w:szCs w:val="48"/>
        </w:rPr>
        <w:t xml:space="preserve"> </w:t>
      </w:r>
    </w:p>
    <w:p w:rsidR="00442700" w:rsidRPr="00442700" w:rsidRDefault="001A4A88" w:rsidP="00442700">
      <w:pPr>
        <w:spacing w:before="240"/>
        <w:rPr>
          <w:sz w:val="48"/>
          <w:szCs w:val="48"/>
        </w:rPr>
      </w:pPr>
      <w:r w:rsidRPr="00442700">
        <w:rPr>
          <w:b/>
          <w:sz w:val="48"/>
          <w:szCs w:val="48"/>
        </w:rPr>
        <w:t>De toonbank</w:t>
      </w:r>
      <w:r w:rsidRPr="00442700">
        <w:rPr>
          <w:sz w:val="48"/>
          <w:szCs w:val="48"/>
        </w:rPr>
        <w:t xml:space="preserve"> is een tafel of een lage kast in een winkel.</w:t>
      </w:r>
      <w:r w:rsidR="00DB57A5" w:rsidRPr="00442700">
        <w:rPr>
          <w:sz w:val="48"/>
          <w:szCs w:val="48"/>
        </w:rPr>
        <w:t xml:space="preserve"> Daar kun je meestal ook betalen</w:t>
      </w:r>
      <w:r w:rsidRPr="00442700">
        <w:rPr>
          <w:sz w:val="48"/>
          <w:szCs w:val="48"/>
        </w:rPr>
        <w:t>.</w:t>
      </w:r>
    </w:p>
    <w:p w:rsidR="00442700" w:rsidRPr="00442700" w:rsidRDefault="00650CCC" w:rsidP="00442700">
      <w:pPr>
        <w:spacing w:before="240"/>
        <w:rPr>
          <w:sz w:val="48"/>
          <w:szCs w:val="48"/>
        </w:rPr>
      </w:pPr>
      <w:r w:rsidRPr="00442700">
        <w:rPr>
          <w:b/>
          <w:sz w:val="48"/>
          <w:szCs w:val="48"/>
        </w:rPr>
        <w:t>Voorraadpotten</w:t>
      </w:r>
      <w:r w:rsidR="001A4A88" w:rsidRPr="00442700">
        <w:rPr>
          <w:sz w:val="48"/>
          <w:szCs w:val="48"/>
        </w:rPr>
        <w:t xml:space="preserve"> zijn potten waarin je spullen kunt bewaren om te verkopen of te gebruiken.</w:t>
      </w:r>
    </w:p>
    <w:p w:rsidR="001A4A88" w:rsidRPr="00442700" w:rsidRDefault="001A4A88" w:rsidP="00442700">
      <w:pPr>
        <w:spacing w:before="240"/>
        <w:rPr>
          <w:sz w:val="48"/>
          <w:szCs w:val="48"/>
        </w:rPr>
      </w:pPr>
      <w:r w:rsidRPr="00442700">
        <w:rPr>
          <w:b/>
          <w:sz w:val="48"/>
          <w:szCs w:val="48"/>
        </w:rPr>
        <w:t>De etalage</w:t>
      </w:r>
      <w:r w:rsidR="00650CCC" w:rsidRPr="00442700">
        <w:rPr>
          <w:sz w:val="48"/>
          <w:szCs w:val="48"/>
        </w:rPr>
        <w:t xml:space="preserve"> is de plek </w:t>
      </w:r>
      <w:r w:rsidR="00F90CE9" w:rsidRPr="00442700">
        <w:rPr>
          <w:sz w:val="48"/>
          <w:szCs w:val="48"/>
        </w:rPr>
        <w:t xml:space="preserve">achter </w:t>
      </w:r>
      <w:r w:rsidRPr="00442700">
        <w:rPr>
          <w:sz w:val="48"/>
          <w:szCs w:val="48"/>
        </w:rPr>
        <w:t>een winkel</w:t>
      </w:r>
      <w:r w:rsidR="00F90CE9" w:rsidRPr="00442700">
        <w:rPr>
          <w:sz w:val="48"/>
          <w:szCs w:val="48"/>
        </w:rPr>
        <w:t>raam waar je spullen kunt zien die je in die winkel kunt kopen</w:t>
      </w:r>
      <w:r w:rsidRPr="00442700">
        <w:rPr>
          <w:sz w:val="48"/>
          <w:szCs w:val="48"/>
        </w:rPr>
        <w:t xml:space="preserve">. </w:t>
      </w:r>
    </w:p>
    <w:p w:rsidR="00712C65" w:rsidRDefault="00BE6A1B" w:rsidP="00442700">
      <w:pPr>
        <w:spacing w:before="240"/>
        <w:jc w:val="center"/>
        <w:rPr>
          <w:sz w:val="40"/>
          <w:szCs w:val="40"/>
        </w:rPr>
      </w:pPr>
      <w:r>
        <w:br w:type="page"/>
      </w:r>
    </w:p>
    <w:p w:rsidR="00712C65" w:rsidRDefault="00563968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05DBABC6" wp14:editId="57596D8C">
            <wp:simplePos x="0" y="0"/>
            <wp:positionH relativeFrom="column">
              <wp:posOffset>-454025</wp:posOffset>
            </wp:positionH>
            <wp:positionV relativeFrom="paragraph">
              <wp:posOffset>-81915</wp:posOffset>
            </wp:positionV>
            <wp:extent cx="2628900" cy="2171700"/>
            <wp:effectExtent l="0" t="0" r="0" b="0"/>
            <wp:wrapTopAndBottom/>
            <wp:docPr id="20" name="Afbeelding 20" descr="http://www.indesoetesuyckerbol.nl/images/weegscha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http://www.indesoetesuyckerbol.nl/images/weegschaal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6" r="4063"/>
                    <a:stretch/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CCC78ED" wp14:editId="6B47E05B">
                <wp:simplePos x="0" y="0"/>
                <wp:positionH relativeFrom="column">
                  <wp:posOffset>2185670</wp:posOffset>
                </wp:positionH>
                <wp:positionV relativeFrom="paragraph">
                  <wp:posOffset>-561340</wp:posOffset>
                </wp:positionV>
                <wp:extent cx="285750" cy="989965"/>
                <wp:effectExtent l="19050" t="19050" r="19050" b="19685"/>
                <wp:wrapNone/>
                <wp:docPr id="1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0" cy="98996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1pt,-44.2pt" to="194.6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" strokeweight="2.25pt"/>
            </w:pict>
          </mc:Fallback>
        </mc:AlternateContent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F76EF1B" wp14:editId="50BFB5F3">
                <wp:simplePos x="0" y="0"/>
                <wp:positionH relativeFrom="column">
                  <wp:posOffset>-395605</wp:posOffset>
                </wp:positionH>
                <wp:positionV relativeFrom="paragraph">
                  <wp:posOffset>-595630</wp:posOffset>
                </wp:positionV>
                <wp:extent cx="2571750" cy="414337"/>
                <wp:effectExtent l="0" t="0" r="76200" b="8128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414337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E9" w:rsidRPr="00712C65" w:rsidRDefault="00F90CE9" w:rsidP="0085755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C65">
                              <w:rPr>
                                <w:sz w:val="48"/>
                                <w:szCs w:val="48"/>
                              </w:rPr>
                              <w:t>de weegschaal</w:t>
                            </w:r>
                          </w:p>
                          <w:p w:rsidR="00F90CE9" w:rsidRPr="001803B8" w:rsidRDefault="00F90CE9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-31.15pt;margin-top:-46.9pt;width:202.5pt;height:32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" fillcolor="#cff" stroked="f">
                <v:shadow on="t" opacity=".5" offset="6pt,6pt"/>
                <v:textbox>
                  <w:txbxContent>
                    <w:p w:rsidR="00F90CE9" w:rsidRPr="00712C65" w:rsidRDefault="00F90CE9" w:rsidP="0085755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12C65">
                        <w:rPr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12C65">
                        <w:rPr>
                          <w:sz w:val="48"/>
                          <w:szCs w:val="48"/>
                        </w:rPr>
                        <w:t xml:space="preserve"> weegschaal</w:t>
                      </w:r>
                    </w:p>
                    <w:p w:rsidR="00F90CE9" w:rsidRPr="001803B8" w:rsidRDefault="00F90CE9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C65">
        <w:rPr>
          <w:noProof/>
        </w:rPr>
        <w:drawing>
          <wp:anchor distT="0" distB="0" distL="114300" distR="114300" simplePos="0" relativeHeight="251666432" behindDoc="0" locked="0" layoutInCell="1" allowOverlap="1" wp14:anchorId="65B40EA1" wp14:editId="47A23125">
            <wp:simplePos x="0" y="0"/>
            <wp:positionH relativeFrom="column">
              <wp:posOffset>7261225</wp:posOffset>
            </wp:positionH>
            <wp:positionV relativeFrom="paragraph">
              <wp:posOffset>-149225</wp:posOffset>
            </wp:positionV>
            <wp:extent cx="2374265" cy="1778635"/>
            <wp:effectExtent l="0" t="0" r="6985" b="0"/>
            <wp:wrapNone/>
            <wp:docPr id="18" name="Afbeelding 18" descr="http://static.webshopapp.com/shops/009176/files/005811236/glazen-voorraadpotten-set-van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fbeelding 18" descr="http://static.webshopapp.com/shops/009176/files/005811236/glazen-voorraadpotten-set-van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4443F8B" wp14:editId="39468EF0">
                <wp:simplePos x="0" y="0"/>
                <wp:positionH relativeFrom="column">
                  <wp:posOffset>6790690</wp:posOffset>
                </wp:positionH>
                <wp:positionV relativeFrom="paragraph">
                  <wp:posOffset>-581660</wp:posOffset>
                </wp:positionV>
                <wp:extent cx="471170" cy="999490"/>
                <wp:effectExtent l="19050" t="19050" r="24130" b="1016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1170" cy="9994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7pt,-45.8pt" to="571.8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" strokeweight="2.25pt"/>
            </w:pict>
          </mc:Fallback>
        </mc:AlternateContent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E6660D" wp14:editId="3BE5EAE6">
                <wp:simplePos x="0" y="0"/>
                <wp:positionH relativeFrom="column">
                  <wp:posOffset>7137717</wp:posOffset>
                </wp:positionH>
                <wp:positionV relativeFrom="paragraph">
                  <wp:posOffset>-652780</wp:posOffset>
                </wp:positionV>
                <wp:extent cx="2557145" cy="414337"/>
                <wp:effectExtent l="0" t="0" r="71755" b="81280"/>
                <wp:wrapNone/>
                <wp:docPr id="19" name="Tekstva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145" cy="414337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E9" w:rsidRPr="00712C65" w:rsidRDefault="00F90CE9" w:rsidP="00712C6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C65">
                              <w:rPr>
                                <w:sz w:val="48"/>
                                <w:szCs w:val="48"/>
                              </w:rPr>
                              <w:t>de voorraadpotten</w:t>
                            </w:r>
                          </w:p>
                          <w:p w:rsidR="00F90CE9" w:rsidRDefault="00F90CE9" w:rsidP="00712C65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19" o:spid="_x0000_s1027" type="#_x0000_t202" style="position:absolute;margin-left:562pt;margin-top:-51.4pt;width:201.35pt;height:3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" fillcolor="#cff" stroked="f">
                <v:shadow on="t" opacity=".5" offset="6pt,6pt"/>
                <v:textbox>
                  <w:txbxContent>
                    <w:p w:rsidR="00F90CE9" w:rsidRPr="00712C65" w:rsidRDefault="00F90CE9" w:rsidP="00712C6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12C65">
                        <w:rPr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12C65">
                        <w:rPr>
                          <w:sz w:val="48"/>
                          <w:szCs w:val="48"/>
                        </w:rPr>
                        <w:t xml:space="preserve"> voorraadpotten</w:t>
                      </w:r>
                    </w:p>
                    <w:p w:rsidR="00F90CE9" w:rsidRDefault="00F90CE9" w:rsidP="00712C65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EF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0444F2" wp14:editId="02D5C339">
                <wp:simplePos x="0" y="0"/>
                <wp:positionH relativeFrom="column">
                  <wp:posOffset>2400300</wp:posOffset>
                </wp:positionH>
                <wp:positionV relativeFrom="paragraph">
                  <wp:posOffset>418465</wp:posOffset>
                </wp:positionV>
                <wp:extent cx="4400550" cy="3319145"/>
                <wp:effectExtent l="38100" t="46990" r="114300" b="12001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3319145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90CE9" w:rsidRDefault="00F90CE9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F90CE9" w:rsidRPr="0085755F" w:rsidRDefault="00F90CE9" w:rsidP="0085755F">
                            <w:pPr>
                              <w:jc w:val="center"/>
                              <w:rPr>
                                <w:noProof/>
                                <w:sz w:val="72"/>
                                <w:szCs w:val="72"/>
                              </w:rPr>
                            </w:pPr>
                            <w:r w:rsidRPr="0085755F">
                              <w:rPr>
                                <w:noProof/>
                                <w:sz w:val="72"/>
                                <w:szCs w:val="72"/>
                              </w:rPr>
                              <w:t>de snoepwinkel</w:t>
                            </w:r>
                          </w:p>
                          <w:p w:rsidR="00F90CE9" w:rsidRDefault="00F90CE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7054E8" wp14:editId="67763586">
                                  <wp:extent cx="4086225" cy="2371725"/>
                                  <wp:effectExtent l="0" t="0" r="9525" b="9525"/>
                                  <wp:docPr id="22" name="il_fi" descr="img_28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img_285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2371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90CE9" w:rsidRDefault="00F90CE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F90CE9" w:rsidRPr="001803B8" w:rsidRDefault="00F90CE9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89pt;margin-top:32.95pt;width:346.5pt;height:261.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" fillcolor="#cff" strokeweight="6pt">
                <v:shadow on="t" opacity=".5" offset="6pt,6pt"/>
                <v:textbox>
                  <w:txbxContent>
                    <w:p w:rsidR="00F90CE9" w:rsidRDefault="00F90CE9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F90CE9" w:rsidRPr="0085755F" w:rsidRDefault="00F90CE9" w:rsidP="0085755F">
                      <w:pPr>
                        <w:jc w:val="center"/>
                        <w:rPr>
                          <w:noProof/>
                          <w:sz w:val="72"/>
                          <w:szCs w:val="72"/>
                        </w:rPr>
                      </w:pPr>
                      <w:r w:rsidRPr="0085755F">
                        <w:rPr>
                          <w:noProof/>
                          <w:sz w:val="72"/>
                          <w:szCs w:val="72"/>
                        </w:rPr>
                        <w:t>de snoepwinkel</w:t>
                      </w:r>
                    </w:p>
                    <w:p w:rsidR="00F90CE9" w:rsidRDefault="00F90CE9">
                      <w:pPr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37054E8" wp14:editId="67763586">
                            <wp:extent cx="4086225" cy="2371725"/>
                            <wp:effectExtent l="0" t="0" r="9525" b="9525"/>
                            <wp:docPr id="22" name="il_fi" descr="img_28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img_285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2371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90CE9" w:rsidRDefault="00F90CE9">
                      <w:pPr>
                        <w:rPr>
                          <w:sz w:val="72"/>
                          <w:szCs w:val="72"/>
                        </w:rPr>
                      </w:pPr>
                    </w:p>
                    <w:p w:rsidR="00F90CE9" w:rsidRPr="001803B8" w:rsidRDefault="00F90CE9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2C65" w:rsidRDefault="00712C65" w:rsidP="00712C65"/>
    <w:p w:rsidR="00712C65" w:rsidRDefault="00712C65" w:rsidP="00712C65">
      <w:pPr>
        <w:tabs>
          <w:tab w:val="left" w:pos="11880"/>
        </w:tabs>
      </w:pPr>
      <w:r>
        <w:tab/>
      </w:r>
    </w:p>
    <w:p w:rsidR="00712C65" w:rsidRPr="00712C65" w:rsidRDefault="00712C65" w:rsidP="00712C65"/>
    <w:p w:rsidR="00712C65" w:rsidRPr="00712C65" w:rsidRDefault="00712C65" w:rsidP="00712C65"/>
    <w:p w:rsidR="00712C65" w:rsidRPr="00712C65" w:rsidRDefault="00712C65" w:rsidP="00712C65"/>
    <w:p w:rsidR="00712C65" w:rsidRPr="00712C65" w:rsidRDefault="00712C65" w:rsidP="00712C65">
      <w:r>
        <w:rPr>
          <w:noProof/>
        </w:rPr>
        <w:drawing>
          <wp:anchor distT="0" distB="0" distL="114300" distR="114300" simplePos="0" relativeHeight="251668480" behindDoc="0" locked="0" layoutInCell="1" allowOverlap="1" wp14:anchorId="5DAF03DF" wp14:editId="1E347BA0">
            <wp:simplePos x="0" y="0"/>
            <wp:positionH relativeFrom="column">
              <wp:posOffset>-638811</wp:posOffset>
            </wp:positionH>
            <wp:positionV relativeFrom="paragraph">
              <wp:posOffset>78423</wp:posOffset>
            </wp:positionV>
            <wp:extent cx="2543175" cy="2271712"/>
            <wp:effectExtent l="0" t="0" r="0" b="0"/>
            <wp:wrapNone/>
            <wp:docPr id="6" name="il_fi" descr="kass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l_fi" descr="kassa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27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2C65" w:rsidRPr="00712C65" w:rsidRDefault="00712C65" w:rsidP="00712C65"/>
    <w:p w:rsidR="001803B8" w:rsidRPr="00712C65" w:rsidRDefault="00563968" w:rsidP="005639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246EF8" wp14:editId="01C1F18C">
                <wp:simplePos x="0" y="0"/>
                <wp:positionH relativeFrom="column">
                  <wp:posOffset>4547870</wp:posOffset>
                </wp:positionH>
                <wp:positionV relativeFrom="paragraph">
                  <wp:posOffset>235585</wp:posOffset>
                </wp:positionV>
                <wp:extent cx="0" cy="377190"/>
                <wp:effectExtent l="19050" t="0" r="19050" b="3810"/>
                <wp:wrapNone/>
                <wp:docPr id="14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771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9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1pt,18.55pt" to="358.1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294FF77B" wp14:editId="7BD604B8">
            <wp:simplePos x="0" y="0"/>
            <wp:positionH relativeFrom="column">
              <wp:posOffset>3332480</wp:posOffset>
            </wp:positionH>
            <wp:positionV relativeFrom="paragraph">
              <wp:posOffset>465455</wp:posOffset>
            </wp:positionV>
            <wp:extent cx="2642870" cy="2085975"/>
            <wp:effectExtent l="0" t="0" r="5080" b="9525"/>
            <wp:wrapTopAndBottom/>
            <wp:docPr id="4" name="Afbeelding 4" descr="http://www.steigerhoutenmeubelshop.nl/wp-content/uploads/2009/07/interieurbouw-steigerhout-winkelinricht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http://www.steigerhoutenmeubelshop.nl/wp-content/uploads/2009/07/interieurbouw-steigerhout-winkelinrichting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0" r="43691"/>
                    <a:stretch/>
                  </pic:blipFill>
                  <pic:spPr bwMode="auto">
                    <a:xfrm>
                      <a:off x="0" y="0"/>
                      <a:ext cx="26428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3C34C4" wp14:editId="53C1231C">
                <wp:simplePos x="0" y="0"/>
                <wp:positionH relativeFrom="column">
                  <wp:posOffset>3518535</wp:posOffset>
                </wp:positionH>
                <wp:positionV relativeFrom="paragraph">
                  <wp:posOffset>2549842</wp:posOffset>
                </wp:positionV>
                <wp:extent cx="2185670" cy="457200"/>
                <wp:effectExtent l="0" t="0" r="81280" b="76200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E9" w:rsidRPr="00712C65" w:rsidRDefault="00F90CE9" w:rsidP="0085755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C65">
                              <w:rPr>
                                <w:sz w:val="48"/>
                                <w:szCs w:val="48"/>
                              </w:rPr>
                              <w:t>de toonbank</w:t>
                            </w:r>
                          </w:p>
                          <w:p w:rsidR="00F90CE9" w:rsidRPr="001803B8" w:rsidRDefault="00F90CE9" w:rsidP="0039399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77.05pt;margin-top:200.75pt;width:172.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" fillcolor="#cff" stroked="f">
                <v:shadow on="t" opacity=".5" offset="6pt,6pt"/>
                <v:textbox>
                  <w:txbxContent>
                    <w:p w:rsidR="00F90CE9" w:rsidRPr="00712C65" w:rsidRDefault="00F90CE9" w:rsidP="0085755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12C65">
                        <w:rPr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12C65">
                        <w:rPr>
                          <w:sz w:val="48"/>
                          <w:szCs w:val="48"/>
                        </w:rPr>
                        <w:t xml:space="preserve"> toonbank</w:t>
                      </w:r>
                    </w:p>
                    <w:p w:rsidR="00F90CE9" w:rsidRPr="001803B8" w:rsidRDefault="00F90CE9" w:rsidP="0039399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36CD632" wp14:editId="7161FAA7">
                <wp:simplePos x="0" y="0"/>
                <wp:positionH relativeFrom="column">
                  <wp:posOffset>7019290</wp:posOffset>
                </wp:positionH>
                <wp:positionV relativeFrom="paragraph">
                  <wp:posOffset>2206625</wp:posOffset>
                </wp:positionV>
                <wp:extent cx="2400300" cy="471170"/>
                <wp:effectExtent l="0" t="0" r="76200" b="81280"/>
                <wp:wrapNone/>
                <wp:docPr id="1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47117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E9" w:rsidRPr="00712C65" w:rsidRDefault="00F90CE9" w:rsidP="0085755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C65">
                              <w:rPr>
                                <w:sz w:val="48"/>
                                <w:szCs w:val="48"/>
                              </w:rPr>
                              <w:t>de etalage</w:t>
                            </w:r>
                          </w:p>
                          <w:p w:rsidR="00F90CE9" w:rsidRPr="001803B8" w:rsidRDefault="00F90CE9" w:rsidP="001803B8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0" type="#_x0000_t202" style="position:absolute;margin-left:552.7pt;margin-top:173.75pt;width:189pt;height:3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" fillcolor="#cff" stroked="f">
                <v:shadow on="t" opacity=".5" offset="6pt,6pt"/>
                <v:textbox>
                  <w:txbxContent>
                    <w:p w:rsidR="00F90CE9" w:rsidRPr="00712C65" w:rsidRDefault="00F90CE9" w:rsidP="0085755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12C65">
                        <w:rPr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12C65">
                        <w:rPr>
                          <w:sz w:val="48"/>
                          <w:szCs w:val="48"/>
                        </w:rPr>
                        <w:t xml:space="preserve"> etalage</w:t>
                      </w:r>
                    </w:p>
                    <w:p w:rsidR="00F90CE9" w:rsidRPr="001803B8" w:rsidRDefault="00F90CE9" w:rsidP="001803B8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D9C53D" wp14:editId="7B7096A3">
                <wp:simplePos x="0" y="0"/>
                <wp:positionH relativeFrom="column">
                  <wp:posOffset>-396240</wp:posOffset>
                </wp:positionH>
                <wp:positionV relativeFrom="paragraph">
                  <wp:posOffset>1968500</wp:posOffset>
                </wp:positionV>
                <wp:extent cx="2185670" cy="457200"/>
                <wp:effectExtent l="0" t="0" r="81280" b="76200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4572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90CE9" w:rsidRPr="00712C65" w:rsidRDefault="00F90CE9" w:rsidP="0085755F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12C65">
                              <w:rPr>
                                <w:sz w:val="48"/>
                                <w:szCs w:val="48"/>
                              </w:rPr>
                              <w:t>de kassa</w:t>
                            </w:r>
                          </w:p>
                          <w:p w:rsidR="00F90CE9" w:rsidRPr="001803B8" w:rsidRDefault="00F90CE9" w:rsidP="00802DB1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1" type="#_x0000_t202" style="position:absolute;margin-left:-31.2pt;margin-top:155pt;width:172.1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" fillcolor="#cff" stroked="f">
                <v:shadow on="t" opacity=".5" offset="6pt,6pt"/>
                <v:textbox>
                  <w:txbxContent>
                    <w:p w:rsidR="00F90CE9" w:rsidRPr="00712C65" w:rsidRDefault="00F90CE9" w:rsidP="0085755F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proofErr w:type="gramStart"/>
                      <w:r w:rsidRPr="00712C65">
                        <w:rPr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712C65">
                        <w:rPr>
                          <w:sz w:val="48"/>
                          <w:szCs w:val="48"/>
                        </w:rPr>
                        <w:t xml:space="preserve"> kassa</w:t>
                      </w:r>
                    </w:p>
                    <w:p w:rsidR="00F90CE9" w:rsidRPr="001803B8" w:rsidRDefault="00F90CE9" w:rsidP="00802DB1">
                      <w:pPr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E9D195" wp14:editId="4F1A0264">
                <wp:simplePos x="0" y="0"/>
                <wp:positionH relativeFrom="column">
                  <wp:posOffset>6790690</wp:posOffset>
                </wp:positionH>
                <wp:positionV relativeFrom="paragraph">
                  <wp:posOffset>66675</wp:posOffset>
                </wp:positionV>
                <wp:extent cx="228600" cy="1228725"/>
                <wp:effectExtent l="19050" t="19050" r="19050" b="9525"/>
                <wp:wrapNone/>
                <wp:docPr id="11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12287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4.7pt,5.25pt" to="552.7pt,10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" strokeweight="2.25pt"/>
            </w:pict>
          </mc:Fallback>
        </mc:AlternateContent>
      </w:r>
      <w:r w:rsidR="00712C65">
        <w:rPr>
          <w:noProof/>
        </w:rPr>
        <w:drawing>
          <wp:anchor distT="0" distB="0" distL="114300" distR="114300" simplePos="0" relativeHeight="251671552" behindDoc="0" locked="0" layoutInCell="1" allowOverlap="1" wp14:anchorId="33DA982F" wp14:editId="640D2574">
            <wp:simplePos x="0" y="0"/>
            <wp:positionH relativeFrom="column">
              <wp:posOffset>7018655</wp:posOffset>
            </wp:positionH>
            <wp:positionV relativeFrom="paragraph">
              <wp:posOffset>38100</wp:posOffset>
            </wp:positionV>
            <wp:extent cx="2400300" cy="2100580"/>
            <wp:effectExtent l="0" t="0" r="0" b="0"/>
            <wp:wrapNone/>
            <wp:docPr id="3" name="Afbeelding 3" descr="eta eet smakerlij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eta eet smakerlijk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C6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762BFEF" wp14:editId="526A2A23">
                <wp:simplePos x="0" y="0"/>
                <wp:positionH relativeFrom="column">
                  <wp:posOffset>1789748</wp:posOffset>
                </wp:positionH>
                <wp:positionV relativeFrom="paragraph">
                  <wp:posOffset>52705</wp:posOffset>
                </wp:positionV>
                <wp:extent cx="585788" cy="1014095"/>
                <wp:effectExtent l="19050" t="19050" r="24130" b="14605"/>
                <wp:wrapNone/>
                <wp:docPr id="12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5788" cy="101409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" o:spid="_x0000_s1026" style="position:absolute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95pt,4.15pt" to="187.1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" strokeweight="2.25pt"/>
            </w:pict>
          </mc:Fallback>
        </mc:AlternateContent>
      </w:r>
      <w:r w:rsidR="00712C65">
        <w:tab/>
      </w:r>
    </w:p>
    <w:sectPr w:rsidR="001803B8" w:rsidRPr="00712C65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0CE9" w:rsidRDefault="00F90CE9" w:rsidP="00BE6A1B">
      <w:r>
        <w:separator/>
      </w:r>
    </w:p>
  </w:endnote>
  <w:endnote w:type="continuationSeparator" w:id="0">
    <w:p w:rsidR="00F90CE9" w:rsidRDefault="00F90CE9" w:rsidP="00BE6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0CE9" w:rsidRDefault="00F90CE9" w:rsidP="00BE6A1B">
      <w:r>
        <w:separator/>
      </w:r>
    </w:p>
  </w:footnote>
  <w:footnote w:type="continuationSeparator" w:id="0">
    <w:p w:rsidR="00F90CE9" w:rsidRDefault="00F90CE9" w:rsidP="00BE6A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7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3B8"/>
    <w:rsid w:val="000075E7"/>
    <w:rsid w:val="000E2C4C"/>
    <w:rsid w:val="001803B8"/>
    <w:rsid w:val="001A4A88"/>
    <w:rsid w:val="001D6B5B"/>
    <w:rsid w:val="00356915"/>
    <w:rsid w:val="00387DAC"/>
    <w:rsid w:val="00393998"/>
    <w:rsid w:val="003F2473"/>
    <w:rsid w:val="00442700"/>
    <w:rsid w:val="00524194"/>
    <w:rsid w:val="005268A2"/>
    <w:rsid w:val="00563968"/>
    <w:rsid w:val="00574039"/>
    <w:rsid w:val="005A606C"/>
    <w:rsid w:val="00650CCC"/>
    <w:rsid w:val="00712C65"/>
    <w:rsid w:val="00802DB1"/>
    <w:rsid w:val="00816535"/>
    <w:rsid w:val="0085755F"/>
    <w:rsid w:val="008B0242"/>
    <w:rsid w:val="008C760C"/>
    <w:rsid w:val="009F6C66"/>
    <w:rsid w:val="00AC50E9"/>
    <w:rsid w:val="00BE5CF8"/>
    <w:rsid w:val="00BE6A1B"/>
    <w:rsid w:val="00C75EFB"/>
    <w:rsid w:val="00D75481"/>
    <w:rsid w:val="00DB57A5"/>
    <w:rsid w:val="00DE5650"/>
    <w:rsid w:val="00F90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90CE9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BE6A1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E6A1B"/>
    <w:rPr>
      <w:sz w:val="24"/>
      <w:szCs w:val="24"/>
    </w:rPr>
  </w:style>
  <w:style w:type="paragraph" w:styleId="Voettekst">
    <w:name w:val="footer"/>
    <w:basedOn w:val="Standaard"/>
    <w:link w:val="VoettekstChar"/>
    <w:rsid w:val="00BE6A1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E6A1B"/>
    <w:rPr>
      <w:sz w:val="24"/>
      <w:szCs w:val="24"/>
    </w:rPr>
  </w:style>
  <w:style w:type="paragraph" w:styleId="Ballontekst">
    <w:name w:val="Balloon Text"/>
    <w:basedOn w:val="Standaard"/>
    <w:link w:val="BallontekstChar"/>
    <w:rsid w:val="00C75E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75E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F90CE9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rsid w:val="00BE6A1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BE6A1B"/>
    <w:rPr>
      <w:sz w:val="24"/>
      <w:szCs w:val="24"/>
    </w:rPr>
  </w:style>
  <w:style w:type="paragraph" w:styleId="Voettekst">
    <w:name w:val="footer"/>
    <w:basedOn w:val="Standaard"/>
    <w:link w:val="VoettekstChar"/>
    <w:rsid w:val="00BE6A1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BE6A1B"/>
    <w:rPr>
      <w:sz w:val="24"/>
      <w:szCs w:val="24"/>
    </w:rPr>
  </w:style>
  <w:style w:type="paragraph" w:styleId="Ballontekst">
    <w:name w:val="Balloon Text"/>
    <w:basedOn w:val="Standaard"/>
    <w:link w:val="BallontekstChar"/>
    <w:rsid w:val="00C75E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75E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13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F125A8C</Template>
  <TotalTime>0</TotalTime>
  <Pages>2</Pages>
  <Words>90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Lucienne Klinkenberg</cp:lastModifiedBy>
  <cp:revision>2</cp:revision>
  <dcterms:created xsi:type="dcterms:W3CDTF">2013-11-18T10:08:00Z</dcterms:created>
  <dcterms:modified xsi:type="dcterms:W3CDTF">2013-11-18T10:08:00Z</dcterms:modified>
</cp:coreProperties>
</file>